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Pr="00E736BB" w:rsidRDefault="00E736BB" w:rsidP="00E736BB">
      <w:pPr>
        <w:pStyle w:val="NL-DeckblattFett"/>
        <w:rPr>
          <w:b w:val="0"/>
          <w:szCs w:val="20"/>
        </w:rPr>
        <w:sectPr w:rsidR="006060E4" w:rsidRPr="00E736BB"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E736BB">
        <w:rPr>
          <w:b w:val="0"/>
          <w:noProof/>
          <w:szCs w:val="20"/>
          <w:lang w:eastAsia="de-DE"/>
        </w:rPr>
        <mc:AlternateContent>
          <mc:Choice Requires="wps">
            <w:drawing>
              <wp:anchor distT="0" distB="0" distL="114300" distR="114300" simplePos="0" relativeHeight="252098560" behindDoc="0" locked="0" layoutInCell="1" allowOverlap="1" wp14:anchorId="074E8246" wp14:editId="69E86DE6">
                <wp:simplePos x="0" y="0"/>
                <wp:positionH relativeFrom="page">
                  <wp:posOffset>874395</wp:posOffset>
                </wp:positionH>
                <wp:positionV relativeFrom="page">
                  <wp:posOffset>7015684</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Berufsfachschule Pädagogische Erprobung (BFPE) und</w:t>
                            </w:r>
                          </w:p>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Duale Ausbildungsvorbereitung (AV dual)</w:t>
                            </w:r>
                          </w:p>
                          <w:p w:rsidR="001677B4" w:rsidRPr="004D2C92" w:rsidRDefault="001677B4" w:rsidP="00CE138E">
                            <w:pPr>
                              <w:pStyle w:val="NL-Deckblatt"/>
                              <w:rPr>
                                <w:sz w:val="32"/>
                                <w:szCs w:val="32"/>
                              </w:rPr>
                            </w:pPr>
                            <w:r w:rsidRPr="004D2C92">
                              <w:rPr>
                                <w:rFonts w:ascii="Source Sans Pro" w:hAnsi="Source Sans Pro"/>
                                <w:sz w:val="32"/>
                                <w:szCs w:val="32"/>
                              </w:rPr>
                              <w:t>sowie den Bildungsgängen VAB, BEJ, 2BFS und</w:t>
                            </w:r>
                            <w:r>
                              <w:rPr>
                                <w:rFonts w:ascii="Source Sans Pro" w:hAnsi="Source Sans Pro"/>
                                <w:sz w:val="32"/>
                                <w:szCs w:val="32"/>
                              </w:rPr>
                              <w:t xml:space="preserve"> 1BFS</w:t>
                            </w:r>
                          </w:p>
                          <w:p w:rsidR="001677B4" w:rsidRPr="00F648F8" w:rsidRDefault="001677B4"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margin-left:68.85pt;margin-top:552.4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" fillcolor="window" stroked="f" strokeweight=".5pt">
                <v:textbox>
                  <w:txbxContent>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zum Einsatz in den Schulversuchen</w:t>
                      </w:r>
                    </w:p>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Berufsfachschule Pädagogische Erprobung (BFPE) und</w:t>
                      </w:r>
                    </w:p>
                    <w:p w:rsidR="001677B4" w:rsidRPr="004D2C92" w:rsidRDefault="001677B4" w:rsidP="00CE138E">
                      <w:pPr>
                        <w:pStyle w:val="NL-Deckblatt"/>
                        <w:rPr>
                          <w:rFonts w:ascii="Source Sans Pro" w:hAnsi="Source Sans Pro"/>
                          <w:sz w:val="32"/>
                          <w:szCs w:val="32"/>
                        </w:rPr>
                      </w:pPr>
                      <w:r w:rsidRPr="004D2C92">
                        <w:rPr>
                          <w:rFonts w:ascii="Source Sans Pro" w:hAnsi="Source Sans Pro"/>
                          <w:sz w:val="32"/>
                          <w:szCs w:val="32"/>
                        </w:rPr>
                        <w:t>Duale Ausbildungsvorbereitung (AV dual)</w:t>
                      </w:r>
                    </w:p>
                    <w:p w:rsidR="001677B4" w:rsidRPr="004D2C92" w:rsidRDefault="001677B4" w:rsidP="00CE138E">
                      <w:pPr>
                        <w:pStyle w:val="NL-Deckblatt"/>
                        <w:rPr>
                          <w:sz w:val="32"/>
                          <w:szCs w:val="32"/>
                        </w:rPr>
                      </w:pPr>
                      <w:r w:rsidRPr="004D2C92">
                        <w:rPr>
                          <w:rFonts w:ascii="Source Sans Pro" w:hAnsi="Source Sans Pro"/>
                          <w:sz w:val="32"/>
                          <w:szCs w:val="32"/>
                        </w:rPr>
                        <w:t>sowie den Bildungsgängen VAB, BEJ, 2BFS und</w:t>
                      </w:r>
                      <w:r>
                        <w:rPr>
                          <w:rFonts w:ascii="Source Sans Pro" w:hAnsi="Source Sans Pro"/>
                          <w:sz w:val="32"/>
                          <w:szCs w:val="32"/>
                        </w:rPr>
                        <w:t xml:space="preserve"> 1BFS</w:t>
                      </w:r>
                    </w:p>
                    <w:p w:rsidR="001677B4" w:rsidRPr="00F648F8" w:rsidRDefault="001677B4" w:rsidP="006060E4">
                      <w:pPr>
                        <w:pStyle w:val="NL-Deckblatt"/>
                        <w:rPr>
                          <w:rFonts w:ascii="Univers 47 CondensedLight" w:hAnsi="Univers 47 CondensedLight"/>
                        </w:rPr>
                      </w:pPr>
                    </w:p>
                  </w:txbxContent>
                </v:textbox>
                <w10:wrap anchorx="page" anchory="page"/>
              </v:shape>
            </w:pict>
          </mc:Fallback>
        </mc:AlternateContent>
      </w:r>
      <w:r w:rsidR="00FF2850" w:rsidRPr="00E736BB">
        <w:rPr>
          <w:b w:val="0"/>
          <w:noProof/>
          <w:szCs w:val="20"/>
          <w:lang w:eastAsia="de-DE"/>
        </w:rPr>
        <mc:AlternateContent>
          <mc:Choice Requires="wps">
            <w:drawing>
              <wp:anchor distT="0" distB="0" distL="114300" distR="114300" simplePos="0" relativeHeight="252252160" behindDoc="0" locked="0" layoutInCell="1" allowOverlap="1" wp14:anchorId="58C81F58" wp14:editId="106766BC">
                <wp:simplePos x="0" y="0"/>
                <wp:positionH relativeFrom="page">
                  <wp:posOffset>871870</wp:posOffset>
                </wp:positionH>
                <wp:positionV relativeFrom="page">
                  <wp:posOffset>4699591</wp:posOffset>
                </wp:positionV>
                <wp:extent cx="4866640" cy="1881962"/>
                <wp:effectExtent l="0" t="0" r="0" b="4445"/>
                <wp:wrapNone/>
                <wp:docPr id="1191" name="Textfeld 1191"/>
                <wp:cNvGraphicFramePr/>
                <a:graphic xmlns:a="http://schemas.openxmlformats.org/drawingml/2006/main">
                  <a:graphicData uri="http://schemas.microsoft.com/office/word/2010/wordprocessingShape">
                    <wps:wsp>
                      <wps:cNvSpPr txBox="1"/>
                      <wps:spPr>
                        <a:xfrm>
                          <a:off x="0" y="0"/>
                          <a:ext cx="4866640" cy="1881962"/>
                        </a:xfrm>
                        <a:prstGeom prst="rect">
                          <a:avLst/>
                        </a:prstGeom>
                        <a:solidFill>
                          <a:sysClr val="window" lastClr="FFFFFF"/>
                        </a:solidFill>
                        <a:ln w="6350">
                          <a:noFill/>
                        </a:ln>
                        <a:effectLst/>
                      </wps:spPr>
                      <wps:txbx>
                        <w:txbxContent>
                          <w:p w:rsidR="001677B4" w:rsidRPr="004D2C92" w:rsidRDefault="001677B4" w:rsidP="00CE138E">
                            <w:pPr>
                              <w:pStyle w:val="NL-DeckblattFett"/>
                              <w:rPr>
                                <w:b w:val="0"/>
                                <w:szCs w:val="20"/>
                              </w:rPr>
                            </w:pPr>
                            <w:r w:rsidRPr="004D2C92">
                              <w:rPr>
                                <w:b w:val="0"/>
                                <w:szCs w:val="20"/>
                              </w:rPr>
                              <w:t>Zieldifferentes Lernen</w:t>
                            </w:r>
                          </w:p>
                          <w:p w:rsidR="001677B4" w:rsidRPr="004D2C92" w:rsidRDefault="001677B4" w:rsidP="00CE138E">
                            <w:pPr>
                              <w:pStyle w:val="NL-DeckblattFett"/>
                              <w:rPr>
                                <w:b w:val="0"/>
                                <w:szCs w:val="20"/>
                              </w:rPr>
                            </w:pPr>
                          </w:p>
                          <w:p w:rsidR="001677B4" w:rsidRDefault="001677B4" w:rsidP="00CE138E">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1677B4" w:rsidRDefault="001677B4" w:rsidP="00CE138E">
                            <w:pPr>
                              <w:pStyle w:val="NL-DeckblattFett"/>
                              <w:rPr>
                                <w:b w:val="0"/>
                                <w:szCs w:val="20"/>
                              </w:rPr>
                            </w:pPr>
                          </w:p>
                          <w:p w:rsidR="001677B4" w:rsidRDefault="001677B4" w:rsidP="00CE138E">
                            <w:pPr>
                              <w:pStyle w:val="NL-DeckblattFett"/>
                              <w:rPr>
                                <w:b w:val="0"/>
                                <w:szCs w:val="20"/>
                              </w:rPr>
                            </w:pPr>
                            <w:r>
                              <w:rPr>
                                <w:b w:val="0"/>
                                <w:szCs w:val="20"/>
                              </w:rPr>
                              <w:t>Biologie</w:t>
                            </w:r>
                            <w:r w:rsidR="00B53691">
                              <w:rPr>
                                <w:b w:val="0"/>
                                <w:szCs w:val="20"/>
                              </w:rPr>
                              <w:t xml:space="preserve"> – Bakterien und Viren</w:t>
                            </w: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r w:rsidRPr="004D2C92">
                              <w:rPr>
                                <w:b w:val="0"/>
                                <w:szCs w:val="20"/>
                              </w:rPr>
                              <w:t>Holztechnik</w:t>
                            </w:r>
                          </w:p>
                          <w:p w:rsidR="001677B4" w:rsidRPr="000B321B" w:rsidRDefault="001677B4"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7" type="#_x0000_t202" style="position:absolute;margin-left:68.65pt;margin-top:370.05pt;width:383.2pt;height:148.2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" fillcolor="window" stroked="f" strokeweight=".5pt">
                <v:textbox>
                  <w:txbxContent>
                    <w:p w:rsidR="001677B4" w:rsidRPr="004D2C92" w:rsidRDefault="001677B4" w:rsidP="00CE138E">
                      <w:pPr>
                        <w:pStyle w:val="NL-DeckblattFett"/>
                        <w:rPr>
                          <w:b w:val="0"/>
                          <w:szCs w:val="20"/>
                        </w:rPr>
                      </w:pPr>
                      <w:r w:rsidRPr="004D2C92">
                        <w:rPr>
                          <w:b w:val="0"/>
                          <w:szCs w:val="20"/>
                        </w:rPr>
                        <w:t>Zieldifferentes Lernen</w:t>
                      </w:r>
                    </w:p>
                    <w:p w:rsidR="001677B4" w:rsidRPr="004D2C92" w:rsidRDefault="001677B4" w:rsidP="00CE138E">
                      <w:pPr>
                        <w:pStyle w:val="NL-DeckblattFett"/>
                        <w:rPr>
                          <w:b w:val="0"/>
                          <w:szCs w:val="20"/>
                        </w:rPr>
                      </w:pPr>
                    </w:p>
                    <w:p w:rsidR="001677B4" w:rsidRDefault="001677B4" w:rsidP="00CE138E">
                      <w:pPr>
                        <w:pStyle w:val="NL-DeckblattFett"/>
                        <w:rPr>
                          <w:b w:val="0"/>
                          <w:szCs w:val="20"/>
                        </w:rPr>
                      </w:pPr>
                      <w:r w:rsidRPr="004D2C92">
                        <w:rPr>
                          <w:b w:val="0"/>
                          <w:szCs w:val="20"/>
                        </w:rPr>
                        <w:t>Kompetenzraster, Lernwegelisten und exempla</w:t>
                      </w:r>
                      <w:r>
                        <w:rPr>
                          <w:b w:val="0"/>
                          <w:szCs w:val="20"/>
                        </w:rPr>
                        <w:t>r</w:t>
                      </w:r>
                      <w:r w:rsidRPr="004D2C92">
                        <w:rPr>
                          <w:b w:val="0"/>
                          <w:szCs w:val="20"/>
                        </w:rPr>
                        <w:t>ische Lernmaterialien</w:t>
                      </w:r>
                    </w:p>
                    <w:p w:rsidR="001677B4" w:rsidRDefault="001677B4" w:rsidP="00CE138E">
                      <w:pPr>
                        <w:pStyle w:val="NL-DeckblattFett"/>
                        <w:rPr>
                          <w:b w:val="0"/>
                          <w:szCs w:val="20"/>
                        </w:rPr>
                      </w:pPr>
                    </w:p>
                    <w:p w:rsidR="001677B4" w:rsidRDefault="001677B4" w:rsidP="00CE138E">
                      <w:pPr>
                        <w:pStyle w:val="NL-DeckblattFett"/>
                        <w:rPr>
                          <w:b w:val="0"/>
                          <w:szCs w:val="20"/>
                        </w:rPr>
                      </w:pPr>
                      <w:r>
                        <w:rPr>
                          <w:b w:val="0"/>
                          <w:szCs w:val="20"/>
                        </w:rPr>
                        <w:t>Biologie</w:t>
                      </w:r>
                      <w:r w:rsidR="00B53691">
                        <w:rPr>
                          <w:b w:val="0"/>
                          <w:szCs w:val="20"/>
                        </w:rPr>
                        <w:t xml:space="preserve"> – Bakterien und Viren</w:t>
                      </w: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p>
                    <w:p w:rsidR="001677B4" w:rsidRPr="004D2C92" w:rsidRDefault="001677B4" w:rsidP="00CE138E">
                      <w:pPr>
                        <w:pStyle w:val="NL-DeckblattFett"/>
                        <w:rPr>
                          <w:b w:val="0"/>
                          <w:szCs w:val="20"/>
                        </w:rPr>
                      </w:pPr>
                      <w:r w:rsidRPr="004D2C92">
                        <w:rPr>
                          <w:b w:val="0"/>
                          <w:szCs w:val="20"/>
                        </w:rPr>
                        <w:t>Holztechnik</w:t>
                      </w:r>
                    </w:p>
                    <w:p w:rsidR="001677B4" w:rsidRPr="000B321B" w:rsidRDefault="001677B4" w:rsidP="00FF2850">
                      <w:pPr>
                        <w:pStyle w:val="NL-DeckblattFett"/>
                        <w:rPr>
                          <w:rFonts w:ascii="Univers 47 CondensedLight" w:hAnsi="Univers 47 CondensedLight"/>
                          <w:sz w:val="36"/>
                          <w:szCs w:val="36"/>
                        </w:rPr>
                      </w:pP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100608" behindDoc="0" locked="0" layoutInCell="1" allowOverlap="1" wp14:anchorId="69DD061F" wp14:editId="5F40CC92">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1677B4" w:rsidRPr="00CE138E" w:rsidRDefault="001677B4" w:rsidP="00CE138E">
                            <w:pPr>
                              <w:pStyle w:val="NL-DeckblattFett"/>
                              <w:rPr>
                                <w:b w:val="0"/>
                                <w:sz w:val="32"/>
                                <w:szCs w:val="32"/>
                              </w:rPr>
                            </w:pPr>
                            <w:r w:rsidRPr="00CE138E">
                              <w:rPr>
                                <w:b w:val="0"/>
                                <w:sz w:val="32"/>
                                <w:szCs w:val="32"/>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Mypz1QCAAClBAAADgAAAAAAAAAAAAAAAAAuAgAAZHJzL2Uyb0RvYy54bWxQ&#10;SwECLQAUAAYACAAAACEAAV0EYuMAAAALAQAADwAAAAAAAAAAAAAAAACuBAAAZHJzL2Rvd25yZXYu&#10;eG1sUEsFBgAAAAAEAAQA8wAAAL4FAAAAAA==&#10;" fillcolor="window" stroked="f" strokeweight=".5pt">
                <v:textbox>
                  <w:txbxContent>
                    <w:p w:rsidR="001677B4" w:rsidRPr="00CE138E" w:rsidRDefault="001677B4" w:rsidP="00CE138E">
                      <w:pPr>
                        <w:pStyle w:val="NL-DeckblattFett"/>
                        <w:rPr>
                          <w:b w:val="0"/>
                          <w:sz w:val="32"/>
                          <w:szCs w:val="32"/>
                        </w:rPr>
                      </w:pPr>
                      <w:r w:rsidRPr="00CE138E">
                        <w:rPr>
                          <w:b w:val="0"/>
                          <w:sz w:val="32"/>
                          <w:szCs w:val="32"/>
                        </w:rPr>
                        <w:t>Berufsfachschule</w:t>
                      </w: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096512" behindDoc="0" locked="0" layoutInCell="1" allowOverlap="1" wp14:anchorId="53F4D9CD" wp14:editId="7354625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1677B4" w:rsidRPr="00CE138E" w:rsidRDefault="001677B4" w:rsidP="006060E4">
                            <w:pPr>
                              <w:pStyle w:val="NL-DeckblattFett"/>
                              <w:rPr>
                                <w:b w:val="0"/>
                                <w:szCs w:val="20"/>
                              </w:rPr>
                            </w:pPr>
                            <w:r w:rsidRPr="00CE138E">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vVa3rFQCAAChBAAADgAAAAAAAAAAAAAAAAAuAgAAZHJzL2Uyb0RvYy54bWxQ&#10;SwECLQAUAAYACAAAACEAH8svSOMAAAAMAQAADwAAAAAAAAAAAAAAAACuBAAAZHJzL2Rvd25yZXYu&#10;eG1sUEsFBgAAAAAEAAQA8wAAAL4FAAAAAA==&#10;" fillcolor="window" stroked="f" strokeweight=".5pt">
                <v:textbox>
                  <w:txbxContent>
                    <w:p w:rsidR="001677B4" w:rsidRPr="00CE138E" w:rsidRDefault="001677B4" w:rsidP="006060E4">
                      <w:pPr>
                        <w:pStyle w:val="NL-DeckblattFett"/>
                        <w:rPr>
                          <w:b w:val="0"/>
                          <w:szCs w:val="20"/>
                        </w:rPr>
                      </w:pPr>
                      <w:r w:rsidRPr="00CE138E">
                        <w:rPr>
                          <w:b w:val="0"/>
                          <w:szCs w:val="20"/>
                        </w:rPr>
                        <w:t>Berufliche Schulen</w:t>
                      </w:r>
                    </w:p>
                  </w:txbxContent>
                </v:textbox>
                <w10:wrap anchorx="page" anchory="page"/>
              </v:shape>
            </w:pict>
          </mc:Fallback>
        </mc:AlternateContent>
      </w:r>
      <w:r w:rsidR="006060E4" w:rsidRPr="00E736BB">
        <w:rPr>
          <w:b w:val="0"/>
          <w:noProof/>
          <w:szCs w:val="20"/>
          <w:lang w:eastAsia="de-DE"/>
        </w:rPr>
        <mc:AlternateContent>
          <mc:Choice Requires="wps">
            <w:drawing>
              <wp:anchor distT="0" distB="0" distL="114300" distR="114300" simplePos="0" relativeHeight="252099584" behindDoc="0" locked="0" layoutInCell="1" allowOverlap="1" wp14:anchorId="3FCD61AC" wp14:editId="4528CB57">
                <wp:simplePos x="0" y="0"/>
                <wp:positionH relativeFrom="page">
                  <wp:posOffset>864235</wp:posOffset>
                </wp:positionH>
                <wp:positionV relativeFrom="page">
                  <wp:posOffset>9400540</wp:posOffset>
                </wp:positionV>
                <wp:extent cx="4305600" cy="417600"/>
                <wp:effectExtent l="0" t="0" r="0" b="1905"/>
                <wp:wrapNone/>
                <wp:docPr id="1017" name="Textfeld 1017"/>
                <wp:cNvGraphicFramePr/>
                <a:graphic xmlns:a="http://schemas.openxmlformats.org/drawingml/2006/main">
                  <a:graphicData uri="http://schemas.microsoft.com/office/word/2010/wordprocessingShape">
                    <wps:wsp>
                      <wps:cNvSpPr txBox="1"/>
                      <wps:spPr>
                        <a:xfrm>
                          <a:off x="0" y="0"/>
                          <a:ext cx="4305600" cy="417600"/>
                        </a:xfrm>
                        <a:prstGeom prst="rect">
                          <a:avLst/>
                        </a:prstGeom>
                        <a:solidFill>
                          <a:sysClr val="window" lastClr="FFFFFF"/>
                        </a:solidFill>
                        <a:ln w="6350">
                          <a:noFill/>
                        </a:ln>
                        <a:effectLst/>
                      </wps:spPr>
                      <wps:txbx>
                        <w:txbxContent>
                          <w:p w:rsidR="001677B4" w:rsidRPr="00E736BB" w:rsidRDefault="001677B4" w:rsidP="00E736BB">
                            <w:pPr>
                              <w:pStyle w:val="NL-DeckblattFett"/>
                              <w:rPr>
                                <w:b w:val="0"/>
                                <w:szCs w:val="20"/>
                              </w:rPr>
                            </w:pPr>
                            <w:r w:rsidRPr="00E736BB">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margin-left:68.05pt;margin-top:740.2pt;width:339pt;height:32.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" fillcolor="window" stroked="f" strokeweight=".5pt">
                <v:textbox>
                  <w:txbxContent>
                    <w:p w:rsidR="001677B4" w:rsidRPr="00E736BB" w:rsidRDefault="001677B4" w:rsidP="00E736BB">
                      <w:pPr>
                        <w:pStyle w:val="NL-DeckblattFett"/>
                        <w:rPr>
                          <w:b w:val="0"/>
                          <w:szCs w:val="20"/>
                        </w:rPr>
                      </w:pPr>
                      <w:r w:rsidRPr="00E736BB">
                        <w:rPr>
                          <w:b w:val="0"/>
                          <w:szCs w:val="20"/>
                        </w:rPr>
                        <w:t>Stuttgart 2014</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A942B2">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0B7420">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Autor/in</w:t>
            </w:r>
          </w:p>
        </w:tc>
        <w:tc>
          <w:tcPr>
            <w:tcW w:w="7291" w:type="dxa"/>
            <w:shd w:val="clear" w:color="auto" w:fill="auto"/>
          </w:tcPr>
          <w:p w:rsidR="00A942B2" w:rsidRPr="00A942B2" w:rsidRDefault="00A942B2" w:rsidP="00A942B2">
            <w:pPr>
              <w:pStyle w:val="NL-Impressum"/>
              <w:rPr>
                <w:rFonts w:ascii="Univers 55" w:hAnsi="Univers 55"/>
              </w:rPr>
            </w:pPr>
            <w:r>
              <w:rPr>
                <w:rFonts w:ascii="Univers 55" w:hAnsi="Univers 55"/>
              </w:rPr>
              <w:t>Insa Beier</w:t>
            </w:r>
            <w:r w:rsidR="007812D5">
              <w:rPr>
                <w:rFonts w:ascii="Univers 55" w:hAnsi="Univers 55"/>
              </w:rPr>
              <w:t>, A</w:t>
            </w:r>
            <w:r w:rsidR="000B7420">
              <w:rPr>
                <w:rFonts w:ascii="Univers 55" w:hAnsi="Univers 55"/>
              </w:rPr>
              <w:t>nnemarie-Lindner-Schule</w:t>
            </w:r>
            <w:r w:rsidR="007812D5">
              <w:rPr>
                <w:rFonts w:ascii="Univers 55" w:hAnsi="Univers 55"/>
              </w:rPr>
              <w:t>, Nagold</w:t>
            </w:r>
          </w:p>
          <w:p w:rsidR="003C112D" w:rsidRDefault="00A942B2" w:rsidP="00A942B2">
            <w:pPr>
              <w:pStyle w:val="NL-Impressum"/>
              <w:rPr>
                <w:rFonts w:ascii="Univers 55" w:hAnsi="Univers 55"/>
              </w:rPr>
            </w:pPr>
            <w:r w:rsidRPr="00E12D9C">
              <w:rPr>
                <w:rFonts w:ascii="Univers 55" w:hAnsi="Univers 55"/>
              </w:rPr>
              <w:t>Ursula Schmid</w:t>
            </w:r>
            <w:r w:rsidR="007812D5">
              <w:rPr>
                <w:rFonts w:ascii="Univers 55" w:hAnsi="Univers 55"/>
              </w:rPr>
              <w:t>, Magdalena-Neff-Schule, Ehingen</w:t>
            </w:r>
          </w:p>
          <w:p w:rsidR="00A942B2" w:rsidRDefault="00A942B2" w:rsidP="00A942B2">
            <w:pPr>
              <w:pStyle w:val="NL-Impressum"/>
              <w:rPr>
                <w:rFonts w:ascii="Univers 55" w:hAnsi="Univers 55"/>
              </w:rPr>
            </w:pPr>
            <w:r w:rsidRPr="00E12D9C">
              <w:rPr>
                <w:rFonts w:ascii="Univers 55" w:hAnsi="Univers 55"/>
              </w:rPr>
              <w:t>Kerstin Schmit</w:t>
            </w:r>
            <w:r>
              <w:rPr>
                <w:rFonts w:ascii="Univers 55" w:hAnsi="Univers 55"/>
              </w:rPr>
              <w:t>z</w:t>
            </w:r>
            <w:r w:rsidR="000B7420">
              <w:rPr>
                <w:rFonts w:ascii="Univers 55" w:hAnsi="Univers 55"/>
              </w:rPr>
              <w:t>, Berufliche Schule im Mauerfeld</w:t>
            </w:r>
            <w:r w:rsidR="007812D5">
              <w:rPr>
                <w:rFonts w:ascii="Univers 55" w:hAnsi="Univers 55"/>
              </w:rPr>
              <w:t>, Lahr</w:t>
            </w:r>
          </w:p>
          <w:p w:rsidR="00A942B2" w:rsidRPr="00A942B2" w:rsidRDefault="00A942B2" w:rsidP="00A942B2">
            <w:pPr>
              <w:pStyle w:val="NL-Impressum"/>
              <w:rPr>
                <w:rFonts w:ascii="Univers 55" w:hAnsi="Univers 55"/>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6060E4" w:rsidRPr="00D8588B" w:rsidRDefault="006060E4" w:rsidP="006060E4">
            <w:pPr>
              <w:pStyle w:val="NL-Impressum"/>
              <w:rPr>
                <w:rFonts w:ascii="Univers 55" w:hAnsi="Univers 55"/>
              </w:rPr>
            </w:pPr>
            <w:r w:rsidRPr="00D8588B">
              <w:rPr>
                <w:rFonts w:ascii="Univers 55" w:hAnsi="Univers 55"/>
              </w:rPr>
              <w:t>Juli 2014</w:t>
            </w:r>
            <w:r w:rsidR="00B53691">
              <w:rPr>
                <w:rFonts w:ascii="Univers 55" w:hAnsi="Univers 55"/>
              </w:rPr>
              <w:t>, Version 2</w:t>
            </w:r>
          </w:p>
        </w:tc>
      </w:tr>
    </w:tbl>
    <w:p w:rsidR="00A942B2" w:rsidRPr="00A942B2" w:rsidRDefault="00A942B2" w:rsidP="00A942B2">
      <w:pPr>
        <w:pStyle w:val="Textkrper-Erstzeileneinzug"/>
        <w:ind w:firstLine="0"/>
        <w:rPr>
          <w:lang w:eastAsia="de-DE"/>
        </w:rPr>
      </w:pPr>
    </w:p>
    <w:tbl>
      <w:tblPr>
        <w:tblStyle w:val="Tabellenraster"/>
        <w:tblpPr w:leftFromText="142" w:rightFromText="142" w:vertAnchor="page" w:horzAnchor="margin" w:tblpX="250" w:tblpY="8806"/>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6060E4">
        <w:tc>
          <w:tcPr>
            <w:tcW w:w="9322" w:type="dxa"/>
            <w:gridSpan w:val="2"/>
          </w:tcPr>
          <w:p w:rsidR="006060E4" w:rsidRPr="00D8588B" w:rsidRDefault="006060E4" w:rsidP="006060E4">
            <w:pPr>
              <w:pStyle w:val="LS-ImpressumFett"/>
            </w:pPr>
            <w:r w:rsidRPr="00D8588B">
              <w:t>Impressum</w:t>
            </w:r>
          </w:p>
        </w:tc>
      </w:tr>
      <w:tr w:rsidR="006060E4" w:rsidRPr="007D17FA" w:rsidTr="006060E4">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6060E4" w:rsidRPr="00C35CA2"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Herausgeber</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CE138E" w:rsidRPr="00CE138E" w:rsidRDefault="00CE138E" w:rsidP="00CE138E">
            <w:pPr>
              <w:pStyle w:val="NL-Impressum"/>
              <w:rPr>
                <w:rFonts w:ascii="Univers 55" w:hAnsi="Univers 55"/>
              </w:rPr>
            </w:pPr>
            <w:r w:rsidRPr="00CE138E">
              <w:rPr>
                <w:rFonts w:ascii="Univers 55" w:hAnsi="Univers 55"/>
              </w:rPr>
              <w:t>Telefon: 0711 6642-0</w:t>
            </w:r>
          </w:p>
          <w:p w:rsidR="00CE138E" w:rsidRPr="00CE138E" w:rsidRDefault="00CE138E" w:rsidP="00CE138E">
            <w:pPr>
              <w:pStyle w:val="NL-Impressum"/>
              <w:rPr>
                <w:rFonts w:ascii="Univers 55" w:hAnsi="Univers 55"/>
              </w:rPr>
            </w:pPr>
            <w:r w:rsidRPr="00CE138E">
              <w:rPr>
                <w:rFonts w:ascii="Univers 55" w:hAnsi="Univers 55"/>
              </w:rPr>
              <w:t>Telefax: 0711 6642-1099</w:t>
            </w:r>
          </w:p>
          <w:p w:rsidR="00CE138E" w:rsidRPr="00CE138E" w:rsidRDefault="00CE138E" w:rsidP="00CE138E">
            <w:pPr>
              <w:pStyle w:val="NL-Impressum"/>
              <w:rPr>
                <w:rFonts w:ascii="Univers 55" w:hAnsi="Univers 55"/>
              </w:rPr>
            </w:pPr>
            <w:r w:rsidRPr="00CE138E">
              <w:rPr>
                <w:rFonts w:ascii="Univers 55" w:hAnsi="Univers 55"/>
              </w:rPr>
              <w:t>E-Mail: poststelle@ls.kv.bwl.de</w:t>
            </w:r>
          </w:p>
          <w:p w:rsidR="006060E4" w:rsidRDefault="00CE138E" w:rsidP="00CE138E">
            <w:pPr>
              <w:pStyle w:val="LS-ImpressumBlocksatz"/>
            </w:pPr>
            <w:r w:rsidRPr="00CE138E">
              <w:t xml:space="preserve">www.ls-bw.de </w:t>
            </w:r>
          </w:p>
          <w:p w:rsidR="00CE138E" w:rsidRPr="00D8588B" w:rsidRDefault="00CE138E" w:rsidP="00CE138E">
            <w:pPr>
              <w:pStyle w:val="LS-ImpressumBlocksatz"/>
            </w:pPr>
          </w:p>
        </w:tc>
      </w:tr>
      <w:tr w:rsidR="006060E4" w:rsidRPr="007D17FA"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 xml:space="preserve">Druck und </w:t>
            </w:r>
            <w:r w:rsidRPr="00D8588B">
              <w:rPr>
                <w:rFonts w:ascii="Univers 55" w:hAnsi="Univers 55"/>
              </w:rPr>
              <w:br/>
              <w:t>Vertrieb</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CE138E" w:rsidRPr="00CE138E" w:rsidRDefault="00CE138E" w:rsidP="00CE138E">
            <w:pPr>
              <w:pStyle w:val="NL-Impressum"/>
              <w:rPr>
                <w:rFonts w:ascii="Univers 55" w:hAnsi="Univers 55"/>
              </w:rPr>
            </w:pPr>
            <w:r w:rsidRPr="00CE138E">
              <w:rPr>
                <w:rFonts w:ascii="Univers 55" w:hAnsi="Univers 55"/>
              </w:rPr>
              <w:t>Telefon: 0711 6642-1204</w:t>
            </w:r>
          </w:p>
          <w:p w:rsidR="00F648F8" w:rsidRPr="00D8588B" w:rsidRDefault="00CE138E" w:rsidP="00CE138E">
            <w:pPr>
              <w:pStyle w:val="NL-Impressum"/>
              <w:rPr>
                <w:rFonts w:ascii="Univers 55" w:hAnsi="Univers 55"/>
              </w:rPr>
            </w:pPr>
            <w:r w:rsidRPr="00CE138E">
              <w:rPr>
                <w:rFonts w:ascii="Univers 55" w:hAnsi="Univers 55"/>
              </w:rPr>
              <w:t xml:space="preserve">www.ls-webshop.de </w:t>
            </w:r>
            <w:r w:rsidR="00F648F8" w:rsidRPr="00F648F8">
              <w:rPr>
                <w:rFonts w:ascii="Univers 55" w:hAnsi="Univers 55"/>
              </w:rPr>
              <w:br/>
            </w:r>
          </w:p>
        </w:tc>
      </w:tr>
      <w:tr w:rsidR="006060E4" w:rsidRPr="007D17FA" w:rsidTr="006060E4">
        <w:tc>
          <w:tcPr>
            <w:tcW w:w="1815" w:type="dxa"/>
          </w:tcPr>
          <w:p w:rsidR="006060E4" w:rsidRPr="00F648F8" w:rsidRDefault="006060E4" w:rsidP="006060E4">
            <w:pPr>
              <w:pStyle w:val="NL-Impressum"/>
              <w:rPr>
                <w:rFonts w:ascii="Univers 55" w:hAnsi="Univers 55"/>
              </w:rPr>
            </w:pPr>
            <w:r w:rsidRPr="00F648F8">
              <w:rPr>
                <w:rFonts w:ascii="Univers 55" w:hAnsi="Univers 55"/>
              </w:rPr>
              <w:t>Urheberrecht</w:t>
            </w:r>
          </w:p>
        </w:tc>
        <w:tc>
          <w:tcPr>
            <w:tcW w:w="7507" w:type="dxa"/>
          </w:tcPr>
          <w:p w:rsidR="006060E4" w:rsidRPr="00D8588B" w:rsidRDefault="006060E4" w:rsidP="006060E4">
            <w:pPr>
              <w:pStyle w:val="LS-ImpressumBlocksatz"/>
              <w:rPr>
                <w:lang w:eastAsia="en-US"/>
              </w:rPr>
            </w:pPr>
            <w:r w:rsidRPr="00D8588B">
              <w:rPr>
                <w:lang w:eastAsia="en-US"/>
              </w:rPr>
              <w:t>Inhalte dieses Heftes dürfen für unterrichtliche Zwecke in den Schulen und Hochschulen des Landes Baden-Württemberg vervielfältigt werden. Jede darüber hinausgehende fotomechanische oder anderweitig technisch mögl</w:t>
            </w:r>
            <w:r w:rsidRPr="00D8588B">
              <w:rPr>
                <w:lang w:eastAsia="en-US"/>
              </w:rPr>
              <w:t>i</w:t>
            </w:r>
            <w:r w:rsidRPr="00D8588B">
              <w:rPr>
                <w:lang w:eastAsia="en-US"/>
              </w:rPr>
              <w:t xml:space="preserve">che Reproduktion ist nur mit Genehmigung des Herausgebers möglich. </w:t>
            </w:r>
          </w:p>
          <w:p w:rsidR="006060E4" w:rsidRPr="00D8588B" w:rsidRDefault="006060E4" w:rsidP="006060E4">
            <w:pPr>
              <w:pStyle w:val="LS-ImpressumBlocksatz"/>
              <w:rPr>
                <w:lang w:eastAsia="en-US"/>
              </w:rPr>
            </w:pPr>
          </w:p>
          <w:p w:rsidR="006060E4" w:rsidRPr="00D8588B" w:rsidRDefault="006060E4" w:rsidP="006060E4">
            <w:pPr>
              <w:pStyle w:val="LS-ImpressumBlocksatz"/>
              <w:rPr>
                <w:lang w:eastAsia="en-US"/>
              </w:rPr>
            </w:pPr>
            <w:r w:rsidRPr="00D8588B">
              <w:rPr>
                <w:lang w:eastAsia="en-US"/>
              </w:rPr>
              <w:t>Soweit die vorliegende Publikation Nachdrucke enthält, wurden dafür nach bestem Wissen und Gewissen Lizenzen eingeholt. Die Urheberrechte der Copyrightinhaber werden ausdrücklich anerkannt. Sollten dennoch in einze</w:t>
            </w:r>
            <w:r w:rsidRPr="00D8588B">
              <w:rPr>
                <w:lang w:eastAsia="en-US"/>
              </w:rPr>
              <w:t>l</w:t>
            </w:r>
            <w:r w:rsidRPr="00D8588B">
              <w:rPr>
                <w:lang w:eastAsia="en-US"/>
              </w:rPr>
              <w:t>nen Fällen Urheberrechte nicht berücksichtigt worden sein, wenden Sie sich bitte an den Herausgeber. Bei weiteren Vervielfältigungen müssen die Rec</w:t>
            </w:r>
            <w:r w:rsidRPr="00D8588B">
              <w:rPr>
                <w:lang w:eastAsia="en-US"/>
              </w:rPr>
              <w:t>h</w:t>
            </w:r>
            <w:r w:rsidRPr="00D8588B">
              <w:rPr>
                <w:lang w:eastAsia="en-US"/>
              </w:rPr>
              <w:t>te der Urheber beachtet bzw. deren Genehmigung eingeholt werden.</w:t>
            </w:r>
          </w:p>
          <w:p w:rsidR="006060E4" w:rsidRPr="00D8588B" w:rsidRDefault="006060E4" w:rsidP="006060E4">
            <w:pPr>
              <w:rPr>
                <w:rFonts w:ascii="Univers 55" w:hAnsi="Univers 55"/>
                <w:sz w:val="20"/>
              </w:rPr>
            </w:pPr>
          </w:p>
          <w:p w:rsidR="006060E4" w:rsidRPr="00D8588B" w:rsidRDefault="006060E4" w:rsidP="006060E4">
            <w:pPr>
              <w:pStyle w:val="NL-Impressum"/>
              <w:rPr>
                <w:rFonts w:ascii="Univers 55" w:hAnsi="Univers 55"/>
              </w:rPr>
            </w:pPr>
            <w:r w:rsidRPr="00D8588B">
              <w:rPr>
                <w:rFonts w:ascii="Univers 55" w:hAnsi="Univers 55"/>
              </w:rPr>
              <w:t>© Landesinstitut für Schulentwicklung, Stuttgart 2014</w:t>
            </w:r>
          </w:p>
        </w:tc>
      </w:tr>
    </w:tbl>
    <w:p w:rsidR="006060E4" w:rsidRDefault="006060E4" w:rsidP="006060E4">
      <w:pPr>
        <w:pStyle w:val="Textkrper"/>
      </w:pPr>
      <w:r>
        <w:rPr>
          <w:noProof/>
        </w:rPr>
        <mc:AlternateContent>
          <mc:Choice Requires="wps">
            <w:drawing>
              <wp:anchor distT="0" distB="0" distL="114300" distR="114300" simplePos="0" relativeHeight="252095488" behindDoc="1" locked="0" layoutInCell="1" allowOverlap="1" wp14:anchorId="551CBACF" wp14:editId="4A377F0D">
                <wp:simplePos x="0" y="0"/>
                <wp:positionH relativeFrom="page">
                  <wp:posOffset>756285</wp:posOffset>
                </wp:positionH>
                <wp:positionV relativeFrom="page">
                  <wp:posOffset>5490845</wp:posOffset>
                </wp:positionV>
                <wp:extent cx="6048000" cy="4248000"/>
                <wp:effectExtent l="0" t="0" r="10160" b="19685"/>
                <wp:wrapNone/>
                <wp:docPr id="1018" name="Rechteck 1018"/>
                <wp:cNvGraphicFramePr/>
                <a:graphic xmlns:a="http://schemas.openxmlformats.org/drawingml/2006/main">
                  <a:graphicData uri="http://schemas.microsoft.com/office/word/2010/wordprocessingShape">
                    <wps:wsp>
                      <wps:cNvSpPr/>
                      <wps:spPr>
                        <a:xfrm>
                          <a:off x="0" y="0"/>
                          <a:ext cx="6048000" cy="42480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18" o:spid="_x0000_s1026" style="position:absolute;margin-left:59.55pt;margin-top:432.35pt;width:476.2pt;height:334.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" filled="f" strokecolor="#262626" strokeweight=".4pt">
                <w10:wrap anchorx="page" anchory="page"/>
              </v:rect>
            </w:pict>
          </mc:Fallback>
        </mc:AlternateContent>
      </w:r>
    </w:p>
    <w:p w:rsidR="006060E4" w:rsidRPr="009845C4" w:rsidRDefault="006060E4" w:rsidP="006060E4">
      <w:pPr>
        <w:pStyle w:val="Textkrper"/>
        <w:sectPr w:rsidR="006060E4" w:rsidRPr="009845C4" w:rsidSect="001741F9">
          <w:headerReference w:type="even" r:id="rId13"/>
          <w:headerReference w:type="default" r:id="rId14"/>
          <w:footerReference w:type="even" r:id="rId15"/>
          <w:footerReference w:type="default" r:id="rId16"/>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7B2F60" w:rsidRDefault="000E6F8E" w:rsidP="0069338D">
      <w:pPr>
        <w:pStyle w:val="Textkrper"/>
        <w:numPr>
          <w:ilvl w:val="0"/>
          <w:numId w:val="10"/>
        </w:numPr>
        <w:ind w:left="284" w:hanging="284"/>
        <w:rPr>
          <w:b/>
        </w:rPr>
      </w:pPr>
      <w:r>
        <w:rPr>
          <w:b/>
        </w:rPr>
        <w:t>Kompetenzraster</w:t>
      </w:r>
      <w:r w:rsidR="00CE138E">
        <w:rPr>
          <w:b/>
        </w:rPr>
        <w:t xml:space="preserve"> Biologie</w:t>
      </w:r>
    </w:p>
    <w:p w:rsidR="000E6F8E" w:rsidRDefault="000E6F8E" w:rsidP="0086355B">
      <w:pPr>
        <w:pStyle w:val="Textkrper"/>
        <w:rPr>
          <w:b/>
        </w:rPr>
      </w:pPr>
    </w:p>
    <w:p w:rsidR="00D8588B" w:rsidRDefault="000E6F8E" w:rsidP="0086355B">
      <w:pPr>
        <w:pStyle w:val="Textkrper"/>
      </w:pPr>
      <w:r>
        <w:rPr>
          <w:b/>
        </w:rPr>
        <w:t xml:space="preserve">2. </w:t>
      </w:r>
      <w:r w:rsidRPr="007B2F60">
        <w:rPr>
          <w:b/>
        </w:rPr>
        <w:t>Lernwegelis</w:t>
      </w:r>
      <w:r>
        <w:rPr>
          <w:b/>
        </w:rPr>
        <w:t>te: In der Fachsprache kommunizieren</w:t>
      </w:r>
    </w:p>
    <w:p w:rsidR="000E6F8E" w:rsidRPr="000E6F8E" w:rsidRDefault="000E6F8E" w:rsidP="000E6F8E">
      <w:pPr>
        <w:pStyle w:val="Textkrper-Erstzeileneinzug"/>
        <w:ind w:firstLine="0"/>
        <w:rPr>
          <w:lang w:eastAsia="de-DE"/>
        </w:rPr>
      </w:pPr>
    </w:p>
    <w:p w:rsidR="006D596E" w:rsidRDefault="000E6F8E" w:rsidP="000E6F8E">
      <w:pPr>
        <w:pStyle w:val="Textkrper"/>
        <w:rPr>
          <w:b/>
        </w:rPr>
      </w:pPr>
      <w:r>
        <w:rPr>
          <w:b/>
        </w:rPr>
        <w:t xml:space="preserve">3. </w:t>
      </w:r>
      <w:proofErr w:type="spellStart"/>
      <w:r>
        <w:rPr>
          <w:b/>
        </w:rPr>
        <w:t>Advance</w:t>
      </w:r>
      <w:proofErr w:type="spellEnd"/>
      <w:r>
        <w:rPr>
          <w:b/>
        </w:rPr>
        <w:t xml:space="preserve"> Organizer</w:t>
      </w:r>
    </w:p>
    <w:p w:rsidR="006D596E" w:rsidRDefault="006D596E" w:rsidP="000E6F8E">
      <w:pPr>
        <w:pStyle w:val="Textkrper"/>
      </w:pPr>
    </w:p>
    <w:p w:rsidR="007B2F60" w:rsidRPr="007B2F60" w:rsidRDefault="000E6F8E" w:rsidP="000E6F8E">
      <w:pPr>
        <w:pStyle w:val="Textkrper"/>
        <w:rPr>
          <w:b/>
        </w:rPr>
      </w:pPr>
      <w:r>
        <w:rPr>
          <w:b/>
        </w:rPr>
        <w:t xml:space="preserve">4. </w:t>
      </w:r>
      <w:r w:rsidR="007B2F60" w:rsidRPr="007B2F60">
        <w:rPr>
          <w:b/>
        </w:rPr>
        <w:t>Lernmaterialien</w:t>
      </w:r>
    </w:p>
    <w:p w:rsidR="007B2F60" w:rsidRPr="007B2F60" w:rsidRDefault="007B2F60" w:rsidP="007B2F60">
      <w:pPr>
        <w:pStyle w:val="Textkrper"/>
      </w:pPr>
    </w:p>
    <w:tbl>
      <w:tblPr>
        <w:tblStyle w:val="Tabellenraster"/>
        <w:tblW w:w="9889" w:type="dxa"/>
        <w:tblLook w:val="04A0" w:firstRow="1" w:lastRow="0" w:firstColumn="1" w:lastColumn="0" w:noHBand="0" w:noVBand="1"/>
      </w:tblPr>
      <w:tblGrid>
        <w:gridCol w:w="1026"/>
        <w:gridCol w:w="1648"/>
        <w:gridCol w:w="7215"/>
      </w:tblGrid>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eastAsia="Times New Roman" w:hAnsi="Source Sans Pro" w:cs="Times New Roman"/>
                <w:b/>
                <w:sz w:val="20"/>
                <w:szCs w:val="20"/>
              </w:rPr>
              <w:t>Lernschritt</w:t>
            </w:r>
          </w:p>
        </w:tc>
        <w:tc>
          <w:tcPr>
            <w:tcW w:w="7215"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Bio03.03.01</w:t>
            </w:r>
          </w:p>
        </w:tc>
        <w:tc>
          <w:tcPr>
            <w:tcW w:w="7215"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Masern</w:t>
            </w:r>
            <w:r w:rsidR="004250C2" w:rsidRPr="00E736BB">
              <w:rPr>
                <w:rFonts w:ascii="Source Sans Pro" w:hAnsi="Source Sans Pro"/>
                <w:sz w:val="20"/>
                <w:szCs w:val="20"/>
              </w:rPr>
              <w:t xml:space="preserve">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bookmarkStart w:id="0" w:name="_GoBack"/>
            <w:bookmarkEnd w:id="0"/>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Bio03.01.01</w:t>
            </w:r>
          </w:p>
        </w:tc>
        <w:tc>
          <w:tcPr>
            <w:tcW w:w="7215" w:type="dxa"/>
            <w:tcBorders>
              <w:top w:val="nil"/>
              <w:left w:val="nil"/>
              <w:bottom w:val="nil"/>
              <w:right w:val="nil"/>
            </w:tcBorders>
          </w:tcPr>
          <w:p w:rsidR="005D442C" w:rsidRPr="00E736BB" w:rsidRDefault="0095374A" w:rsidP="007F3666">
            <w:pPr>
              <w:spacing w:after="40"/>
              <w:rPr>
                <w:rFonts w:ascii="Source Sans Pro" w:hAnsi="Source Sans Pro"/>
                <w:sz w:val="20"/>
                <w:szCs w:val="20"/>
              </w:rPr>
            </w:pPr>
            <w:r w:rsidRPr="00E736BB">
              <w:rPr>
                <w:rFonts w:ascii="Source Sans Pro" w:hAnsi="Source Sans Pro"/>
                <w:sz w:val="20"/>
                <w:szCs w:val="20"/>
              </w:rPr>
              <w:t>Lösungsbla</w:t>
            </w:r>
            <w:r w:rsidR="004250C2" w:rsidRPr="00E736BB">
              <w:rPr>
                <w:rFonts w:ascii="Source Sans Pro" w:hAnsi="Source Sans Pro"/>
                <w:sz w:val="20"/>
                <w:szCs w:val="20"/>
              </w:rPr>
              <w:t xml:space="preserve">tt zur Selbstkontrolle Masern  </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jc w:val="both"/>
              <w:rPr>
                <w:rFonts w:ascii="Source Sans Pro" w:eastAsia="Times New Roman" w:hAnsi="Source Sans Pro" w:cs="Times New Roman"/>
                <w:b/>
                <w:sz w:val="20"/>
                <w:szCs w:val="20"/>
                <w:lang w:eastAsia="de-DE"/>
              </w:rPr>
            </w:pPr>
            <w:r w:rsidRPr="00E736BB">
              <w:rPr>
                <w:rFonts w:ascii="Source Sans Pro" w:hAnsi="Source Sans Pro"/>
                <w:sz w:val="20"/>
                <w:szCs w:val="20"/>
              </w:rPr>
              <w:t>Bio03.01.01</w:t>
            </w:r>
          </w:p>
        </w:tc>
        <w:tc>
          <w:tcPr>
            <w:tcW w:w="7215" w:type="dxa"/>
            <w:tcBorders>
              <w:top w:val="nil"/>
              <w:left w:val="nil"/>
              <w:bottom w:val="nil"/>
              <w:right w:val="nil"/>
            </w:tcBorders>
          </w:tcPr>
          <w:p w:rsidR="0095374A" w:rsidRPr="00E736BB" w:rsidRDefault="0095374A" w:rsidP="007F3666">
            <w:pPr>
              <w:spacing w:after="40"/>
              <w:jc w:val="both"/>
              <w:rPr>
                <w:rFonts w:ascii="Source Sans Pro" w:hAnsi="Source Sans Pro"/>
                <w:sz w:val="20"/>
                <w:szCs w:val="20"/>
              </w:rPr>
            </w:pPr>
            <w:r w:rsidRPr="00E736BB">
              <w:rPr>
                <w:rFonts w:ascii="Source Sans Pro" w:hAnsi="Source Sans Pro"/>
                <w:sz w:val="20"/>
                <w:szCs w:val="20"/>
              </w:rPr>
              <w:t>Masern</w:t>
            </w:r>
            <w:r w:rsidR="00B47468" w:rsidRPr="00E736BB">
              <w:rPr>
                <w:rFonts w:ascii="Source Sans Pro" w:hAnsi="Source Sans Pro"/>
                <w:sz w:val="20"/>
                <w:szCs w:val="20"/>
              </w:rPr>
              <w:t xml:space="preserve"> B – </w:t>
            </w:r>
            <w:r w:rsidR="004250C2" w:rsidRPr="00E736BB">
              <w:rPr>
                <w:rFonts w:ascii="Source Sans Pro" w:hAnsi="Source Sans Pro"/>
                <w:sz w:val="20"/>
                <w:szCs w:val="20"/>
              </w:rPr>
              <w:t>C</w:t>
            </w:r>
          </w:p>
          <w:p w:rsidR="005D442C" w:rsidRPr="00E736BB" w:rsidRDefault="005D442C" w:rsidP="007F3666">
            <w:pPr>
              <w:spacing w:after="40"/>
              <w:jc w:val="both"/>
              <w:rPr>
                <w:rFonts w:ascii="Source Sans Pro" w:eastAsia="Times New Roman" w:hAnsi="Source Sans Pro" w:cs="Times New Roman"/>
                <w:b/>
                <w:sz w:val="20"/>
                <w:szCs w:val="20"/>
                <w:lang w:eastAsia="de-DE"/>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eastAsia="Times New Roman" w:hAnsi="Source Sans Pro" w:cs="Times New Roman"/>
                <w:b/>
                <w:sz w:val="20"/>
                <w:szCs w:val="20"/>
              </w:rPr>
              <w:t>Lernschritt</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B</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CE138E">
            <w:pPr>
              <w:spacing w:after="40"/>
              <w:rPr>
                <w:rFonts w:ascii="Source Sans Pro" w:hAnsi="Source Sans Pro"/>
                <w:sz w:val="20"/>
                <w:szCs w:val="20"/>
              </w:rPr>
            </w:pPr>
            <w:r w:rsidRPr="00E736BB">
              <w:rPr>
                <w:rFonts w:ascii="Source Sans Pro" w:hAnsi="Source Sans Pro"/>
                <w:sz w:val="20"/>
                <w:szCs w:val="20"/>
              </w:rPr>
              <w:t xml:space="preserve">Masern. Virus und Vermehrung </w:t>
            </w:r>
            <w:r w:rsidR="00CE138E" w:rsidRPr="00E736BB">
              <w:rPr>
                <w:rFonts w:ascii="Source Sans Pro" w:hAnsi="Source Sans Pro"/>
                <w:sz w:val="20"/>
                <w:szCs w:val="20"/>
              </w:rPr>
              <w:t xml:space="preserve">A – </w:t>
            </w:r>
            <w:r w:rsidRPr="00E736BB">
              <w:rPr>
                <w:rFonts w:ascii="Source Sans Pro" w:hAnsi="Source Sans Pro"/>
                <w:sz w:val="20"/>
                <w:szCs w:val="20"/>
              </w:rPr>
              <w:t>B</w:t>
            </w:r>
            <w:r w:rsidR="00CE138E" w:rsidRPr="00E736BB">
              <w:rPr>
                <w:rFonts w:ascii="Source Sans Pro" w:hAnsi="Source Sans Pro"/>
                <w:sz w:val="20"/>
                <w:szCs w:val="20"/>
              </w:rPr>
              <w:t xml:space="preserve">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Virus und Vermehrung 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CE138E" w:rsidP="007F3666">
            <w:pPr>
              <w:spacing w:after="40"/>
              <w:rPr>
                <w:rFonts w:ascii="Source Sans Pro" w:hAnsi="Source Sans Pro"/>
                <w:sz w:val="20"/>
                <w:szCs w:val="20"/>
              </w:rPr>
            </w:pPr>
            <w:r w:rsidRPr="00E736BB">
              <w:rPr>
                <w:rFonts w:ascii="Source Sans Pro" w:hAnsi="Source Sans Pro"/>
                <w:sz w:val="20"/>
                <w:szCs w:val="20"/>
              </w:rPr>
              <w:t>Masern. Virus und Vermehrung C –</w:t>
            </w:r>
            <w:r w:rsidR="0095374A" w:rsidRPr="00E736BB">
              <w:rPr>
                <w:rFonts w:ascii="Source Sans Pro" w:hAnsi="Source Sans Pro"/>
                <w:sz w:val="20"/>
                <w:szCs w:val="20"/>
              </w:rPr>
              <w:t xml:space="preserve">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Masern. Bakterien und Viren im Vergleich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Masern. Bakt</w:t>
            </w:r>
            <w:r w:rsidR="00CE138E" w:rsidRPr="00E736BB">
              <w:rPr>
                <w:rFonts w:ascii="Source Sans Pro" w:hAnsi="Source Sans Pro"/>
                <w:sz w:val="20"/>
                <w:szCs w:val="20"/>
              </w:rPr>
              <w:t>erien und Viren im Vergleich A –</w:t>
            </w:r>
            <w:r w:rsidRPr="00E736BB">
              <w:rPr>
                <w:rFonts w:ascii="Source Sans Pro" w:hAnsi="Source Sans Pro"/>
                <w:sz w:val="20"/>
                <w:szCs w:val="20"/>
              </w:rPr>
              <w:t xml:space="preserve">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 xml:space="preserve">Masern. Bakterien und Viren im Vergleich </w:t>
            </w:r>
            <w:r w:rsidR="00CE138E" w:rsidRPr="00E736BB">
              <w:rPr>
                <w:rFonts w:ascii="Source Sans Pro" w:hAnsi="Source Sans Pro"/>
                <w:sz w:val="20"/>
                <w:szCs w:val="20"/>
              </w:rPr>
              <w:t xml:space="preserve">B – </w:t>
            </w:r>
            <w:r w:rsidRPr="00E736BB">
              <w:rPr>
                <w:rFonts w:ascii="Source Sans Pro" w:hAnsi="Source Sans Pro"/>
                <w:sz w:val="20"/>
                <w:szCs w:val="20"/>
              </w:rPr>
              <w:t>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4250C2">
            <w:pPr>
              <w:rPr>
                <w:rFonts w:ascii="Source Sans Pro" w:hAnsi="Source Sans Pro"/>
                <w:sz w:val="20"/>
                <w:szCs w:val="20"/>
              </w:rPr>
            </w:pPr>
            <w:r w:rsidRPr="00E736BB">
              <w:rPr>
                <w:rFonts w:ascii="Source Sans Pro" w:hAnsi="Source Sans Pro"/>
                <w:sz w:val="20"/>
                <w:szCs w:val="20"/>
              </w:rPr>
              <w:t xml:space="preserve">Masern. Viren </w:t>
            </w:r>
            <w:r w:rsidR="00B47468" w:rsidRPr="00E736BB">
              <w:rPr>
                <w:rFonts w:ascii="Source Sans Pro" w:hAnsi="Source Sans Pro"/>
                <w:sz w:val="20"/>
                <w:szCs w:val="20"/>
              </w:rPr>
              <w:t xml:space="preserve">B – C – </w:t>
            </w:r>
            <w:r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4250C2">
            <w:pPr>
              <w:rPr>
                <w:rFonts w:ascii="Source Sans Pro" w:hAnsi="Source Sans Pro"/>
                <w:sz w:val="20"/>
                <w:szCs w:val="20"/>
              </w:rPr>
            </w:pPr>
            <w:r w:rsidRPr="00E736BB">
              <w:rPr>
                <w:rFonts w:ascii="Source Sans Pro" w:hAnsi="Source Sans Pro"/>
                <w:sz w:val="20"/>
                <w:szCs w:val="20"/>
              </w:rPr>
              <w:t xml:space="preserve">Masern. Bakterien </w:t>
            </w:r>
            <w:r w:rsidR="00CE138E" w:rsidRPr="00E736BB">
              <w:rPr>
                <w:rFonts w:ascii="Source Sans Pro" w:hAnsi="Source Sans Pro"/>
                <w:sz w:val="20"/>
                <w:szCs w:val="20"/>
              </w:rPr>
              <w:t xml:space="preserve">B – </w:t>
            </w:r>
            <w:r w:rsidR="004250C2" w:rsidRPr="00E736BB">
              <w:rPr>
                <w:rFonts w:ascii="Source Sans Pro" w:hAnsi="Source Sans Pro"/>
                <w:sz w:val="20"/>
                <w:szCs w:val="20"/>
              </w:rPr>
              <w:t>C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rPr>
                <w:rFonts w:ascii="Source Sans Pro" w:hAnsi="Source Sans Pro"/>
                <w:sz w:val="20"/>
                <w:szCs w:val="20"/>
              </w:rPr>
            </w:pPr>
            <w:r w:rsidRPr="00E736BB">
              <w:rPr>
                <w:rFonts w:ascii="Source Sans Pro" w:hAnsi="Source Sans Pro"/>
                <w:sz w:val="20"/>
                <w:szCs w:val="20"/>
              </w:rPr>
              <w:t>Bio03.03.02</w:t>
            </w:r>
          </w:p>
        </w:tc>
        <w:tc>
          <w:tcPr>
            <w:tcW w:w="7215" w:type="dxa"/>
            <w:tcBorders>
              <w:top w:val="nil"/>
              <w:left w:val="nil"/>
              <w:bottom w:val="nil"/>
              <w:right w:val="nil"/>
            </w:tcBorders>
          </w:tcPr>
          <w:p w:rsidR="0095374A" w:rsidRPr="00E736BB" w:rsidRDefault="0095374A" w:rsidP="00CE138E">
            <w:pPr>
              <w:rPr>
                <w:rFonts w:ascii="Source Sans Pro" w:hAnsi="Source Sans Pro"/>
                <w:sz w:val="20"/>
                <w:szCs w:val="20"/>
              </w:rPr>
            </w:pPr>
            <w:r w:rsidRPr="00E736BB">
              <w:rPr>
                <w:rFonts w:ascii="Source Sans Pro" w:hAnsi="Source Sans Pro"/>
                <w:sz w:val="20"/>
                <w:szCs w:val="20"/>
              </w:rPr>
              <w:t>Masern. Bakterien und Viren im Vergleich C – 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Masern. Übertragungsmöglichkeiten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95374A" w:rsidP="007F3666">
            <w:pPr>
              <w:jc w:val="both"/>
              <w:rPr>
                <w:rFonts w:ascii="Source Sans Pro" w:eastAsia="Times New Roman" w:hAnsi="Source Sans Pro" w:cs="Times New Roman"/>
                <w:sz w:val="20"/>
                <w:szCs w:val="20"/>
                <w:lang w:eastAsia="de-DE"/>
              </w:rPr>
            </w:pPr>
            <w:r w:rsidRPr="00E736BB">
              <w:rPr>
                <w:rFonts w:ascii="Source Sans Pro" w:hAnsi="Source Sans Pro"/>
                <w:sz w:val="20"/>
                <w:szCs w:val="20"/>
              </w:rPr>
              <w:t>Masern. Infektionswege</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Bio03.03.03</w:t>
            </w:r>
          </w:p>
        </w:tc>
        <w:tc>
          <w:tcPr>
            <w:tcW w:w="7215" w:type="dxa"/>
            <w:tcBorders>
              <w:top w:val="nil"/>
              <w:left w:val="nil"/>
              <w:bottom w:val="nil"/>
              <w:right w:val="nil"/>
            </w:tcBorders>
          </w:tcPr>
          <w:p w:rsidR="0095374A" w:rsidRPr="00E736BB" w:rsidRDefault="00CE138E"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 xml:space="preserve">Masern. Infektionswege B – C – </w:t>
            </w:r>
            <w:r w:rsidR="0095374A"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Abwehr über Antikörper</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B47468"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 xml:space="preserve">Checkliste zur Selbstkontrolle: </w:t>
            </w:r>
            <w:r w:rsidR="0095374A" w:rsidRPr="00E736BB">
              <w:rPr>
                <w:rFonts w:ascii="Source Sans Pro" w:hAnsi="Source Sans Pro"/>
                <w:sz w:val="20"/>
                <w:szCs w:val="20"/>
              </w:rPr>
              <w:t xml:space="preserve">Abwehr über </w:t>
            </w:r>
            <w:r w:rsidR="0095374A" w:rsidRPr="00E736BB">
              <w:rPr>
                <w:rFonts w:ascii="Source Sans Pro" w:hAnsi="Source Sans Pro"/>
                <w:sz w:val="20"/>
                <w:szCs w:val="20"/>
              </w:rPr>
              <w:br/>
              <w:t>Antikörper</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Zus</w:t>
            </w:r>
            <w:r w:rsidR="00CE138E" w:rsidRPr="00E736BB">
              <w:rPr>
                <w:rFonts w:ascii="Source Sans Pro" w:hAnsi="Source Sans Pro"/>
                <w:sz w:val="20"/>
                <w:szCs w:val="20"/>
              </w:rPr>
              <w:t>ammenarbeit der Abwehrzellen B –</w:t>
            </w:r>
            <w:r w:rsidRPr="00E736BB">
              <w:rPr>
                <w:rFonts w:ascii="Source Sans Pro" w:hAnsi="Source Sans Pro"/>
                <w:sz w:val="20"/>
                <w:szCs w:val="20"/>
              </w:rPr>
              <w:t xml:space="preserve"> C</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Bio03.03.04</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Zusammen</w:t>
            </w:r>
            <w:r w:rsidR="00CE138E" w:rsidRPr="00E736BB">
              <w:rPr>
                <w:rFonts w:ascii="Source Sans Pro" w:hAnsi="Source Sans Pro"/>
                <w:sz w:val="20"/>
                <w:szCs w:val="20"/>
              </w:rPr>
              <w:t xml:space="preserve">arbeit der Abwehrzellen B – C – </w:t>
            </w:r>
            <w:r w:rsidRPr="00E736BB">
              <w:rPr>
                <w:rFonts w:ascii="Source Sans Pro" w:hAnsi="Source Sans Pro"/>
                <w:sz w:val="20"/>
                <w:szCs w:val="20"/>
              </w:rPr>
              <w:t>Lösung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Bio03.03.05</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sz w:val="20"/>
                <w:szCs w:val="20"/>
                <w:lang w:eastAsia="de-DE"/>
              </w:rPr>
            </w:pPr>
            <w:r w:rsidRPr="00E736BB">
              <w:rPr>
                <w:rFonts w:ascii="Source Sans Pro" w:hAnsi="Source Sans Pro"/>
                <w:sz w:val="20"/>
                <w:szCs w:val="20"/>
              </w:rPr>
              <w:t>Masern. Rolle der Gedächtniszellen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rPr>
                <w:b/>
              </w:rP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shd w:val="clear" w:color="auto" w:fill="auto"/>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Impfung A</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Impfung B</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Bio03.03.06</w:t>
            </w:r>
          </w:p>
        </w:tc>
        <w:tc>
          <w:tcPr>
            <w:tcW w:w="7215" w:type="dxa"/>
            <w:tcBorders>
              <w:top w:val="nil"/>
              <w:left w:val="nil"/>
              <w:bottom w:val="nil"/>
              <w:right w:val="nil"/>
            </w:tcBorders>
          </w:tcPr>
          <w:p w:rsidR="0095374A" w:rsidRPr="00E736BB" w:rsidRDefault="0095374A" w:rsidP="007F3666">
            <w:pPr>
              <w:spacing w:after="40"/>
              <w:rPr>
                <w:rFonts w:ascii="Source Sans Pro" w:eastAsia="Times New Roman" w:hAnsi="Source Sans Pro" w:cs="Times New Roman"/>
                <w:b/>
                <w:sz w:val="20"/>
                <w:szCs w:val="20"/>
                <w:lang w:eastAsia="de-DE"/>
              </w:rPr>
            </w:pPr>
            <w:r w:rsidRPr="00E736BB">
              <w:rPr>
                <w:rFonts w:ascii="Source Sans Pro" w:hAnsi="Source Sans Pro"/>
                <w:sz w:val="20"/>
                <w:szCs w:val="20"/>
              </w:rPr>
              <w:t>Masern. Aktive und passive Immunisierung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Bio03.03.07</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Impfmüdigkeit und Impfrisiken</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Bio03.03.07</w:t>
            </w:r>
          </w:p>
        </w:tc>
        <w:tc>
          <w:tcPr>
            <w:tcW w:w="7215" w:type="dxa"/>
            <w:tcBorders>
              <w:top w:val="nil"/>
              <w:left w:val="nil"/>
              <w:bottom w:val="nil"/>
              <w:right w:val="nil"/>
            </w:tcBorders>
          </w:tcPr>
          <w:p w:rsidR="0095374A" w:rsidRPr="00E736BB" w:rsidRDefault="0095374A" w:rsidP="007F3666">
            <w:pPr>
              <w:spacing w:after="40"/>
              <w:rPr>
                <w:rFonts w:ascii="Source Sans Pro" w:hAnsi="Source Sans Pro"/>
                <w:sz w:val="20"/>
                <w:szCs w:val="20"/>
              </w:rPr>
            </w:pPr>
            <w:r w:rsidRPr="00E736BB">
              <w:rPr>
                <w:rFonts w:ascii="Source Sans Pro" w:hAnsi="Source Sans Pro"/>
                <w:sz w:val="20"/>
                <w:szCs w:val="20"/>
              </w:rPr>
              <w:t>Masern. Partnerpuzzle</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
            </w:pPr>
          </w:p>
        </w:tc>
        <w:tc>
          <w:tcPr>
            <w:tcW w:w="1648"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Bio03.03.08f</w:t>
            </w:r>
          </w:p>
        </w:tc>
        <w:tc>
          <w:tcPr>
            <w:tcW w:w="7215" w:type="dxa"/>
            <w:tcBorders>
              <w:top w:val="nil"/>
              <w:left w:val="nil"/>
              <w:bottom w:val="nil"/>
              <w:right w:val="nil"/>
            </w:tcBorders>
          </w:tcPr>
          <w:p w:rsidR="0095374A" w:rsidRPr="00E736BB" w:rsidRDefault="00B47468" w:rsidP="009F5193">
            <w:pPr>
              <w:spacing w:after="40"/>
              <w:jc w:val="both"/>
              <w:rPr>
                <w:rFonts w:ascii="Source Sans Pro" w:hAnsi="Source Sans Pro"/>
                <w:sz w:val="20"/>
                <w:szCs w:val="20"/>
              </w:rPr>
            </w:pPr>
            <w:r w:rsidRPr="00E736BB">
              <w:rPr>
                <w:rFonts w:ascii="Source Sans Pro" w:hAnsi="Source Sans Pro"/>
                <w:sz w:val="20"/>
                <w:szCs w:val="20"/>
              </w:rPr>
              <w:t>Masern. Überprüfe D</w:t>
            </w:r>
            <w:r w:rsidR="0095374A" w:rsidRPr="00E736BB">
              <w:rPr>
                <w:rFonts w:ascii="Source Sans Pro" w:hAnsi="Source Sans Pro"/>
                <w:sz w:val="20"/>
                <w:szCs w:val="20"/>
              </w:rPr>
              <w:t>einen Lernerfolg</w:t>
            </w:r>
          </w:p>
        </w:tc>
      </w:tr>
      <w:tr w:rsidR="0095374A" w:rsidRPr="007B2F60" w:rsidTr="007F3666">
        <w:tc>
          <w:tcPr>
            <w:tcW w:w="1026" w:type="dxa"/>
            <w:tcBorders>
              <w:top w:val="nil"/>
              <w:left w:val="nil"/>
              <w:bottom w:val="nil"/>
              <w:right w:val="nil"/>
            </w:tcBorders>
          </w:tcPr>
          <w:p w:rsidR="0095374A" w:rsidRPr="005D442C" w:rsidRDefault="0095374A" w:rsidP="0011582A">
            <w:pPr>
              <w:pStyle w:val="Textkrper-Erstzeileneinzug"/>
              <w:ind w:firstLine="0"/>
              <w:rPr>
                <w:rFonts w:ascii="Source Sans Pro" w:eastAsia="Times New Roman" w:hAnsi="Source Sans Pro" w:cs="Times New Roman"/>
                <w:szCs w:val="20"/>
                <w:lang w:eastAsia="de-DE"/>
              </w:rPr>
            </w:pPr>
          </w:p>
        </w:tc>
        <w:tc>
          <w:tcPr>
            <w:tcW w:w="1648"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Bio03.03.09</w:t>
            </w:r>
          </w:p>
        </w:tc>
        <w:tc>
          <w:tcPr>
            <w:tcW w:w="7215" w:type="dxa"/>
            <w:tcBorders>
              <w:top w:val="nil"/>
              <w:left w:val="nil"/>
              <w:bottom w:val="nil"/>
              <w:right w:val="nil"/>
            </w:tcBorders>
          </w:tcPr>
          <w:p w:rsidR="0095374A" w:rsidRPr="00E736BB" w:rsidRDefault="0095374A" w:rsidP="009F5193">
            <w:pPr>
              <w:spacing w:after="40"/>
              <w:jc w:val="both"/>
              <w:rPr>
                <w:rFonts w:ascii="Source Sans Pro" w:hAnsi="Source Sans Pro"/>
                <w:sz w:val="20"/>
                <w:szCs w:val="20"/>
              </w:rPr>
            </w:pPr>
            <w:r w:rsidRPr="00E736BB">
              <w:rPr>
                <w:rFonts w:ascii="Source Sans Pro" w:hAnsi="Source Sans Pro"/>
                <w:sz w:val="20"/>
                <w:szCs w:val="20"/>
              </w:rPr>
              <w:t>Masern. Feedback: „In der Fachsprache kommunizieren“</w:t>
            </w:r>
          </w:p>
        </w:tc>
      </w:tr>
    </w:tbl>
    <w:p w:rsidR="007B2F60" w:rsidRPr="0044650F" w:rsidRDefault="007B2F60" w:rsidP="007B2F60"/>
    <w:p w:rsidR="009B127D" w:rsidRPr="009B127D" w:rsidRDefault="009B127D" w:rsidP="009B127D">
      <w:pPr>
        <w:pStyle w:val="Textkrper"/>
        <w:rPr>
          <w:rFonts w:eastAsia="Calibri" w:cs="Arial"/>
          <w:b/>
          <w:noProof/>
          <w:sz w:val="24"/>
          <w:szCs w:val="24"/>
          <w:lang w:eastAsia="en-US"/>
        </w:rPr>
      </w:pPr>
      <w:r w:rsidRPr="009B127D">
        <w:rPr>
          <w:rFonts w:eastAsia="Calibri" w:cs="Arial"/>
          <w:b/>
          <w:noProof/>
          <w:sz w:val="24"/>
          <w:szCs w:val="24"/>
          <w:lang w:eastAsia="en-US"/>
        </w:rPr>
        <w:t>Hinweise zu dieser Handreichung</w:t>
      </w:r>
    </w:p>
    <w:p w:rsidR="009B127D" w:rsidRPr="009B127D" w:rsidRDefault="009B127D" w:rsidP="009B127D">
      <w:pPr>
        <w:spacing w:line="240" w:lineRule="auto"/>
        <w:jc w:val="both"/>
        <w:rPr>
          <w:rFonts w:ascii="Source Sans Pro" w:hAnsi="Source Sans Pro"/>
          <w:color w:val="auto"/>
          <w:sz w:val="20"/>
          <w:szCs w:val="20"/>
          <w:lang w:eastAsia="de-DE"/>
        </w:rPr>
      </w:pPr>
    </w:p>
    <w:p w:rsidR="009B127D" w:rsidRPr="009B127D" w:rsidRDefault="009B127D" w:rsidP="009B127D">
      <w:pPr>
        <w:spacing w:line="240" w:lineRule="auto"/>
        <w:jc w:val="both"/>
        <w:rPr>
          <w:rFonts w:ascii="Source Sans Pro" w:hAnsi="Source Sans Pro"/>
          <w:color w:val="auto"/>
          <w:sz w:val="20"/>
          <w:szCs w:val="20"/>
          <w:lang w:eastAsia="de-DE"/>
        </w:rPr>
      </w:pPr>
      <w:r w:rsidRPr="009B127D">
        <w:rPr>
          <w:rFonts w:ascii="Source Sans Pro" w:hAnsi="Source Sans Pro"/>
          <w:color w:val="auto"/>
          <w:sz w:val="20"/>
          <w:szCs w:val="20"/>
          <w:lang w:eastAsia="de-DE"/>
        </w:rPr>
        <w:t xml:space="preserve">Hinweise auf Schulbücher in den Lernmaterialien sind exemplarischer Natur. Es können selbstverständlich auch andere Schulbücher verwendet werden. Am Ende dieser Lernmaterialsammlung befindet sich eine Liste mit </w:t>
      </w:r>
      <w:proofErr w:type="spellStart"/>
      <w:r w:rsidRPr="009B127D">
        <w:rPr>
          <w:rFonts w:ascii="Source Sans Pro" w:hAnsi="Source Sans Pro"/>
          <w:color w:val="auto"/>
          <w:sz w:val="20"/>
          <w:szCs w:val="20"/>
          <w:lang w:eastAsia="de-DE"/>
        </w:rPr>
        <w:t>exemp-larischen</w:t>
      </w:r>
      <w:proofErr w:type="spellEnd"/>
      <w:r w:rsidRPr="009B127D">
        <w:rPr>
          <w:rFonts w:ascii="Source Sans Pro" w:hAnsi="Source Sans Pro"/>
          <w:color w:val="auto"/>
          <w:sz w:val="20"/>
          <w:szCs w:val="20"/>
          <w:lang w:eastAsia="de-DE"/>
        </w:rPr>
        <w:t xml:space="preserve"> Schulbüchern.</w:t>
      </w:r>
    </w:p>
    <w:p w:rsidR="006060E4" w:rsidRPr="007B1985" w:rsidRDefault="006060E4" w:rsidP="006060E4">
      <w:pPr>
        <w:pStyle w:val="Textkrper"/>
        <w:rPr>
          <w:rFonts w:ascii="Univers 55" w:hAnsi="Univers 55"/>
        </w:rPr>
      </w:pPr>
    </w:p>
    <w:p w:rsidR="001677B4" w:rsidRPr="00A139C0" w:rsidRDefault="00155CDE" w:rsidP="001677B4">
      <w:pPr>
        <w:pStyle w:val="berschrift1neu"/>
        <w:spacing w:before="0"/>
      </w:pPr>
      <w: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677B4" w:rsidRPr="00AA18D1" w:rsidRDefault="001677B4" w:rsidP="001677B4">
            <w:pPr>
              <w:pStyle w:val="TabelleKopfmitte"/>
            </w:pPr>
            <w:r w:rsidRPr="00AA18D1">
              <w:t>Beschreibung</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96CCEAB" wp14:editId="4E412F84">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ED441C2" wp14:editId="0FEB95E8">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Tipp / Hinweis, der zum Bearbeiten hilfreich ist</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80C56D2" wp14:editId="7C6B7946">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62B2646" wp14:editId="306812F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Zeitvorgabe beachten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7E2C38FE" wp14:editId="01935CCB">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8012BBE" wp14:editId="6FF7FF16">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 xml:space="preserve">Informationsmaterial lesen, </w:t>
            </w:r>
            <w:r w:rsidRPr="00AA18D1">
              <w:br/>
              <w:t>Text lesen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7001BDBE" wp14:editId="0DD9077B">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28A5E59" wp14:editId="61523F51">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Blätter / Materialien in Ordner abl</w:t>
            </w:r>
            <w:r w:rsidRPr="00AA18D1">
              <w:t>e</w:t>
            </w:r>
            <w:r w:rsidRPr="00AA18D1">
              <w:t>gen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B17C513" wp14:editId="69F05546">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E264DC2" wp14:editId="7E81EB28">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Vorsicht, Achtung: wichtige Inform</w:t>
            </w:r>
            <w:r w:rsidRPr="00AA18D1">
              <w:t>a</w:t>
            </w:r>
            <w:r w:rsidRPr="00AA18D1">
              <w:t>tion, Hinweis. Genau lesen!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B45BB9C" wp14:editId="5D3B1FB2">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BAF589A" wp14:editId="60E6B24F">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Stift: Schreibauftrag oder etwas muss gezeichnet oder gemalt we</w:t>
            </w:r>
            <w:r w:rsidRPr="00AA18D1">
              <w:t>r</w:t>
            </w:r>
            <w:r w:rsidRPr="00AA18D1">
              <w:t>den.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F47D04B" wp14:editId="110EBF5D">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9B730CE" wp14:editId="53D80515">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Lesen/Hilfsmittel/Quellenangabe: Das kann ein Buch oder eigene Au</w:t>
            </w:r>
            <w:r w:rsidRPr="00AA18D1">
              <w:t>f</w:t>
            </w:r>
            <w:r w:rsidRPr="00AA18D1">
              <w:t>schriebe sein.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3DB82A9" wp14:editId="7730849A">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E14EF41" wp14:editId="342B8354">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Quelle</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3FE821D" wp14:editId="45D24EB4">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108492E" wp14:editId="45EC42F3">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Taschenrechner erlaubt</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07E74DD" wp14:editId="0E55F35E">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1C39612" wp14:editId="1760FA59">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Zeichenmaterial erforderlich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BE9A5CB" wp14:editId="5D8A48B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484B4D99" wp14:editId="0BECD076">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Versuch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BFCE3D7" wp14:editId="7FBD570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ACB514A" wp14:editId="34FA2E85">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Beispiel/Vokabelhilfen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38411F36" wp14:editId="355737FB">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554E636A" wp14:editId="3B48BF90">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Hören</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EE0AA80" wp14:editId="3BF9F426">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0746256" wp14:editId="2BED40D4">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Deutsch =&gt; Englisch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2FA7FD54" wp14:editId="5AAE401A">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63EF7E0B" wp14:editId="75C35BA3">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Englisch =&gt; Deutsch</w:t>
            </w:r>
          </w:p>
        </w:tc>
      </w:tr>
      <w:tr w:rsidR="001677B4" w:rsidRPr="00AA18D1" w:rsidTr="001677B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02B4A6AE" wp14:editId="676B2219">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407FE77" wp14:editId="11B9DC7F">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mitte"/>
            </w:pPr>
            <w:r w:rsidRPr="00AA18D1">
              <w:rPr>
                <w:noProof/>
              </w:rPr>
              <w:drawing>
                <wp:inline distT="0" distB="0" distL="0" distR="0" wp14:anchorId="12545273" wp14:editId="47EBAF5D">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7B3555B" wp14:editId="75DE6457">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677B4" w:rsidRPr="00AA18D1" w:rsidRDefault="001677B4" w:rsidP="001677B4">
            <w:pPr>
              <w:pStyle w:val="Textkrper"/>
            </w:pPr>
            <w:r w:rsidRPr="00AA18D1">
              <w:t>Gruppennummer,</w:t>
            </w:r>
            <w:r w:rsidRPr="00AA18D1">
              <w:br/>
              <w:t>Teilthemen 3, 4 …</w:t>
            </w:r>
          </w:p>
        </w:tc>
      </w:tr>
    </w:tbl>
    <w:p w:rsidR="001677B4" w:rsidRPr="00A139C0" w:rsidRDefault="001677B4" w:rsidP="001677B4">
      <w:pPr>
        <w:pStyle w:val="berschrift1neu"/>
        <w:spacing w:before="0"/>
        <w:sectPr w:rsidR="001677B4" w:rsidRPr="00A139C0" w:rsidSect="00A323BE">
          <w:headerReference w:type="even" r:id="rId51"/>
          <w:headerReference w:type="default" r:id="rId52"/>
          <w:footerReference w:type="even" r:id="rId53"/>
          <w:footerReference w:type="default" r:id="rId54"/>
          <w:pgSz w:w="11906" w:h="16838" w:code="9"/>
          <w:pgMar w:top="1588" w:right="1134" w:bottom="794" w:left="1134" w:header="709" w:footer="567" w:gutter="0"/>
          <w:cols w:space="708"/>
          <w:docGrid w:linePitch="360"/>
        </w:sectPr>
      </w:pPr>
    </w:p>
    <w:p w:rsidR="001023E5" w:rsidRPr="006A2404" w:rsidRDefault="001023E5" w:rsidP="00D130AD">
      <w:pPr>
        <w:pStyle w:val="berschrift1neu"/>
        <w:spacing w:before="0"/>
        <w:jc w:val="center"/>
        <w:rPr>
          <w:rStyle w:val="Fett"/>
          <w:rFonts w:eastAsiaTheme="majorEastAsia"/>
        </w:rPr>
      </w:pPr>
      <w:r w:rsidRPr="006A2404">
        <w:rPr>
          <w:rStyle w:val="Fett"/>
          <w:rFonts w:eastAsiaTheme="majorEastAsia"/>
        </w:rPr>
        <w:lastRenderedPageBreak/>
        <w:t>Kompetenzraster</w:t>
      </w:r>
      <w:r>
        <w:rPr>
          <w:rStyle w:val="Fett"/>
          <w:rFonts w:eastAsiaTheme="majorEastAsia"/>
        </w:rPr>
        <w:t xml:space="preserve"> Biologie</w:t>
      </w:r>
    </w:p>
    <w:tbl>
      <w:tblPr>
        <w:tblW w:w="4816"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28" w:type="dxa"/>
          <w:left w:w="28" w:type="dxa"/>
          <w:bottom w:w="28" w:type="dxa"/>
          <w:right w:w="28" w:type="dxa"/>
        </w:tblCellMar>
        <w:tblLook w:val="04A0" w:firstRow="1" w:lastRow="0" w:firstColumn="1" w:lastColumn="0" w:noHBand="0" w:noVBand="1"/>
      </w:tblPr>
      <w:tblGrid>
        <w:gridCol w:w="1508"/>
        <w:gridCol w:w="2136"/>
        <w:gridCol w:w="2654"/>
        <w:gridCol w:w="2388"/>
        <w:gridCol w:w="2305"/>
        <w:gridCol w:w="2442"/>
      </w:tblGrid>
      <w:tr w:rsidR="00D130AD" w:rsidRPr="006A2404" w:rsidTr="00D130AD">
        <w:trPr>
          <w:trHeight w:val="250"/>
        </w:trPr>
        <w:tc>
          <w:tcPr>
            <w:tcW w:w="561" w:type="pct"/>
            <w:shd w:val="clear" w:color="auto" w:fill="D9D9D9" w:themeFill="background1" w:themeFillShade="D9"/>
          </w:tcPr>
          <w:p w:rsidR="00D130AD" w:rsidRPr="006A2404" w:rsidRDefault="00D130AD" w:rsidP="00E12D9C">
            <w:pPr>
              <w:pStyle w:val="Textkrper"/>
              <w:rPr>
                <w:rStyle w:val="Fett"/>
              </w:rPr>
            </w:pPr>
          </w:p>
        </w:tc>
        <w:tc>
          <w:tcPr>
            <w:tcW w:w="795" w:type="pct"/>
            <w:shd w:val="clear" w:color="auto" w:fill="D9D9D9" w:themeFill="background1" w:themeFillShade="D9"/>
          </w:tcPr>
          <w:p w:rsidR="00D130AD" w:rsidRPr="006A2404" w:rsidRDefault="00D130AD" w:rsidP="00E12D9C">
            <w:pPr>
              <w:pStyle w:val="Textkrper"/>
              <w:rPr>
                <w:rStyle w:val="Fett"/>
              </w:rPr>
            </w:pPr>
            <w:r w:rsidRPr="006A2404">
              <w:rPr>
                <w:rStyle w:val="Fett"/>
              </w:rPr>
              <w:t>LFS1</w:t>
            </w:r>
          </w:p>
        </w:tc>
        <w:tc>
          <w:tcPr>
            <w:tcW w:w="988" w:type="pct"/>
            <w:shd w:val="clear" w:color="auto" w:fill="D9D9D9" w:themeFill="background1" w:themeFillShade="D9"/>
          </w:tcPr>
          <w:p w:rsidR="00D130AD" w:rsidRPr="006A2404" w:rsidRDefault="00D130AD" w:rsidP="00E12D9C">
            <w:pPr>
              <w:pStyle w:val="Textkrper"/>
              <w:rPr>
                <w:rStyle w:val="Fett"/>
              </w:rPr>
            </w:pPr>
            <w:r w:rsidRPr="006A2404">
              <w:rPr>
                <w:rStyle w:val="Fett"/>
              </w:rPr>
              <w:t>LFS2</w:t>
            </w:r>
          </w:p>
        </w:tc>
        <w:tc>
          <w:tcPr>
            <w:tcW w:w="889" w:type="pct"/>
            <w:shd w:val="clear" w:color="auto" w:fill="D9D9D9" w:themeFill="background1" w:themeFillShade="D9"/>
          </w:tcPr>
          <w:p w:rsidR="00D130AD" w:rsidRPr="006A2404" w:rsidRDefault="00D130AD" w:rsidP="00E12D9C">
            <w:pPr>
              <w:pStyle w:val="Textkrper"/>
              <w:rPr>
                <w:rStyle w:val="Fett"/>
              </w:rPr>
            </w:pPr>
            <w:r w:rsidRPr="006A2404">
              <w:rPr>
                <w:rStyle w:val="Fett"/>
              </w:rPr>
              <w:t>LFS3</w:t>
            </w:r>
          </w:p>
        </w:tc>
        <w:tc>
          <w:tcPr>
            <w:tcW w:w="858" w:type="pct"/>
            <w:shd w:val="clear" w:color="auto" w:fill="D9D9D9" w:themeFill="background1" w:themeFillShade="D9"/>
          </w:tcPr>
          <w:p w:rsidR="00D130AD" w:rsidRPr="006A2404" w:rsidRDefault="00D130AD" w:rsidP="00E12D9C">
            <w:pPr>
              <w:pStyle w:val="Textkrper"/>
              <w:rPr>
                <w:rStyle w:val="Fett"/>
              </w:rPr>
            </w:pPr>
            <w:r w:rsidRPr="006A2404">
              <w:rPr>
                <w:rStyle w:val="Fett"/>
              </w:rPr>
              <w:t>LFS4</w:t>
            </w:r>
          </w:p>
        </w:tc>
        <w:tc>
          <w:tcPr>
            <w:tcW w:w="909" w:type="pct"/>
            <w:shd w:val="clear" w:color="auto" w:fill="D9D9D9" w:themeFill="background1" w:themeFillShade="D9"/>
          </w:tcPr>
          <w:p w:rsidR="00D130AD" w:rsidRPr="006A2404" w:rsidRDefault="00D130AD" w:rsidP="00E12D9C">
            <w:pPr>
              <w:pStyle w:val="Textkrper"/>
              <w:rPr>
                <w:rStyle w:val="Fett"/>
              </w:rPr>
            </w:pPr>
            <w:r w:rsidRPr="006A2404">
              <w:rPr>
                <w:rStyle w:val="Fett"/>
              </w:rPr>
              <w:t>LFS5</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1</w:t>
            </w:r>
          </w:p>
          <w:p w:rsidR="00D130AD" w:rsidRPr="00D130AD" w:rsidRDefault="00D130AD" w:rsidP="00E12D9C">
            <w:pPr>
              <w:pStyle w:val="Textkrper"/>
              <w:rPr>
                <w:b/>
                <w:sz w:val="18"/>
                <w:szCs w:val="18"/>
              </w:rPr>
            </w:pPr>
            <w:r w:rsidRPr="00D130AD">
              <w:rPr>
                <w:b/>
                <w:sz w:val="18"/>
                <w:szCs w:val="18"/>
              </w:rPr>
              <w:t xml:space="preserve">Fachwissen </w:t>
            </w:r>
          </w:p>
          <w:p w:rsidR="00D130AD" w:rsidRPr="00D130AD" w:rsidRDefault="00D130AD" w:rsidP="00E12D9C">
            <w:pPr>
              <w:pStyle w:val="Textkrper"/>
              <w:rPr>
                <w:b/>
                <w:sz w:val="18"/>
                <w:szCs w:val="18"/>
              </w:rPr>
            </w:pPr>
            <w:r w:rsidRPr="00D130AD">
              <w:rPr>
                <w:b/>
                <w:sz w:val="18"/>
                <w:szCs w:val="18"/>
              </w:rPr>
              <w:t>erwerben</w:t>
            </w:r>
          </w:p>
        </w:tc>
        <w:tc>
          <w:tcPr>
            <w:tcW w:w="795" w:type="pct"/>
          </w:tcPr>
          <w:p w:rsidR="00D130AD" w:rsidRPr="00D130AD" w:rsidRDefault="00D130AD" w:rsidP="00E12D9C">
            <w:pPr>
              <w:pStyle w:val="Textkrper"/>
              <w:jc w:val="left"/>
              <w:rPr>
                <w:sz w:val="16"/>
                <w:szCs w:val="16"/>
              </w:rPr>
            </w:pPr>
            <w:r w:rsidRPr="00D130AD">
              <w:rPr>
                <w:sz w:val="16"/>
                <w:szCs w:val="16"/>
              </w:rPr>
              <w:t>Ich kann Strukturen in biolog</w:t>
            </w:r>
            <w:r w:rsidRPr="00D130AD">
              <w:rPr>
                <w:sz w:val="16"/>
                <w:szCs w:val="16"/>
              </w:rPr>
              <w:t>i</w:t>
            </w:r>
            <w:r w:rsidRPr="00D130AD">
              <w:rPr>
                <w:sz w:val="16"/>
                <w:szCs w:val="16"/>
              </w:rPr>
              <w:t>schen Systemen benennen, wenn mir die Darstellungen bekannt sind.</w:t>
            </w:r>
          </w:p>
          <w:p w:rsidR="00D130AD" w:rsidRPr="00D130AD" w:rsidRDefault="00D130AD" w:rsidP="00E12D9C">
            <w:pPr>
              <w:pStyle w:val="Textkrper"/>
              <w:jc w:val="left"/>
              <w:rPr>
                <w:sz w:val="16"/>
                <w:szCs w:val="16"/>
              </w:rPr>
            </w:pPr>
            <w:r w:rsidRPr="00D130AD">
              <w:rPr>
                <w:sz w:val="16"/>
                <w:szCs w:val="16"/>
              </w:rPr>
              <w:t>Ich kann Funktionen bene</w:t>
            </w:r>
            <w:r w:rsidRPr="00D130AD">
              <w:rPr>
                <w:sz w:val="16"/>
                <w:szCs w:val="16"/>
              </w:rPr>
              <w:t>n</w:t>
            </w:r>
            <w:r w:rsidRPr="00D130AD">
              <w:rPr>
                <w:sz w:val="16"/>
                <w:szCs w:val="16"/>
              </w:rPr>
              <w:t xml:space="preserve">nen. </w:t>
            </w:r>
          </w:p>
        </w:tc>
        <w:tc>
          <w:tcPr>
            <w:tcW w:w="988" w:type="pct"/>
          </w:tcPr>
          <w:p w:rsidR="00D130AD" w:rsidRPr="00D130AD" w:rsidRDefault="00D130AD" w:rsidP="00E12D9C">
            <w:pPr>
              <w:pStyle w:val="Textkrper"/>
              <w:jc w:val="left"/>
              <w:rPr>
                <w:sz w:val="16"/>
                <w:szCs w:val="16"/>
              </w:rPr>
            </w:pPr>
            <w:r w:rsidRPr="00D130AD">
              <w:rPr>
                <w:sz w:val="16"/>
                <w:szCs w:val="16"/>
              </w:rPr>
              <w:t>Ich kann Strukturen in biologischen Systemen  richtig zuordnen, auch wenn die Darstellungen für mich neu sind.</w:t>
            </w:r>
          </w:p>
          <w:p w:rsidR="00D130AD" w:rsidRPr="00D130AD" w:rsidRDefault="00D130AD" w:rsidP="00E12D9C">
            <w:pPr>
              <w:pStyle w:val="Textkrper"/>
              <w:jc w:val="left"/>
              <w:rPr>
                <w:sz w:val="16"/>
                <w:szCs w:val="16"/>
              </w:rPr>
            </w:pPr>
            <w:r w:rsidRPr="00D130AD">
              <w:rPr>
                <w:sz w:val="16"/>
                <w:szCs w:val="16"/>
              </w:rPr>
              <w:t>Ich kann mein Detailwissen im Th</w:t>
            </w:r>
            <w:r w:rsidRPr="00D130AD">
              <w:rPr>
                <w:sz w:val="16"/>
                <w:szCs w:val="16"/>
              </w:rPr>
              <w:t>e</w:t>
            </w:r>
            <w:r w:rsidRPr="00D130AD">
              <w:rPr>
                <w:sz w:val="16"/>
                <w:szCs w:val="16"/>
              </w:rPr>
              <w:t xml:space="preserve">mengebiet einordnen. </w:t>
            </w:r>
          </w:p>
        </w:tc>
        <w:tc>
          <w:tcPr>
            <w:tcW w:w="889" w:type="pct"/>
          </w:tcPr>
          <w:p w:rsidR="00D130AD" w:rsidRPr="00D130AD" w:rsidRDefault="00D130AD" w:rsidP="00E12D9C">
            <w:pPr>
              <w:pStyle w:val="Textkrper"/>
              <w:jc w:val="left"/>
              <w:rPr>
                <w:sz w:val="16"/>
                <w:szCs w:val="16"/>
              </w:rPr>
            </w:pPr>
            <w:r w:rsidRPr="00D130AD">
              <w:rPr>
                <w:sz w:val="16"/>
                <w:szCs w:val="16"/>
              </w:rPr>
              <w:t>Ich kann biologische Systeme ohne Vorlage darstellen und meine Darstellung erklären.</w:t>
            </w:r>
          </w:p>
          <w:p w:rsidR="00D130AD" w:rsidRPr="00D130AD" w:rsidRDefault="00D130AD" w:rsidP="00E12D9C">
            <w:pPr>
              <w:pStyle w:val="Textkrper"/>
              <w:jc w:val="left"/>
              <w:rPr>
                <w:sz w:val="16"/>
                <w:szCs w:val="16"/>
              </w:rPr>
            </w:pPr>
            <w:r w:rsidRPr="00D130AD">
              <w:rPr>
                <w:sz w:val="16"/>
                <w:szCs w:val="16"/>
              </w:rPr>
              <w:t>Ich kann mein Detailwissen im Themengebiet richtig anwenden.</w:t>
            </w:r>
          </w:p>
        </w:tc>
        <w:tc>
          <w:tcPr>
            <w:tcW w:w="858" w:type="pct"/>
          </w:tcPr>
          <w:p w:rsidR="00D130AD" w:rsidRPr="00D130AD" w:rsidRDefault="00D130AD" w:rsidP="00E12D9C">
            <w:pPr>
              <w:pStyle w:val="Textkrper"/>
              <w:jc w:val="left"/>
              <w:rPr>
                <w:sz w:val="16"/>
                <w:szCs w:val="16"/>
              </w:rPr>
            </w:pPr>
            <w:r w:rsidRPr="00D130AD">
              <w:rPr>
                <w:sz w:val="16"/>
                <w:szCs w:val="16"/>
              </w:rPr>
              <w:t>Ich kann mein Detailwissen  innerhalb eines Themengebietes verknüpfen.</w:t>
            </w:r>
          </w:p>
          <w:p w:rsidR="00D130AD" w:rsidRPr="00D130AD" w:rsidRDefault="00D130AD" w:rsidP="00E12D9C">
            <w:pPr>
              <w:pStyle w:val="Textkrper"/>
              <w:jc w:val="left"/>
              <w:rPr>
                <w:sz w:val="16"/>
                <w:szCs w:val="16"/>
              </w:rPr>
            </w:pPr>
            <w:r w:rsidRPr="00D130AD">
              <w:rPr>
                <w:sz w:val="16"/>
                <w:szCs w:val="16"/>
              </w:rPr>
              <w:t>Ich kann logische Zusamme</w:t>
            </w:r>
            <w:r w:rsidRPr="00D130AD">
              <w:rPr>
                <w:sz w:val="16"/>
                <w:szCs w:val="16"/>
              </w:rPr>
              <w:t>n</w:t>
            </w:r>
            <w:r w:rsidRPr="00D130AD">
              <w:rPr>
                <w:sz w:val="16"/>
                <w:szCs w:val="16"/>
              </w:rPr>
              <w:t xml:space="preserve">hänge herstellen. </w:t>
            </w:r>
          </w:p>
        </w:tc>
        <w:tc>
          <w:tcPr>
            <w:tcW w:w="909" w:type="pct"/>
          </w:tcPr>
          <w:p w:rsidR="00D130AD" w:rsidRPr="00D130AD" w:rsidRDefault="00D130AD" w:rsidP="00E12D9C">
            <w:pPr>
              <w:pStyle w:val="Textkrper"/>
              <w:jc w:val="left"/>
              <w:rPr>
                <w:sz w:val="16"/>
                <w:szCs w:val="16"/>
              </w:rPr>
            </w:pPr>
            <w:r w:rsidRPr="00D130AD">
              <w:rPr>
                <w:sz w:val="16"/>
                <w:szCs w:val="16"/>
              </w:rPr>
              <w:t>Ich kann mein Wissen aus verschi</w:t>
            </w:r>
            <w:r w:rsidRPr="00D130AD">
              <w:rPr>
                <w:sz w:val="16"/>
                <w:szCs w:val="16"/>
              </w:rPr>
              <w:t>e</w:t>
            </w:r>
            <w:r w:rsidRPr="00D130AD">
              <w:rPr>
                <w:sz w:val="16"/>
                <w:szCs w:val="16"/>
              </w:rPr>
              <w:t>denen Themengebieten  miteina</w:t>
            </w:r>
            <w:r w:rsidRPr="00D130AD">
              <w:rPr>
                <w:sz w:val="16"/>
                <w:szCs w:val="16"/>
              </w:rPr>
              <w:t>n</w:t>
            </w:r>
            <w:r w:rsidRPr="00D130AD">
              <w:rPr>
                <w:sz w:val="16"/>
                <w:szCs w:val="16"/>
              </w:rPr>
              <w:t>der verknüpfen und logische Z</w:t>
            </w:r>
            <w:r w:rsidRPr="00D130AD">
              <w:rPr>
                <w:sz w:val="16"/>
                <w:szCs w:val="16"/>
              </w:rPr>
              <w:t>u</w:t>
            </w:r>
            <w:r w:rsidRPr="00D130AD">
              <w:rPr>
                <w:sz w:val="16"/>
                <w:szCs w:val="16"/>
              </w:rPr>
              <w:t>sammenhänge herstellen.</w:t>
            </w:r>
          </w:p>
          <w:p w:rsidR="00D130AD" w:rsidRPr="00D130AD" w:rsidRDefault="00D130AD" w:rsidP="00E12D9C">
            <w:pPr>
              <w:pStyle w:val="Textkrper"/>
              <w:jc w:val="left"/>
              <w:rPr>
                <w:sz w:val="16"/>
                <w:szCs w:val="16"/>
              </w:rPr>
            </w:pP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2</w:t>
            </w:r>
          </w:p>
          <w:p w:rsidR="00D130AD" w:rsidRPr="00D130AD" w:rsidRDefault="00D130AD" w:rsidP="00E12D9C">
            <w:pPr>
              <w:pStyle w:val="Textkrper"/>
              <w:rPr>
                <w:b/>
                <w:sz w:val="18"/>
                <w:szCs w:val="18"/>
              </w:rPr>
            </w:pPr>
            <w:r w:rsidRPr="00D130AD">
              <w:rPr>
                <w:b/>
                <w:sz w:val="18"/>
                <w:szCs w:val="18"/>
              </w:rPr>
              <w:t xml:space="preserve">Erkenntnisse </w:t>
            </w:r>
          </w:p>
          <w:p w:rsidR="00D130AD" w:rsidRPr="00D130AD" w:rsidRDefault="00D130AD" w:rsidP="00E12D9C">
            <w:pPr>
              <w:pStyle w:val="Textkrper"/>
              <w:rPr>
                <w:b/>
                <w:sz w:val="18"/>
                <w:szCs w:val="18"/>
              </w:rPr>
            </w:pPr>
            <w:r w:rsidRPr="00D130AD">
              <w:rPr>
                <w:b/>
                <w:sz w:val="18"/>
                <w:szCs w:val="18"/>
              </w:rPr>
              <w:t>erwerben</w:t>
            </w:r>
          </w:p>
        </w:tc>
        <w:tc>
          <w:tcPr>
            <w:tcW w:w="795" w:type="pct"/>
          </w:tcPr>
          <w:p w:rsidR="00D130AD" w:rsidRPr="00D130AD" w:rsidRDefault="00D130AD" w:rsidP="00E12D9C">
            <w:pPr>
              <w:pStyle w:val="Textkrper"/>
              <w:jc w:val="left"/>
              <w:rPr>
                <w:sz w:val="16"/>
                <w:szCs w:val="16"/>
              </w:rPr>
            </w:pPr>
            <w:r w:rsidRPr="00D130AD">
              <w:rPr>
                <w:sz w:val="16"/>
                <w:szCs w:val="16"/>
              </w:rPr>
              <w:t>Ich kann mit genauer Anle</w:t>
            </w:r>
            <w:r w:rsidRPr="00D130AD">
              <w:rPr>
                <w:sz w:val="16"/>
                <w:szCs w:val="16"/>
              </w:rPr>
              <w:t>i</w:t>
            </w:r>
            <w:r w:rsidRPr="00D130AD">
              <w:rPr>
                <w:sz w:val="16"/>
                <w:szCs w:val="16"/>
              </w:rPr>
              <w:t>tung naturwissenschaftliche Arbeitsweisen umsetzen /Modellvorstellungen nac</w:t>
            </w:r>
            <w:r w:rsidRPr="00D130AD">
              <w:rPr>
                <w:sz w:val="16"/>
                <w:szCs w:val="16"/>
              </w:rPr>
              <w:t>h</w:t>
            </w:r>
            <w:r w:rsidRPr="00D130AD">
              <w:rPr>
                <w:sz w:val="16"/>
                <w:szCs w:val="16"/>
              </w:rPr>
              <w:t>vollziehen.</w:t>
            </w:r>
          </w:p>
          <w:p w:rsidR="00D130AD" w:rsidRPr="00D130AD" w:rsidRDefault="00D130AD" w:rsidP="00E12D9C">
            <w:pPr>
              <w:pStyle w:val="Textkrper"/>
              <w:jc w:val="left"/>
              <w:rPr>
                <w:sz w:val="16"/>
                <w:szCs w:val="16"/>
              </w:rPr>
            </w:pPr>
            <w:r w:rsidRPr="00D130AD">
              <w:rPr>
                <w:sz w:val="16"/>
                <w:szCs w:val="16"/>
              </w:rPr>
              <w:t>Ich kann Beobachtungen wiedergeben.</w:t>
            </w:r>
          </w:p>
        </w:tc>
        <w:tc>
          <w:tcPr>
            <w:tcW w:w="988" w:type="pct"/>
          </w:tcPr>
          <w:p w:rsidR="00D130AD" w:rsidRPr="00D130AD" w:rsidRDefault="00D130AD" w:rsidP="00E12D9C">
            <w:pPr>
              <w:pStyle w:val="Textkrper"/>
              <w:jc w:val="left"/>
              <w:rPr>
                <w:sz w:val="16"/>
                <w:szCs w:val="16"/>
              </w:rPr>
            </w:pPr>
            <w:r w:rsidRPr="00D130AD">
              <w:rPr>
                <w:sz w:val="16"/>
                <w:szCs w:val="16"/>
              </w:rPr>
              <w:t>Ich kann mit Anleitung naturwisse</w:t>
            </w:r>
            <w:r w:rsidRPr="00D130AD">
              <w:rPr>
                <w:sz w:val="16"/>
                <w:szCs w:val="16"/>
              </w:rPr>
              <w:t>n</w:t>
            </w:r>
            <w:r w:rsidRPr="00D130AD">
              <w:rPr>
                <w:sz w:val="16"/>
                <w:szCs w:val="16"/>
              </w:rPr>
              <w:t>schaftliche Arbeitsweisen anwenden /Modellvorstellungen erklären.</w:t>
            </w:r>
          </w:p>
          <w:p w:rsidR="00D130AD" w:rsidRPr="00D130AD" w:rsidRDefault="00D130AD" w:rsidP="00E12D9C">
            <w:pPr>
              <w:pStyle w:val="Textkrper"/>
              <w:jc w:val="left"/>
              <w:rPr>
                <w:sz w:val="16"/>
                <w:szCs w:val="16"/>
              </w:rPr>
            </w:pPr>
            <w:r w:rsidRPr="00D130AD">
              <w:rPr>
                <w:sz w:val="16"/>
                <w:szCs w:val="16"/>
              </w:rPr>
              <w:t>Ich kann Beobachtungen richtig ei</w:t>
            </w:r>
            <w:r w:rsidRPr="00D130AD">
              <w:rPr>
                <w:sz w:val="16"/>
                <w:szCs w:val="16"/>
              </w:rPr>
              <w:t>n</w:t>
            </w:r>
            <w:r w:rsidRPr="00D130AD">
              <w:rPr>
                <w:sz w:val="16"/>
                <w:szCs w:val="16"/>
              </w:rPr>
              <w:t xml:space="preserve">ordnen. </w:t>
            </w:r>
          </w:p>
          <w:p w:rsidR="00D130AD" w:rsidRPr="00D130AD" w:rsidRDefault="00D130AD" w:rsidP="00E12D9C">
            <w:pPr>
              <w:pStyle w:val="Textkrper"/>
              <w:jc w:val="left"/>
              <w:rPr>
                <w:sz w:val="16"/>
                <w:szCs w:val="16"/>
              </w:rPr>
            </w:pPr>
            <w:r w:rsidRPr="00D130AD">
              <w:rPr>
                <w:sz w:val="16"/>
                <w:szCs w:val="16"/>
              </w:rPr>
              <w:t>Ich kann Informationen aus Quellen mit Anleitung herausarbeiten.</w:t>
            </w:r>
          </w:p>
        </w:tc>
        <w:tc>
          <w:tcPr>
            <w:tcW w:w="889" w:type="pct"/>
          </w:tcPr>
          <w:p w:rsidR="00D130AD" w:rsidRPr="00D130AD" w:rsidRDefault="00D130AD" w:rsidP="00E12D9C">
            <w:pPr>
              <w:pStyle w:val="Textkrper"/>
              <w:jc w:val="left"/>
              <w:rPr>
                <w:sz w:val="16"/>
                <w:szCs w:val="16"/>
              </w:rPr>
            </w:pPr>
            <w:r w:rsidRPr="00D130AD">
              <w:rPr>
                <w:sz w:val="16"/>
                <w:szCs w:val="16"/>
              </w:rPr>
              <w:t>Ich kann bekannte naturwisse</w:t>
            </w:r>
            <w:r w:rsidRPr="00D130AD">
              <w:rPr>
                <w:sz w:val="16"/>
                <w:szCs w:val="16"/>
              </w:rPr>
              <w:t>n</w:t>
            </w:r>
            <w:r w:rsidRPr="00D130AD">
              <w:rPr>
                <w:sz w:val="16"/>
                <w:szCs w:val="16"/>
              </w:rPr>
              <w:t>schaftliche Arbeitsweisen ohne Anleitung anwenden /Modellvorstellungen erklären und vergleichen.</w:t>
            </w:r>
          </w:p>
          <w:p w:rsidR="00D130AD" w:rsidRPr="00D130AD" w:rsidRDefault="00D130AD" w:rsidP="00E12D9C">
            <w:pPr>
              <w:pStyle w:val="Textkrper"/>
              <w:jc w:val="left"/>
              <w:rPr>
                <w:sz w:val="16"/>
                <w:szCs w:val="16"/>
              </w:rPr>
            </w:pPr>
            <w:r w:rsidRPr="00D130AD">
              <w:rPr>
                <w:sz w:val="16"/>
                <w:szCs w:val="16"/>
              </w:rPr>
              <w:t>Ich kann Beobachtungen erklären.</w:t>
            </w:r>
          </w:p>
          <w:p w:rsidR="00D130AD" w:rsidRPr="00D130AD" w:rsidRDefault="00D130AD" w:rsidP="00E12D9C">
            <w:pPr>
              <w:pStyle w:val="Textkrper"/>
              <w:jc w:val="left"/>
              <w:rPr>
                <w:sz w:val="16"/>
                <w:szCs w:val="16"/>
              </w:rPr>
            </w:pPr>
            <w:r w:rsidRPr="00D130AD">
              <w:rPr>
                <w:sz w:val="16"/>
                <w:szCs w:val="16"/>
              </w:rPr>
              <w:t>Ich kann mir Informationen aus vorgegebenen Quellen selbststä</w:t>
            </w:r>
            <w:r w:rsidRPr="00D130AD">
              <w:rPr>
                <w:sz w:val="16"/>
                <w:szCs w:val="16"/>
              </w:rPr>
              <w:t>n</w:t>
            </w:r>
            <w:r w:rsidRPr="00D130AD">
              <w:rPr>
                <w:sz w:val="16"/>
                <w:szCs w:val="16"/>
              </w:rPr>
              <w:t>dig aneignen.</w:t>
            </w:r>
          </w:p>
        </w:tc>
        <w:tc>
          <w:tcPr>
            <w:tcW w:w="858" w:type="pct"/>
          </w:tcPr>
          <w:p w:rsidR="00D130AD" w:rsidRPr="00D130AD" w:rsidRDefault="00D130AD" w:rsidP="00E12D9C">
            <w:pPr>
              <w:pStyle w:val="Textkrper"/>
              <w:jc w:val="left"/>
              <w:rPr>
                <w:sz w:val="16"/>
                <w:szCs w:val="16"/>
              </w:rPr>
            </w:pPr>
            <w:r w:rsidRPr="00D130AD">
              <w:rPr>
                <w:sz w:val="16"/>
                <w:szCs w:val="16"/>
              </w:rPr>
              <w:t>Ich kann naturwissenschaftliche Arbeitsweisen umsetzen / M</w:t>
            </w:r>
            <w:r w:rsidRPr="00D130AD">
              <w:rPr>
                <w:sz w:val="16"/>
                <w:szCs w:val="16"/>
              </w:rPr>
              <w:t>o</w:t>
            </w:r>
            <w:r w:rsidRPr="00D130AD">
              <w:rPr>
                <w:sz w:val="16"/>
                <w:szCs w:val="16"/>
              </w:rPr>
              <w:t>dellvorstellungen erklären und allgemein beurteilen.</w:t>
            </w:r>
          </w:p>
          <w:p w:rsidR="00D130AD" w:rsidRPr="00D130AD" w:rsidRDefault="00D130AD" w:rsidP="00E12D9C">
            <w:pPr>
              <w:pStyle w:val="Textkrper"/>
              <w:jc w:val="left"/>
              <w:rPr>
                <w:sz w:val="16"/>
                <w:szCs w:val="16"/>
              </w:rPr>
            </w:pPr>
            <w:r w:rsidRPr="00D130AD">
              <w:rPr>
                <w:sz w:val="16"/>
                <w:szCs w:val="16"/>
              </w:rPr>
              <w:t xml:space="preserve">Ich kann Ergebnisse aus den Beobachtungen ableiten und erklären. </w:t>
            </w:r>
          </w:p>
          <w:p w:rsidR="00D130AD" w:rsidRPr="00D130AD" w:rsidRDefault="00D130AD" w:rsidP="00E12D9C">
            <w:pPr>
              <w:pStyle w:val="Textkrper"/>
              <w:jc w:val="left"/>
              <w:rPr>
                <w:sz w:val="16"/>
                <w:szCs w:val="16"/>
              </w:rPr>
            </w:pPr>
            <w:r w:rsidRPr="00D130AD">
              <w:rPr>
                <w:sz w:val="16"/>
                <w:szCs w:val="16"/>
              </w:rPr>
              <w:t>Ich kann aussagekräftige Info</w:t>
            </w:r>
            <w:r w:rsidRPr="00D130AD">
              <w:rPr>
                <w:sz w:val="16"/>
                <w:szCs w:val="16"/>
              </w:rPr>
              <w:t>r</w:t>
            </w:r>
            <w:r w:rsidRPr="00D130AD">
              <w:rPr>
                <w:sz w:val="16"/>
                <w:szCs w:val="16"/>
              </w:rPr>
              <w:t>mationen aus geeigneten Que</w:t>
            </w:r>
            <w:r w:rsidRPr="00D130AD">
              <w:rPr>
                <w:sz w:val="16"/>
                <w:szCs w:val="16"/>
              </w:rPr>
              <w:t>l</w:t>
            </w:r>
            <w:r w:rsidRPr="00D130AD">
              <w:rPr>
                <w:sz w:val="16"/>
                <w:szCs w:val="16"/>
              </w:rPr>
              <w:t>len auswählen.</w:t>
            </w:r>
          </w:p>
          <w:p w:rsidR="00D130AD" w:rsidRPr="00D130AD" w:rsidRDefault="00D130AD" w:rsidP="00E12D9C">
            <w:pPr>
              <w:pStyle w:val="Textkrper"/>
              <w:jc w:val="left"/>
              <w:rPr>
                <w:sz w:val="16"/>
                <w:szCs w:val="16"/>
              </w:rPr>
            </w:pPr>
            <w:r w:rsidRPr="00D130AD">
              <w:rPr>
                <w:sz w:val="16"/>
                <w:szCs w:val="16"/>
              </w:rPr>
              <w:t>Ich kann mir über den fachlichen Inhalt ein sachliches Urteil bi</w:t>
            </w:r>
            <w:r w:rsidRPr="00D130AD">
              <w:rPr>
                <w:sz w:val="16"/>
                <w:szCs w:val="16"/>
              </w:rPr>
              <w:t>l</w:t>
            </w:r>
            <w:r w:rsidRPr="00D130AD">
              <w:rPr>
                <w:sz w:val="16"/>
                <w:szCs w:val="16"/>
              </w:rPr>
              <w:t>den.</w:t>
            </w:r>
          </w:p>
        </w:tc>
        <w:tc>
          <w:tcPr>
            <w:tcW w:w="909" w:type="pct"/>
          </w:tcPr>
          <w:p w:rsidR="00D130AD" w:rsidRPr="00D130AD" w:rsidRDefault="00D130AD" w:rsidP="00E12D9C">
            <w:pPr>
              <w:pStyle w:val="Textkrper"/>
              <w:jc w:val="left"/>
              <w:rPr>
                <w:sz w:val="16"/>
                <w:szCs w:val="16"/>
              </w:rPr>
            </w:pPr>
            <w:r w:rsidRPr="00D130AD">
              <w:rPr>
                <w:sz w:val="16"/>
                <w:szCs w:val="16"/>
              </w:rPr>
              <w:t>Ich kann naturwissenschaftliche Arbeitsweisen zielgerecht anwe</w:t>
            </w:r>
            <w:r w:rsidRPr="00D130AD">
              <w:rPr>
                <w:sz w:val="16"/>
                <w:szCs w:val="16"/>
              </w:rPr>
              <w:t>n</w:t>
            </w:r>
            <w:r w:rsidRPr="00D130AD">
              <w:rPr>
                <w:sz w:val="16"/>
                <w:szCs w:val="16"/>
              </w:rPr>
              <w:t xml:space="preserve">den / Modellvorstellungen sachlich kritisch beurteilen. </w:t>
            </w:r>
          </w:p>
          <w:p w:rsidR="00D130AD" w:rsidRPr="00D130AD" w:rsidRDefault="00D130AD" w:rsidP="00E12D9C">
            <w:pPr>
              <w:pStyle w:val="Textkrper"/>
              <w:jc w:val="left"/>
              <w:rPr>
                <w:sz w:val="16"/>
                <w:szCs w:val="16"/>
              </w:rPr>
            </w:pPr>
            <w:r w:rsidRPr="00D130AD">
              <w:rPr>
                <w:sz w:val="16"/>
                <w:szCs w:val="16"/>
              </w:rPr>
              <w:t>Ich kann Ergebnisse analysieren und Modellvorstellungen entw</w:t>
            </w:r>
            <w:r w:rsidRPr="00D130AD">
              <w:rPr>
                <w:sz w:val="16"/>
                <w:szCs w:val="16"/>
              </w:rPr>
              <w:t>i</w:t>
            </w:r>
            <w:r w:rsidRPr="00D130AD">
              <w:rPr>
                <w:sz w:val="16"/>
                <w:szCs w:val="16"/>
              </w:rPr>
              <w:t xml:space="preserve">ckeln </w:t>
            </w:r>
          </w:p>
          <w:p w:rsidR="00D130AD" w:rsidRPr="00D130AD" w:rsidRDefault="00D130AD" w:rsidP="00E12D9C">
            <w:pPr>
              <w:pStyle w:val="Textkrper"/>
              <w:jc w:val="left"/>
              <w:rPr>
                <w:sz w:val="16"/>
                <w:szCs w:val="16"/>
              </w:rPr>
            </w:pPr>
            <w:r w:rsidRPr="00D130AD">
              <w:rPr>
                <w:sz w:val="16"/>
                <w:szCs w:val="16"/>
              </w:rPr>
              <w:t>Ich kann Informationsquellen fachlich beurteilen und bei der Bearbeitung neuer Sachverhalte zielführend nutzen.</w:t>
            </w:r>
          </w:p>
          <w:p w:rsidR="00D130AD" w:rsidRPr="00D130AD" w:rsidRDefault="00D130AD" w:rsidP="00E12D9C">
            <w:pPr>
              <w:pStyle w:val="Textkrper"/>
              <w:jc w:val="left"/>
              <w:rPr>
                <w:sz w:val="16"/>
                <w:szCs w:val="16"/>
              </w:rPr>
            </w:pPr>
            <w:r w:rsidRPr="00D130AD">
              <w:rPr>
                <w:sz w:val="16"/>
                <w:szCs w:val="16"/>
              </w:rPr>
              <w:t>.</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3</w:t>
            </w:r>
          </w:p>
          <w:p w:rsidR="00D130AD" w:rsidRPr="00D130AD" w:rsidRDefault="00D130AD" w:rsidP="00E12D9C">
            <w:pPr>
              <w:pStyle w:val="Textkrper"/>
              <w:rPr>
                <w:b/>
                <w:sz w:val="18"/>
                <w:szCs w:val="18"/>
              </w:rPr>
            </w:pPr>
            <w:r w:rsidRPr="00D130AD">
              <w:rPr>
                <w:b/>
                <w:sz w:val="18"/>
                <w:szCs w:val="18"/>
              </w:rPr>
              <w:t>In der Fachspr</w:t>
            </w:r>
            <w:r w:rsidRPr="00D130AD">
              <w:rPr>
                <w:b/>
                <w:sz w:val="18"/>
                <w:szCs w:val="18"/>
              </w:rPr>
              <w:t>a</w:t>
            </w:r>
            <w:r w:rsidRPr="00D130AD">
              <w:rPr>
                <w:b/>
                <w:sz w:val="18"/>
                <w:szCs w:val="18"/>
              </w:rPr>
              <w:t>che kommunizi</w:t>
            </w:r>
            <w:r w:rsidRPr="00D130AD">
              <w:rPr>
                <w:b/>
                <w:sz w:val="18"/>
                <w:szCs w:val="18"/>
              </w:rPr>
              <w:t>e</w:t>
            </w:r>
            <w:r w:rsidRPr="00D130AD">
              <w:rPr>
                <w:b/>
                <w:sz w:val="18"/>
                <w:szCs w:val="18"/>
              </w:rPr>
              <w:t>ren</w:t>
            </w:r>
          </w:p>
        </w:tc>
        <w:tc>
          <w:tcPr>
            <w:tcW w:w="795" w:type="pct"/>
          </w:tcPr>
          <w:p w:rsidR="00D130AD" w:rsidRPr="00D130AD" w:rsidRDefault="00D130AD" w:rsidP="00E12D9C">
            <w:pPr>
              <w:pStyle w:val="Textkrper"/>
              <w:jc w:val="left"/>
              <w:rPr>
                <w:sz w:val="16"/>
                <w:szCs w:val="16"/>
              </w:rPr>
            </w:pPr>
            <w:r w:rsidRPr="00D130AD">
              <w:rPr>
                <w:sz w:val="16"/>
                <w:szCs w:val="16"/>
              </w:rPr>
              <w:t>Ich kann biologische Sachve</w:t>
            </w:r>
            <w:r w:rsidRPr="00D130AD">
              <w:rPr>
                <w:sz w:val="16"/>
                <w:szCs w:val="16"/>
              </w:rPr>
              <w:t>r</w:t>
            </w:r>
            <w:r w:rsidRPr="00D130AD">
              <w:rPr>
                <w:sz w:val="16"/>
                <w:szCs w:val="16"/>
              </w:rPr>
              <w:t>halte in einfachen Sätzen wiedergeben.</w:t>
            </w:r>
          </w:p>
        </w:tc>
        <w:tc>
          <w:tcPr>
            <w:tcW w:w="988" w:type="pct"/>
          </w:tcPr>
          <w:p w:rsidR="00D130AD" w:rsidRPr="00D130AD" w:rsidRDefault="00D130AD" w:rsidP="00E12D9C">
            <w:pPr>
              <w:pStyle w:val="Textkrper"/>
              <w:jc w:val="left"/>
              <w:rPr>
                <w:sz w:val="16"/>
                <w:szCs w:val="16"/>
              </w:rPr>
            </w:pPr>
            <w:r w:rsidRPr="00D130AD">
              <w:rPr>
                <w:sz w:val="16"/>
                <w:szCs w:val="16"/>
              </w:rPr>
              <w:t>Ich kann biologische Sachverhalte zusammenhängend wiedergeben.</w:t>
            </w:r>
          </w:p>
          <w:p w:rsidR="00D130AD" w:rsidRPr="00D130AD" w:rsidRDefault="00D130AD" w:rsidP="00E12D9C">
            <w:pPr>
              <w:pStyle w:val="Textkrper"/>
              <w:jc w:val="left"/>
              <w:rPr>
                <w:sz w:val="16"/>
                <w:szCs w:val="16"/>
              </w:rPr>
            </w:pPr>
          </w:p>
        </w:tc>
        <w:tc>
          <w:tcPr>
            <w:tcW w:w="889" w:type="pct"/>
          </w:tcPr>
          <w:p w:rsidR="00D130AD" w:rsidRPr="00D130AD" w:rsidRDefault="00D130AD" w:rsidP="00E12D9C">
            <w:pPr>
              <w:pStyle w:val="Textkrper"/>
              <w:jc w:val="left"/>
              <w:rPr>
                <w:sz w:val="16"/>
                <w:szCs w:val="16"/>
              </w:rPr>
            </w:pPr>
            <w:r w:rsidRPr="00D130AD">
              <w:rPr>
                <w:sz w:val="16"/>
                <w:szCs w:val="16"/>
              </w:rPr>
              <w:t>Ich kann biologische Sachverhalte mit Fachbegriffen beschreiben.</w:t>
            </w:r>
          </w:p>
          <w:p w:rsidR="00D130AD" w:rsidRPr="00D130AD" w:rsidRDefault="00D130AD" w:rsidP="00E12D9C">
            <w:pPr>
              <w:pStyle w:val="Textkrper"/>
              <w:jc w:val="left"/>
              <w:rPr>
                <w:sz w:val="16"/>
                <w:szCs w:val="16"/>
              </w:rPr>
            </w:pPr>
          </w:p>
        </w:tc>
        <w:tc>
          <w:tcPr>
            <w:tcW w:w="858" w:type="pct"/>
          </w:tcPr>
          <w:p w:rsidR="00D130AD" w:rsidRPr="00D130AD" w:rsidRDefault="00D130AD" w:rsidP="00E12D9C">
            <w:pPr>
              <w:pStyle w:val="Textkrper"/>
              <w:jc w:val="left"/>
              <w:rPr>
                <w:sz w:val="16"/>
                <w:szCs w:val="16"/>
              </w:rPr>
            </w:pPr>
            <w:r w:rsidRPr="00D130AD">
              <w:rPr>
                <w:sz w:val="16"/>
                <w:szCs w:val="16"/>
              </w:rPr>
              <w:t>Ich kann biologische Zusamme</w:t>
            </w:r>
            <w:r w:rsidRPr="00D130AD">
              <w:rPr>
                <w:sz w:val="16"/>
                <w:szCs w:val="16"/>
              </w:rPr>
              <w:t>n</w:t>
            </w:r>
            <w:r w:rsidRPr="00D130AD">
              <w:rPr>
                <w:sz w:val="16"/>
                <w:szCs w:val="16"/>
              </w:rPr>
              <w:t>hänge in der Fachsprache ve</w:t>
            </w:r>
            <w:r w:rsidRPr="00D130AD">
              <w:rPr>
                <w:sz w:val="16"/>
                <w:szCs w:val="16"/>
              </w:rPr>
              <w:t>r</w:t>
            </w:r>
            <w:r w:rsidRPr="00D130AD">
              <w:rPr>
                <w:sz w:val="16"/>
                <w:szCs w:val="16"/>
              </w:rPr>
              <w:t>ständlich formulieren.</w:t>
            </w:r>
          </w:p>
        </w:tc>
        <w:tc>
          <w:tcPr>
            <w:tcW w:w="909" w:type="pct"/>
          </w:tcPr>
          <w:p w:rsidR="00D130AD" w:rsidRPr="00D130AD" w:rsidRDefault="00D130AD" w:rsidP="00E12D9C">
            <w:pPr>
              <w:pStyle w:val="Textkrper"/>
              <w:jc w:val="left"/>
              <w:rPr>
                <w:sz w:val="16"/>
                <w:szCs w:val="16"/>
              </w:rPr>
            </w:pPr>
            <w:r w:rsidRPr="00D130AD">
              <w:rPr>
                <w:sz w:val="16"/>
                <w:szCs w:val="16"/>
              </w:rPr>
              <w:t>Ich kann biologische Zusamme</w:t>
            </w:r>
            <w:r w:rsidRPr="00D130AD">
              <w:rPr>
                <w:sz w:val="16"/>
                <w:szCs w:val="16"/>
              </w:rPr>
              <w:t>n</w:t>
            </w:r>
            <w:r w:rsidRPr="00D130AD">
              <w:rPr>
                <w:sz w:val="16"/>
                <w:szCs w:val="16"/>
              </w:rPr>
              <w:t xml:space="preserve">hänge  in der Fachsprache präzise formulieren. </w:t>
            </w:r>
          </w:p>
        </w:tc>
      </w:tr>
      <w:tr w:rsidR="00D130AD" w:rsidRPr="006A2404" w:rsidTr="00D130AD">
        <w:trPr>
          <w:trHeight w:val="250"/>
        </w:trPr>
        <w:tc>
          <w:tcPr>
            <w:tcW w:w="561" w:type="pct"/>
            <w:shd w:val="clear" w:color="auto" w:fill="D9D9D9" w:themeFill="background1" w:themeFillShade="D9"/>
          </w:tcPr>
          <w:p w:rsidR="00D130AD" w:rsidRPr="00D130AD" w:rsidRDefault="00D130AD" w:rsidP="00E12D9C">
            <w:pPr>
              <w:pStyle w:val="Textkrper"/>
              <w:rPr>
                <w:b/>
                <w:sz w:val="18"/>
                <w:szCs w:val="18"/>
              </w:rPr>
            </w:pPr>
            <w:r w:rsidRPr="00D130AD">
              <w:rPr>
                <w:b/>
                <w:sz w:val="18"/>
                <w:szCs w:val="18"/>
              </w:rPr>
              <w:t>4</w:t>
            </w:r>
          </w:p>
          <w:p w:rsidR="00D130AD" w:rsidRPr="00D130AD" w:rsidRDefault="00D130AD" w:rsidP="00E12D9C">
            <w:pPr>
              <w:pStyle w:val="Textkrper"/>
              <w:rPr>
                <w:b/>
                <w:sz w:val="18"/>
                <w:szCs w:val="18"/>
              </w:rPr>
            </w:pPr>
            <w:r w:rsidRPr="00D130AD">
              <w:rPr>
                <w:b/>
                <w:sz w:val="18"/>
                <w:szCs w:val="18"/>
              </w:rPr>
              <w:t>Fachliche Sac</w:t>
            </w:r>
            <w:r w:rsidRPr="00D130AD">
              <w:rPr>
                <w:b/>
                <w:sz w:val="18"/>
                <w:szCs w:val="18"/>
              </w:rPr>
              <w:t>h</w:t>
            </w:r>
            <w:r w:rsidRPr="00D130AD">
              <w:rPr>
                <w:b/>
                <w:sz w:val="18"/>
                <w:szCs w:val="18"/>
              </w:rPr>
              <w:t>verhalte bewe</w:t>
            </w:r>
            <w:r w:rsidRPr="00D130AD">
              <w:rPr>
                <w:b/>
                <w:sz w:val="18"/>
                <w:szCs w:val="18"/>
              </w:rPr>
              <w:t>r</w:t>
            </w:r>
            <w:r w:rsidRPr="00D130AD">
              <w:rPr>
                <w:b/>
                <w:sz w:val="18"/>
                <w:szCs w:val="18"/>
              </w:rPr>
              <w:t>ten</w:t>
            </w:r>
          </w:p>
        </w:tc>
        <w:tc>
          <w:tcPr>
            <w:tcW w:w="795" w:type="pct"/>
          </w:tcPr>
          <w:p w:rsidR="00D130AD" w:rsidRPr="00D130AD" w:rsidRDefault="00D130AD" w:rsidP="00E12D9C">
            <w:pPr>
              <w:pStyle w:val="Textkrper"/>
              <w:jc w:val="left"/>
              <w:rPr>
                <w:sz w:val="16"/>
                <w:szCs w:val="16"/>
              </w:rPr>
            </w:pPr>
            <w:r w:rsidRPr="00D130AD">
              <w:rPr>
                <w:sz w:val="16"/>
                <w:szCs w:val="16"/>
              </w:rPr>
              <w:t>Ich kann allgemeingültige Bewertungskriterien zu Sac</w:t>
            </w:r>
            <w:r w:rsidRPr="00D130AD">
              <w:rPr>
                <w:sz w:val="16"/>
                <w:szCs w:val="16"/>
              </w:rPr>
              <w:t>h</w:t>
            </w:r>
            <w:r w:rsidRPr="00D130AD">
              <w:rPr>
                <w:sz w:val="16"/>
                <w:szCs w:val="16"/>
              </w:rPr>
              <w:t>verhalten wiedergeben (G</w:t>
            </w:r>
            <w:r w:rsidRPr="00D130AD">
              <w:rPr>
                <w:sz w:val="16"/>
                <w:szCs w:val="16"/>
              </w:rPr>
              <w:t>e</w:t>
            </w:r>
            <w:r w:rsidRPr="00D130AD">
              <w:rPr>
                <w:sz w:val="16"/>
                <w:szCs w:val="16"/>
              </w:rPr>
              <w:t>sundheit, Menschenwürde, Umwelt).</w:t>
            </w:r>
          </w:p>
        </w:tc>
        <w:tc>
          <w:tcPr>
            <w:tcW w:w="988" w:type="pct"/>
          </w:tcPr>
          <w:p w:rsidR="00D130AD" w:rsidRPr="00D130AD" w:rsidRDefault="00D130AD" w:rsidP="00E12D9C">
            <w:pPr>
              <w:pStyle w:val="Textkrper"/>
              <w:jc w:val="left"/>
              <w:rPr>
                <w:sz w:val="16"/>
                <w:szCs w:val="16"/>
              </w:rPr>
            </w:pPr>
            <w:r w:rsidRPr="00D130AD">
              <w:rPr>
                <w:sz w:val="16"/>
                <w:szCs w:val="16"/>
              </w:rPr>
              <w:t>Ich kann neue Bewertungskriterien zu Sachverhalten wiedergeben (Gesun</w:t>
            </w:r>
            <w:r w:rsidRPr="00D130AD">
              <w:rPr>
                <w:sz w:val="16"/>
                <w:szCs w:val="16"/>
              </w:rPr>
              <w:t>d</w:t>
            </w:r>
            <w:r w:rsidRPr="00D130AD">
              <w:rPr>
                <w:sz w:val="16"/>
                <w:szCs w:val="16"/>
              </w:rPr>
              <w:t>heit, Menschenwürde, Umwelt).</w:t>
            </w:r>
          </w:p>
        </w:tc>
        <w:tc>
          <w:tcPr>
            <w:tcW w:w="889" w:type="pct"/>
          </w:tcPr>
          <w:p w:rsidR="00D130AD" w:rsidRPr="00D130AD" w:rsidRDefault="00D130AD" w:rsidP="00E12D9C">
            <w:pPr>
              <w:pStyle w:val="Textkrper"/>
              <w:jc w:val="left"/>
              <w:rPr>
                <w:sz w:val="16"/>
                <w:szCs w:val="16"/>
              </w:rPr>
            </w:pPr>
            <w:r w:rsidRPr="00D130AD">
              <w:rPr>
                <w:sz w:val="16"/>
                <w:szCs w:val="16"/>
              </w:rPr>
              <w:t>Ich kann mich mit verschiedenen Meinungen sachlich auseinande</w:t>
            </w:r>
            <w:r w:rsidRPr="00D130AD">
              <w:rPr>
                <w:sz w:val="16"/>
                <w:szCs w:val="16"/>
              </w:rPr>
              <w:t>r</w:t>
            </w:r>
            <w:r w:rsidRPr="00D130AD">
              <w:rPr>
                <w:sz w:val="16"/>
                <w:szCs w:val="16"/>
              </w:rPr>
              <w:t>setzen (Gesundheit, Mensche</w:t>
            </w:r>
            <w:r w:rsidRPr="00D130AD">
              <w:rPr>
                <w:sz w:val="16"/>
                <w:szCs w:val="16"/>
              </w:rPr>
              <w:t>n</w:t>
            </w:r>
            <w:r w:rsidRPr="00D130AD">
              <w:rPr>
                <w:sz w:val="16"/>
                <w:szCs w:val="16"/>
              </w:rPr>
              <w:t xml:space="preserve">würde, Umwelt). </w:t>
            </w:r>
          </w:p>
        </w:tc>
        <w:tc>
          <w:tcPr>
            <w:tcW w:w="858" w:type="pct"/>
          </w:tcPr>
          <w:p w:rsidR="00D130AD" w:rsidRPr="00D130AD" w:rsidRDefault="00D130AD" w:rsidP="00E12D9C">
            <w:pPr>
              <w:pStyle w:val="Textkrper"/>
              <w:jc w:val="left"/>
              <w:rPr>
                <w:sz w:val="16"/>
                <w:szCs w:val="16"/>
              </w:rPr>
            </w:pPr>
            <w:r w:rsidRPr="00D130AD">
              <w:rPr>
                <w:sz w:val="16"/>
                <w:szCs w:val="16"/>
              </w:rPr>
              <w:t>Ich kann verschiedene Meinu</w:t>
            </w:r>
            <w:r w:rsidRPr="00D130AD">
              <w:rPr>
                <w:sz w:val="16"/>
                <w:szCs w:val="16"/>
              </w:rPr>
              <w:t>n</w:t>
            </w:r>
            <w:r w:rsidRPr="00D130AD">
              <w:rPr>
                <w:sz w:val="16"/>
                <w:szCs w:val="16"/>
              </w:rPr>
              <w:t>gen gegeneinander abwägen und bewerten (Gesundheit, Me</w:t>
            </w:r>
            <w:r w:rsidRPr="00D130AD">
              <w:rPr>
                <w:sz w:val="16"/>
                <w:szCs w:val="16"/>
              </w:rPr>
              <w:t>n</w:t>
            </w:r>
            <w:r w:rsidRPr="00D130AD">
              <w:rPr>
                <w:sz w:val="16"/>
                <w:szCs w:val="16"/>
              </w:rPr>
              <w:t>schenwürde, Umwelt).</w:t>
            </w:r>
          </w:p>
        </w:tc>
        <w:tc>
          <w:tcPr>
            <w:tcW w:w="909" w:type="pct"/>
          </w:tcPr>
          <w:p w:rsidR="00D130AD" w:rsidRPr="00D130AD" w:rsidRDefault="00D130AD" w:rsidP="00E12D9C">
            <w:pPr>
              <w:pStyle w:val="Textkrper"/>
              <w:jc w:val="left"/>
              <w:rPr>
                <w:sz w:val="16"/>
                <w:szCs w:val="16"/>
              </w:rPr>
            </w:pPr>
            <w:r w:rsidRPr="00D130AD">
              <w:rPr>
                <w:sz w:val="16"/>
                <w:szCs w:val="16"/>
              </w:rPr>
              <w:t>Ich kann verschiedene Meinungen sachlich beurteilen und überze</w:t>
            </w:r>
            <w:r w:rsidRPr="00D130AD">
              <w:rPr>
                <w:sz w:val="16"/>
                <w:szCs w:val="16"/>
              </w:rPr>
              <w:t>u</w:t>
            </w:r>
            <w:r w:rsidRPr="00D130AD">
              <w:rPr>
                <w:sz w:val="16"/>
                <w:szCs w:val="16"/>
              </w:rPr>
              <w:t xml:space="preserve">gend meinen Standpunkt vertreten (Gesundheit, Menschenwürde, Umwelt). </w:t>
            </w:r>
          </w:p>
        </w:tc>
      </w:tr>
    </w:tbl>
    <w:p w:rsidR="00F81D37" w:rsidRDefault="00F81D37" w:rsidP="004609C0">
      <w:pPr>
        <w:jc w:val="center"/>
      </w:pPr>
    </w:p>
    <w:p w:rsidR="00DA3B1B" w:rsidRDefault="00DA3B1B" w:rsidP="004D4DA1">
      <w:pPr>
        <w:pStyle w:val="Textkrper-Erstzeileneinzug"/>
        <w:ind w:firstLine="0"/>
        <w:sectPr w:rsidR="00DA3B1B" w:rsidSect="006060E4">
          <w:headerReference w:type="even" r:id="rId55"/>
          <w:headerReference w:type="default" r:id="rId56"/>
          <w:footerReference w:type="even" r:id="rId57"/>
          <w:footerReference w:type="default" r:id="rId58"/>
          <w:headerReference w:type="first" r:id="rId59"/>
          <w:footerReference w:type="first" r:id="rId60"/>
          <w:pgSz w:w="16838" w:h="11906" w:orient="landscape" w:code="9"/>
          <w:pgMar w:top="1134" w:right="1587" w:bottom="1134" w:left="1361" w:header="709" w:footer="709" w:gutter="0"/>
          <w:cols w:space="708"/>
          <w:docGrid w:linePitch="360"/>
        </w:sectPr>
      </w:pPr>
    </w:p>
    <w:p w:rsidR="00E12D9C" w:rsidRPr="006A2404" w:rsidRDefault="00E12D9C" w:rsidP="00E12D9C">
      <w:pPr>
        <w:pStyle w:val="berschrift1neu"/>
        <w:spacing w:before="0"/>
        <w:rPr>
          <w:rFonts w:eastAsiaTheme="majorEastAsia"/>
        </w:rPr>
      </w:pPr>
      <w:r w:rsidRPr="006A2404">
        <w:rPr>
          <w:rFonts w:eastAsiaTheme="majorEastAsia"/>
        </w:rPr>
        <w:lastRenderedPageBreak/>
        <w:t xml:space="preserve">Lernwegeliste </w:t>
      </w:r>
    </w:p>
    <w:p w:rsidR="00E12D9C" w:rsidRPr="006D573E" w:rsidRDefault="00E12D9C" w:rsidP="00E12D9C">
      <w:pPr>
        <w:jc w:val="both"/>
        <w:rPr>
          <w:rFonts w:ascii="Univers 55" w:eastAsia="Times New Roman" w:hAnsi="Univers 55" w:cs="Times New Roman"/>
          <w:color w:val="000000" w:themeColor="text1"/>
          <w:sz w:val="20"/>
          <w:szCs w:val="20"/>
          <w:lang w:eastAsia="de-DE"/>
        </w:r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357"/>
        <w:gridCol w:w="4930"/>
        <w:gridCol w:w="1179"/>
        <w:gridCol w:w="1179"/>
      </w:tblGrid>
      <w:tr w:rsidR="005245F1" w:rsidRPr="006D573E" w:rsidTr="005245F1">
        <w:trPr>
          <w:trHeight w:val="547"/>
        </w:trPr>
        <w:tc>
          <w:tcPr>
            <w:tcW w:w="2357"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Fach</w:t>
            </w:r>
          </w:p>
          <w:p w:rsidR="005245F1" w:rsidRPr="006D573E" w:rsidRDefault="005245F1" w:rsidP="005245F1">
            <w:pPr>
              <w:pStyle w:val="TabellenkopfLSLinksbndig"/>
              <w:rPr>
                <w:rFonts w:eastAsiaTheme="majorEastAsia"/>
              </w:rPr>
            </w:pPr>
            <w:r w:rsidRPr="006D573E">
              <w:t xml:space="preserve">Biologie </w:t>
            </w:r>
          </w:p>
        </w:tc>
        <w:tc>
          <w:tcPr>
            <w:tcW w:w="4930"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Kompetenzbereich/Leitidee</w:t>
            </w:r>
          </w:p>
          <w:p w:rsidR="005245F1" w:rsidRPr="006D573E" w:rsidRDefault="005245F1" w:rsidP="005245F1">
            <w:pPr>
              <w:pStyle w:val="TabellenkopfLSLinksbndig"/>
              <w:rPr>
                <w:rFonts w:eastAsiaTheme="majorEastAsia"/>
              </w:rPr>
            </w:pPr>
            <w:r w:rsidRPr="006D573E">
              <w:t>In der Fachsprache kommunizieren</w:t>
            </w:r>
          </w:p>
        </w:tc>
        <w:tc>
          <w:tcPr>
            <w:tcW w:w="1179"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Lernfortschritt</w:t>
            </w:r>
          </w:p>
          <w:p w:rsidR="005245F1" w:rsidRPr="006D573E" w:rsidRDefault="005245F1" w:rsidP="00E814C6">
            <w:pPr>
              <w:pStyle w:val="TabellenkopfLSLinksbndig"/>
              <w:rPr>
                <w:rFonts w:eastAsiaTheme="majorEastAsia"/>
              </w:rPr>
            </w:pPr>
            <w:r w:rsidRPr="006D573E">
              <w:t>LFS 3</w:t>
            </w:r>
          </w:p>
        </w:tc>
        <w:tc>
          <w:tcPr>
            <w:tcW w:w="1179" w:type="dxa"/>
            <w:tcBorders>
              <w:top w:val="single" w:sz="4" w:space="0" w:color="auto"/>
              <w:left w:val="single" w:sz="4" w:space="0" w:color="auto"/>
              <w:right w:val="single" w:sz="4" w:space="0" w:color="auto"/>
            </w:tcBorders>
            <w:shd w:val="clear" w:color="auto" w:fill="D9D9D9" w:themeFill="background1" w:themeFillShade="D9"/>
            <w:hideMark/>
          </w:tcPr>
          <w:p w:rsidR="005245F1" w:rsidRPr="006D573E" w:rsidRDefault="005245F1" w:rsidP="00E814C6">
            <w:pPr>
              <w:pStyle w:val="TabelleLinks6PT"/>
              <w:rPr>
                <w:rFonts w:eastAsiaTheme="majorEastAsia"/>
              </w:rPr>
            </w:pPr>
            <w:r w:rsidRPr="006D573E">
              <w:rPr>
                <w:rFonts w:eastAsiaTheme="majorEastAsia"/>
              </w:rPr>
              <w:t>Lernwegeliste</w:t>
            </w:r>
          </w:p>
          <w:p w:rsidR="005245F1" w:rsidRPr="006D573E" w:rsidRDefault="005245F1" w:rsidP="00E814C6">
            <w:pPr>
              <w:pStyle w:val="TabellenkopfLSLinksbndig"/>
              <w:rPr>
                <w:rFonts w:eastAsiaTheme="majorEastAsia"/>
              </w:rPr>
            </w:pPr>
            <w:r w:rsidRPr="006D573E">
              <w:t>Bio 03 03</w:t>
            </w:r>
          </w:p>
        </w:tc>
      </w:tr>
    </w:tbl>
    <w:tbl>
      <w:tblPr>
        <w:tblStyle w:val="Tabellenraster2"/>
        <w:tblW w:w="9645"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26"/>
        <w:gridCol w:w="3424"/>
        <w:gridCol w:w="393"/>
        <w:gridCol w:w="3466"/>
        <w:gridCol w:w="465"/>
        <w:gridCol w:w="1465"/>
        <w:gridCol w:w="6"/>
      </w:tblGrid>
      <w:tr w:rsidR="00E12D9C" w:rsidRPr="006D573E" w:rsidTr="005245F1">
        <w:tc>
          <w:tcPr>
            <w:tcW w:w="4243"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abelleLinks6PT"/>
              <w:rPr>
                <w:rFonts w:eastAsiaTheme="majorEastAsia"/>
              </w:rPr>
            </w:pPr>
            <w:r w:rsidRPr="006D573E">
              <w:rPr>
                <w:rFonts w:eastAsiaTheme="majorEastAsia"/>
              </w:rPr>
              <w:t>Kompetenz</w:t>
            </w:r>
          </w:p>
          <w:p w:rsidR="00E12D9C" w:rsidRPr="006D573E" w:rsidRDefault="00E12D9C" w:rsidP="00E12D9C">
            <w:pPr>
              <w:pStyle w:val="TabelleLinks8PTAufzhlung"/>
              <w:ind w:left="227" w:hanging="170"/>
            </w:pPr>
            <w:r w:rsidRPr="006D573E">
              <w:t>Ich kann biologische Sachverhalte mit Fachbegriffen b</w:t>
            </w:r>
            <w:r w:rsidRPr="006D573E">
              <w:t>e</w:t>
            </w:r>
            <w:r w:rsidRPr="006D573E">
              <w:t>schreiben.</w:t>
            </w:r>
          </w:p>
          <w:p w:rsidR="00E12D9C" w:rsidRPr="006D573E" w:rsidRDefault="00E12D9C" w:rsidP="00E12D9C">
            <w:pPr>
              <w:spacing w:line="220" w:lineRule="exact"/>
              <w:rPr>
                <w:rFonts w:ascii="Univers 55" w:eastAsia="Times New Roman" w:hAnsi="Univers 55" w:cs="Times New Roman"/>
                <w:color w:val="000000" w:themeColor="text1"/>
                <w:sz w:val="18"/>
                <w:szCs w:val="20"/>
              </w:rPr>
            </w:pPr>
          </w:p>
        </w:tc>
        <w:tc>
          <w:tcPr>
            <w:tcW w:w="5402" w:type="dxa"/>
            <w:gridSpan w:val="4"/>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E12D9C">
            <w:pPr>
              <w:pStyle w:val="TabelleLinks6PT"/>
              <w:rPr>
                <w:rFonts w:eastAsiaTheme="majorEastAsia"/>
              </w:rPr>
            </w:pPr>
            <w:r w:rsidRPr="006D573E">
              <w:rPr>
                <w:rFonts w:eastAsiaTheme="majorEastAsia"/>
              </w:rPr>
              <w:t>Was Sie schon können sollten</w:t>
            </w:r>
          </w:p>
          <w:p w:rsidR="00E12D9C" w:rsidRPr="006D573E" w:rsidRDefault="00E12D9C" w:rsidP="00E12D9C">
            <w:pPr>
              <w:pStyle w:val="TabelleLinks8PTAufzhlung"/>
              <w:ind w:left="227" w:hanging="170"/>
            </w:pPr>
            <w:r w:rsidRPr="006D573E">
              <w:t>Sie kennen den Aufbau einer Zelle.</w:t>
            </w:r>
          </w:p>
          <w:p w:rsidR="00E12D9C" w:rsidRPr="006D573E" w:rsidRDefault="00E12D9C" w:rsidP="00E12D9C">
            <w:pPr>
              <w:pStyle w:val="TabelleLinks8PTAufzhlung"/>
              <w:ind w:left="227" w:hanging="170"/>
            </w:pPr>
            <w:r w:rsidRPr="006D573E">
              <w:t>Sie kennen die Aufgabe des Blutkreislaufsystems.</w:t>
            </w:r>
          </w:p>
          <w:p w:rsidR="00E12D9C" w:rsidRPr="006D573E" w:rsidRDefault="00E12D9C" w:rsidP="00E12D9C">
            <w:pPr>
              <w:pStyle w:val="TabelleLinks8PTAufzhlung"/>
              <w:ind w:left="227" w:hanging="170"/>
            </w:pPr>
            <w:r w:rsidRPr="006D573E">
              <w:t>Sie kennen den allgemeinen Verlauf einer Infektionskrankheit.</w:t>
            </w:r>
          </w:p>
          <w:p w:rsidR="00E12D9C" w:rsidRPr="006D573E" w:rsidRDefault="00E12D9C" w:rsidP="00E12D9C">
            <w:pPr>
              <w:pStyle w:val="TabelleLinks8PTAufzhlung"/>
              <w:ind w:left="227" w:hanging="170"/>
            </w:pPr>
            <w:r w:rsidRPr="006D573E">
              <w:t>Sie können Informationen aus Quellen mit Anleitung herausarbeiten.</w:t>
            </w:r>
          </w:p>
        </w:tc>
      </w:tr>
      <w:tr w:rsidR="00E12D9C" w:rsidRPr="006D573E" w:rsidTr="005245F1">
        <w:tc>
          <w:tcPr>
            <w:tcW w:w="4243"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12D9C" w:rsidRPr="006D573E" w:rsidRDefault="00E12D9C" w:rsidP="00E12D9C">
            <w:pPr>
              <w:spacing w:line="240" w:lineRule="auto"/>
              <w:rPr>
                <w:color w:val="000000" w:themeColor="text1"/>
              </w:rPr>
            </w:pPr>
          </w:p>
        </w:tc>
        <w:tc>
          <w:tcPr>
            <w:tcW w:w="5402" w:type="dxa"/>
            <w:gridSpan w:val="4"/>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5245F1" w:rsidP="00E12D9C">
            <w:pPr>
              <w:pStyle w:val="TabelleLinks6PT"/>
              <w:rPr>
                <w:rFonts w:eastAsiaTheme="majorEastAsia"/>
              </w:rPr>
            </w:pPr>
            <w:r>
              <w:rPr>
                <w:rFonts w:eastAsiaTheme="majorEastAsia"/>
              </w:rPr>
              <w:t>Wie Sie I</w:t>
            </w:r>
            <w:r w:rsidR="00E12D9C" w:rsidRPr="006D573E">
              <w:rPr>
                <w:rFonts w:eastAsiaTheme="majorEastAsia"/>
              </w:rPr>
              <w:t>hr Können prüfen können</w:t>
            </w:r>
          </w:p>
          <w:p w:rsidR="00E12D9C" w:rsidRPr="006D573E" w:rsidRDefault="00E12D9C" w:rsidP="00E12D9C">
            <w:pPr>
              <w:pStyle w:val="TabelleLinks8PTAufzhlung"/>
              <w:ind w:left="227" w:hanging="170"/>
            </w:pPr>
            <w:r w:rsidRPr="006D573E">
              <w:t>Übungsaufgaben zum Thema.</w:t>
            </w:r>
          </w:p>
        </w:tc>
      </w:tr>
      <w:tr w:rsidR="00E12D9C" w:rsidRPr="006D573E" w:rsidTr="005245F1">
        <w:trPr>
          <w:gridAfter w:val="1"/>
          <w:wAfter w:w="6" w:type="dxa"/>
        </w:trPr>
        <w:tc>
          <w:tcPr>
            <w:tcW w:w="424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ABB" w:rsidRDefault="00E12D9C" w:rsidP="00DC1ABB">
            <w:pPr>
              <w:pStyle w:val="TabellenkopfLSLinksbndig"/>
              <w:rPr>
                <w:rStyle w:val="Fett"/>
                <w:b/>
                <w:bCs w:val="0"/>
              </w:rPr>
            </w:pPr>
            <w:r w:rsidRPr="00DC1ABB">
              <w:rPr>
                <w:rStyle w:val="Fett"/>
                <w:b/>
                <w:bCs w:val="0"/>
              </w:rPr>
              <w:t>Was Sie hier lernen können</w:t>
            </w:r>
          </w:p>
        </w:tc>
        <w:tc>
          <w:tcPr>
            <w:tcW w:w="393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ABB" w:rsidRDefault="00E12D9C" w:rsidP="00DC1ABB">
            <w:pPr>
              <w:pStyle w:val="TabellenkopfLSLinksbndig"/>
              <w:rPr>
                <w:rStyle w:val="Fett"/>
                <w:b/>
                <w:bCs w:val="0"/>
              </w:rPr>
            </w:pPr>
            <w:r w:rsidRPr="00DC1ABB">
              <w:rPr>
                <w:rStyle w:val="Fett"/>
                <w:b/>
                <w:bCs w:val="0"/>
              </w:rPr>
              <w:t>Lernmaterialien</w:t>
            </w:r>
          </w:p>
          <w:p w:rsidR="00E12D9C" w:rsidRPr="006D573E" w:rsidRDefault="00E12D9C" w:rsidP="00E12D9C">
            <w:pPr>
              <w:pStyle w:val="TabelleLinks6PT"/>
              <w:rPr>
                <w:rStyle w:val="Fett"/>
                <w:rFonts w:eastAsiaTheme="majorEastAsia"/>
              </w:rPr>
            </w:pPr>
            <w:r w:rsidRPr="006D573E">
              <w:rPr>
                <w:rStyle w:val="Fett"/>
                <w:rFonts w:eastAsiaTheme="majorEastAsia"/>
              </w:rPr>
              <w:t xml:space="preserve">             </w:t>
            </w:r>
            <w:r>
              <w:rPr>
                <w:rStyle w:val="Fett"/>
                <w:rFonts w:eastAsiaTheme="majorEastAsia"/>
              </w:rPr>
              <w:t xml:space="preserve">         </w:t>
            </w:r>
            <w:proofErr w:type="spellStart"/>
            <w:r w:rsidRPr="006D573E">
              <w:rPr>
                <w:rStyle w:val="Fett"/>
                <w:rFonts w:eastAsiaTheme="majorEastAsia"/>
              </w:rPr>
              <w:t>LernSCHRITTE</w:t>
            </w:r>
            <w:proofErr w:type="spellEnd"/>
            <w:r w:rsidRPr="006D573E">
              <w:rPr>
                <w:rStyle w:val="Fett"/>
                <w:rFonts w:eastAsiaTheme="majorEastAsia"/>
              </w:rPr>
              <w:t xml:space="preserve">, </w:t>
            </w:r>
            <w:proofErr w:type="spellStart"/>
            <w:r w:rsidRPr="006D573E">
              <w:rPr>
                <w:rStyle w:val="Fett"/>
                <w:rFonts w:eastAsiaTheme="majorEastAsia"/>
              </w:rPr>
              <w:t>LernTHEMEN</w:t>
            </w:r>
            <w:proofErr w:type="spellEnd"/>
            <w:r w:rsidRPr="006D573E">
              <w:rPr>
                <w:rStyle w:val="Fett"/>
                <w:rFonts w:eastAsiaTheme="majorEastAsia"/>
              </w:rPr>
              <w:t xml:space="preserve"> und </w:t>
            </w:r>
            <w:proofErr w:type="spellStart"/>
            <w:r w:rsidRPr="006D573E">
              <w:rPr>
                <w:rStyle w:val="Fett"/>
                <w:rFonts w:eastAsiaTheme="majorEastAsia"/>
              </w:rPr>
              <w:t>LernPROJEKTE</w:t>
            </w:r>
            <w:proofErr w:type="spellEnd"/>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D573E" w:rsidRDefault="00E12D9C" w:rsidP="00DC1ABB">
            <w:pPr>
              <w:pStyle w:val="TabellenkopfLSLinksbndig"/>
              <w:rPr>
                <w:rStyle w:val="Fett"/>
              </w:rPr>
            </w:pPr>
            <w:r w:rsidRPr="00DC1ABB">
              <w:rPr>
                <w:rStyle w:val="Fett"/>
                <w:b/>
                <w:bCs w:val="0"/>
              </w:rPr>
              <w:t>Ergänzungen</w:t>
            </w:r>
          </w:p>
        </w:tc>
      </w:tr>
      <w:tr w:rsidR="00E12D9C" w:rsidRPr="006D573E" w:rsidTr="005245F1">
        <w:trPr>
          <w:gridAfter w:val="1"/>
          <w:wAfter w:w="6" w:type="dxa"/>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E12D9C" w:rsidRPr="000252F6" w:rsidRDefault="00E12D9C" w:rsidP="00B47468">
            <w:pPr>
              <w:pStyle w:val="Textkrper"/>
              <w:ind w:left="113" w:right="113"/>
              <w:jc w:val="center"/>
              <w:rPr>
                <w:b/>
              </w:rPr>
            </w:pPr>
            <w:r w:rsidRPr="000252F6">
              <w:rPr>
                <w:b/>
              </w:rPr>
              <w:t xml:space="preserve">In </w:t>
            </w:r>
            <w:r w:rsidR="00B47468">
              <w:rPr>
                <w:b/>
              </w:rPr>
              <w:t xml:space="preserve">der </w:t>
            </w:r>
            <w:r w:rsidRPr="000252F6">
              <w:rPr>
                <w:b/>
              </w:rPr>
              <w:t>Fachsprache kommunizieren</w:t>
            </w: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das Krankheitsbild Masern b</w:t>
            </w:r>
            <w:r w:rsidRPr="006D573E">
              <w:t>e</w:t>
            </w:r>
            <w:r w:rsidRPr="006D573E">
              <w:t>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Masern </w:t>
            </w:r>
          </w:p>
          <w:p w:rsidR="00E12D9C" w:rsidRPr="006D573E" w:rsidRDefault="00E12D9C" w:rsidP="00DC1ABB">
            <w:pPr>
              <w:pStyle w:val="TabelleLinks"/>
            </w:pPr>
            <w:r w:rsidRPr="006D573E">
              <w:t xml:space="preserve">03 01 </w:t>
            </w:r>
          </w:p>
          <w:p w:rsidR="00E12D9C" w:rsidRPr="006D573E" w:rsidRDefault="00E12D9C" w:rsidP="00DC1ABB">
            <w:pPr>
              <w:pStyle w:val="TabelleLinks"/>
            </w:pPr>
            <w:r w:rsidRPr="006D573E">
              <w:t xml:space="preserve">03 01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r w:rsidRPr="006D573E">
              <w:t>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Merkmale von Krankheitserr</w:t>
            </w:r>
            <w:r w:rsidRPr="006D573E">
              <w:t>e</w:t>
            </w:r>
            <w:r w:rsidRPr="006D573E">
              <w:t>gern beschreiben.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Virus und Vermehrung</w:t>
            </w:r>
          </w:p>
          <w:p w:rsidR="00E12D9C" w:rsidRPr="006D573E" w:rsidRDefault="00E12D9C" w:rsidP="00DC1ABB">
            <w:pPr>
              <w:pStyle w:val="TabelleLinks"/>
            </w:pPr>
            <w:r w:rsidRPr="006D573E">
              <w:t>03 02</w:t>
            </w:r>
          </w:p>
          <w:p w:rsidR="00E12D9C" w:rsidRPr="006D573E" w:rsidRDefault="00E12D9C" w:rsidP="00DC1ABB">
            <w:pPr>
              <w:pStyle w:val="TabelleLinks"/>
            </w:pPr>
            <w:r w:rsidRPr="006D573E">
              <w:t>Bakterien und Viren im Vergleich</w:t>
            </w:r>
          </w:p>
          <w:p w:rsidR="00E12D9C" w:rsidRPr="006D573E" w:rsidRDefault="00E12D9C" w:rsidP="00DC1ABB">
            <w:pPr>
              <w:pStyle w:val="TabelleLinks"/>
            </w:pPr>
            <w:r w:rsidRPr="006D573E">
              <w:t xml:space="preserve">03 02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CE138E" w:rsidP="00DC1ABB">
            <w:pPr>
              <w:pStyle w:val="Tabellezentriert"/>
            </w:pPr>
            <w:r>
              <w:t>A-</w:t>
            </w:r>
            <w:r w:rsidR="00E12D9C" w:rsidRPr="006D573E">
              <w:t>C</w:t>
            </w:r>
          </w:p>
          <w:p w:rsidR="00E12D9C" w:rsidRPr="006D573E" w:rsidRDefault="00E12D9C" w:rsidP="00DC1ABB">
            <w:pPr>
              <w:pStyle w:val="Tabellezentriert"/>
            </w:pPr>
            <w:r w:rsidRPr="006D573E">
              <w:t xml:space="preserve"> </w:t>
            </w:r>
          </w:p>
          <w:p w:rsidR="00E12D9C" w:rsidRPr="006D573E" w:rsidRDefault="00CE138E" w:rsidP="00DC1ABB">
            <w:pPr>
              <w:pStyle w:val="Tabellezentriert"/>
            </w:pPr>
            <w:r>
              <w:t xml:space="preserve">B- </w:t>
            </w:r>
            <w:r w:rsidR="00E12D9C" w:rsidRPr="006D573E">
              <w:t>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Ansteckungsmöglichkeit ei</w:t>
            </w:r>
            <w:r w:rsidRPr="006D573E">
              <w:t>n</w:t>
            </w:r>
            <w:r w:rsidRPr="006D573E">
              <w:t>ordnen.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Übertragungsmöglichkeiten</w:t>
            </w:r>
          </w:p>
          <w:p w:rsidR="00E12D9C" w:rsidRPr="006D573E" w:rsidRDefault="00E12D9C" w:rsidP="00DC1ABB">
            <w:pPr>
              <w:pStyle w:val="TabelleLinks"/>
            </w:pPr>
            <w:r w:rsidRPr="006D573E">
              <w:t xml:space="preserve">03 03 </w:t>
            </w:r>
          </w:p>
          <w:p w:rsidR="00E12D9C" w:rsidRPr="006D573E" w:rsidRDefault="00E12D9C" w:rsidP="00DC1ABB">
            <w:pPr>
              <w:pStyle w:val="TabelleLinks"/>
            </w:pPr>
            <w:r w:rsidRPr="006D573E">
              <w:t>Infektionswege</w:t>
            </w:r>
          </w:p>
          <w:p w:rsidR="00E12D9C" w:rsidRPr="006D573E" w:rsidRDefault="00E12D9C" w:rsidP="00DC1ABB">
            <w:pPr>
              <w:pStyle w:val="TabelleLinks"/>
            </w:pPr>
            <w:r w:rsidRPr="006D573E">
              <w:t xml:space="preserve">03 03 </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E12D9C" w:rsidP="00DC1ABB">
            <w:pPr>
              <w:pStyle w:val="Tabellezentriert"/>
            </w:pPr>
            <w:r w:rsidRPr="006D573E">
              <w:t>A-C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die Abwehr im Körper gegen den Krankheitserreger beschreiben.</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Abwehr über Antikörper </w:t>
            </w:r>
          </w:p>
          <w:p w:rsidR="00E12D9C" w:rsidRPr="006D573E" w:rsidRDefault="00E12D9C" w:rsidP="00DC1ABB">
            <w:pPr>
              <w:pStyle w:val="TabelleLinks"/>
            </w:pPr>
            <w:r w:rsidRPr="006D573E">
              <w:t xml:space="preserve">03 04 </w:t>
            </w:r>
          </w:p>
          <w:p w:rsidR="00E12D9C" w:rsidRPr="006D573E" w:rsidRDefault="00E12D9C" w:rsidP="00DC1ABB">
            <w:pPr>
              <w:pStyle w:val="TabelleLinks"/>
            </w:pPr>
            <w:r w:rsidRPr="006D573E">
              <w:t xml:space="preserve">Zusammenarbeit der Abwehrzellen  </w:t>
            </w:r>
          </w:p>
          <w:p w:rsidR="00E12D9C" w:rsidRPr="006D573E" w:rsidRDefault="00E12D9C" w:rsidP="00DC1ABB">
            <w:pPr>
              <w:pStyle w:val="TabelleLinks"/>
            </w:pPr>
            <w:r w:rsidRPr="006D573E">
              <w:t xml:space="preserve">03 04 </w:t>
            </w:r>
          </w:p>
          <w:p w:rsidR="00E12D9C" w:rsidRPr="006D573E" w:rsidRDefault="00E12D9C" w:rsidP="00DC1ABB">
            <w:pPr>
              <w:pStyle w:val="TabelleLinks"/>
            </w:pPr>
          </w:p>
        </w:tc>
        <w:tc>
          <w:tcPr>
            <w:tcW w:w="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CE138E" w:rsidP="00DC1ABB">
            <w:pPr>
              <w:pStyle w:val="Tabellezentriert"/>
            </w:pPr>
            <w:r>
              <w:t>B -</w:t>
            </w:r>
            <w:r w:rsidR="00E12D9C" w:rsidRPr="006D573E">
              <w:t>C</w:t>
            </w:r>
          </w:p>
          <w:p w:rsidR="00E12D9C" w:rsidRPr="006D573E" w:rsidRDefault="00E12D9C" w:rsidP="00DC1ABB">
            <w:pPr>
              <w:pStyle w:val="Tabellezentriert"/>
            </w:pP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Unterricht Biol</w:t>
            </w:r>
            <w:r w:rsidRPr="006D573E">
              <w:t>o</w:t>
            </w:r>
            <w:r w:rsidRPr="006D573E">
              <w:t>gie 307/308 2005, S.45-53</w:t>
            </w: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wiedergeben, wie man immun wird.</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Rolle der Gedächtniszellen</w:t>
            </w:r>
          </w:p>
          <w:p w:rsidR="00E12D9C" w:rsidRPr="006D573E" w:rsidRDefault="00E12D9C" w:rsidP="00DC1ABB">
            <w:pPr>
              <w:pStyle w:val="TabelleLinks"/>
            </w:pPr>
            <w:r w:rsidRPr="006D573E">
              <w:t xml:space="preserve">03 05 </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Ich kann beschreiben, weshalb die Impfung wirkt.</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Links"/>
            </w:pPr>
            <w:r w:rsidRPr="006D573E">
              <w:t xml:space="preserve">Impfung </w:t>
            </w:r>
          </w:p>
          <w:p w:rsidR="00E12D9C" w:rsidRPr="006D573E" w:rsidRDefault="00E12D9C" w:rsidP="00DC1ABB">
            <w:pPr>
              <w:pStyle w:val="TabelleLinks"/>
            </w:pPr>
            <w:r w:rsidRPr="006D573E">
              <w:t xml:space="preserve">03 06 </w:t>
            </w:r>
          </w:p>
          <w:p w:rsidR="00E12D9C" w:rsidRPr="006D573E" w:rsidRDefault="00E12D9C" w:rsidP="00DC1ABB">
            <w:pPr>
              <w:pStyle w:val="TabelleLinks"/>
            </w:pPr>
            <w:r w:rsidRPr="006D573E">
              <w:t>Impfstoffe und Risiken</w:t>
            </w:r>
          </w:p>
          <w:p w:rsidR="00E12D9C" w:rsidRPr="006D573E" w:rsidRDefault="00E12D9C" w:rsidP="00DC1ABB">
            <w:pPr>
              <w:pStyle w:val="TabelleLinks"/>
            </w:pPr>
            <w:r w:rsidRPr="006D573E">
              <w:t xml:space="preserve">03 07 </w:t>
            </w:r>
          </w:p>
          <w:p w:rsidR="00E12D9C" w:rsidRPr="006D573E" w:rsidRDefault="00E12D9C" w:rsidP="00DC1ABB">
            <w:pPr>
              <w:pStyle w:val="TabelleLinks"/>
            </w:pPr>
            <w:r w:rsidRPr="006D573E">
              <w:t>Diagnosebogen Impfung</w:t>
            </w:r>
          </w:p>
          <w:p w:rsidR="00E12D9C" w:rsidRPr="006D573E" w:rsidRDefault="00E12D9C" w:rsidP="00DC1ABB">
            <w:pPr>
              <w:pStyle w:val="TabelleLinks"/>
            </w:pPr>
            <w:r w:rsidRPr="006D573E">
              <w:t>03.08</w:t>
            </w:r>
          </w:p>
        </w:tc>
        <w:tc>
          <w:tcPr>
            <w:tcW w:w="465" w:type="dxa"/>
            <w:tcBorders>
              <w:top w:val="single" w:sz="4" w:space="0" w:color="auto"/>
              <w:left w:val="single" w:sz="4" w:space="0" w:color="auto"/>
              <w:bottom w:val="single" w:sz="4" w:space="0" w:color="auto"/>
              <w:right w:val="single" w:sz="4" w:space="0" w:color="auto"/>
            </w:tcBorders>
            <w:shd w:val="clear" w:color="auto" w:fill="auto"/>
            <w:hideMark/>
          </w:tcPr>
          <w:p w:rsidR="00E12D9C" w:rsidRPr="006D573E" w:rsidRDefault="00E12D9C" w:rsidP="00DC1ABB">
            <w:pPr>
              <w:pStyle w:val="Tabellezentriert"/>
            </w:pPr>
          </w:p>
          <w:p w:rsidR="00E12D9C" w:rsidRPr="006D573E" w:rsidRDefault="00E12D9C" w:rsidP="00DC1ABB">
            <w:pPr>
              <w:pStyle w:val="Tabellezentriert"/>
            </w:pPr>
            <w:r w:rsidRPr="006D573E">
              <w:t>A</w:t>
            </w:r>
          </w:p>
          <w:p w:rsidR="00E12D9C" w:rsidRPr="006D573E" w:rsidRDefault="00E12D9C" w:rsidP="00DC1ABB">
            <w:pPr>
              <w:pStyle w:val="Tabellezentriert"/>
            </w:pPr>
          </w:p>
          <w:p w:rsidR="00E12D9C" w:rsidRPr="006D573E" w:rsidRDefault="00E12D9C" w:rsidP="00DC1ABB">
            <w:pPr>
              <w:pStyle w:val="Tabellezentriert"/>
            </w:pPr>
            <w:r w:rsidRPr="006D573E">
              <w:t>B</w:t>
            </w:r>
          </w:p>
          <w:p w:rsidR="00E12D9C" w:rsidRPr="006D573E" w:rsidRDefault="00E12D9C" w:rsidP="00DC1ABB">
            <w:pPr>
              <w:pStyle w:val="Tabellezentriert"/>
            </w:pPr>
          </w:p>
          <w:p w:rsidR="00E12D9C" w:rsidRPr="006D573E" w:rsidRDefault="00E12D9C" w:rsidP="00DC1ABB">
            <w:pPr>
              <w:pStyle w:val="Tabellezentriert"/>
            </w:pPr>
            <w:r w:rsidRPr="006D573E">
              <w:t>B</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r w:rsidR="00E12D9C" w:rsidRPr="006D573E" w:rsidTr="005245F1">
        <w:trPr>
          <w:gridAfter w:val="1"/>
          <w:wAfter w:w="6" w:type="dxa"/>
        </w:trPr>
        <w:tc>
          <w:tcPr>
            <w:tcW w:w="42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12D9C" w:rsidRPr="006D573E" w:rsidRDefault="00E12D9C" w:rsidP="00E12D9C">
            <w:pPr>
              <w:spacing w:line="240" w:lineRule="auto"/>
              <w:rPr>
                <w:color w:val="000000" w:themeColor="text1"/>
              </w:rPr>
            </w:pPr>
          </w:p>
        </w:tc>
        <w:tc>
          <w:tcPr>
            <w:tcW w:w="3424"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 xml:space="preserve">Ich </w:t>
            </w:r>
            <w:r w:rsidR="00B47468">
              <w:t xml:space="preserve">kann </w:t>
            </w:r>
            <w:r w:rsidRPr="006D573E">
              <w:t>ein Feedback zum Kompetenzb</w:t>
            </w:r>
            <w:r w:rsidRPr="006D573E">
              <w:t>e</w:t>
            </w:r>
            <w:r w:rsidRPr="006D573E">
              <w:t>reich  "In der Fachsprache kommunizieren" einholen</w:t>
            </w:r>
            <w:r w:rsidR="00B47468">
              <w:t>.</w:t>
            </w:r>
          </w:p>
        </w:tc>
        <w:tc>
          <w:tcPr>
            <w:tcW w:w="393"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E12D9C">
            <w:pPr>
              <w:pStyle w:val="Textkrper"/>
              <w:rPr>
                <w:sz w:val="18"/>
              </w:rPr>
            </w:pPr>
          </w:p>
        </w:tc>
        <w:tc>
          <w:tcPr>
            <w:tcW w:w="3466"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r w:rsidRPr="006D573E">
              <w:t>Feedbackbogen</w:t>
            </w:r>
          </w:p>
          <w:p w:rsidR="00E12D9C" w:rsidRPr="006D573E" w:rsidRDefault="00E12D9C" w:rsidP="00DC1ABB">
            <w:pPr>
              <w:pStyle w:val="TabelleLinks"/>
            </w:pPr>
            <w:r w:rsidRPr="006D573E">
              <w:t>03.09</w:t>
            </w:r>
          </w:p>
        </w:tc>
        <w:tc>
          <w:tcPr>
            <w:tcW w:w="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zentriert"/>
            </w:pPr>
            <w:r w:rsidRPr="006D573E">
              <w:t>A-C</w:t>
            </w:r>
          </w:p>
        </w:tc>
        <w:tc>
          <w:tcPr>
            <w:tcW w:w="1465" w:type="dxa"/>
            <w:tcBorders>
              <w:top w:val="single" w:sz="4" w:space="0" w:color="auto"/>
              <w:left w:val="single" w:sz="4" w:space="0" w:color="auto"/>
              <w:bottom w:val="single" w:sz="4" w:space="0" w:color="auto"/>
              <w:right w:val="single" w:sz="4" w:space="0" w:color="auto"/>
            </w:tcBorders>
            <w:shd w:val="clear" w:color="auto" w:fill="auto"/>
          </w:tcPr>
          <w:p w:rsidR="00E12D9C" w:rsidRPr="006D573E" w:rsidRDefault="00E12D9C" w:rsidP="00DC1ABB">
            <w:pPr>
              <w:pStyle w:val="TabelleLinks"/>
            </w:pPr>
          </w:p>
        </w:tc>
      </w:tr>
    </w:tbl>
    <w:p w:rsidR="00E12D9C" w:rsidRPr="006D573E" w:rsidRDefault="00E12D9C" w:rsidP="00E12D9C">
      <w:pPr>
        <w:pStyle w:val="Textkrper"/>
        <w:rPr>
          <w:rFonts w:eastAsiaTheme="minorHAnsi"/>
        </w:rPr>
      </w:pPr>
    </w:p>
    <w:p w:rsidR="00E12D9C" w:rsidRDefault="00E12D9C">
      <w:pPr>
        <w:spacing w:line="240" w:lineRule="auto"/>
        <w:rPr>
          <w:rFonts w:ascii="Source Sans Pro Light" w:hAnsi="Source Sans Pro Light"/>
          <w:sz w:val="20"/>
          <w:szCs w:val="24"/>
        </w:rPr>
        <w:sectPr w:rsidR="00E12D9C" w:rsidSect="00E12D9C">
          <w:headerReference w:type="even" r:id="rId61"/>
          <w:headerReference w:type="default" r:id="rId62"/>
          <w:footerReference w:type="even" r:id="rId63"/>
          <w:footerReference w:type="default" r:id="rId64"/>
          <w:pgSz w:w="11906" w:h="16838" w:code="9"/>
          <w:pgMar w:top="1588" w:right="3402" w:bottom="794" w:left="1134" w:header="709" w:footer="567" w:gutter="0"/>
          <w:cols w:space="708"/>
          <w:titlePg/>
          <w:docGrid w:linePitch="360"/>
        </w:sectPr>
      </w:pPr>
      <w:r>
        <w:rPr>
          <w:rFonts w:ascii="Source Sans Pro Light" w:hAnsi="Source Sans Pro Light"/>
          <w:sz w:val="20"/>
          <w:szCs w:val="24"/>
        </w:rPr>
        <w:br w:type="page"/>
      </w:r>
    </w:p>
    <w:p w:rsidR="00E12D9C" w:rsidRDefault="00E12D9C" w:rsidP="00E12D9C">
      <w:pPr>
        <w:pStyle w:val="berschrift1neu"/>
      </w:pPr>
      <w:proofErr w:type="spellStart"/>
      <w:r w:rsidRPr="009F24F0">
        <w:lastRenderedPageBreak/>
        <w:t>Advance</w:t>
      </w:r>
      <w:proofErr w:type="spellEnd"/>
      <w:r w:rsidRPr="009F24F0">
        <w:t xml:space="preserve"> Organizer: Bakterien und Viren</w:t>
      </w:r>
    </w:p>
    <w:p w:rsidR="00793A3D" w:rsidRDefault="00793A3D" w:rsidP="00E12D9C">
      <w:pPr>
        <w:pStyle w:val="berschrift1neu"/>
      </w:pPr>
      <w:r>
        <w:rPr>
          <w:noProof/>
        </w:rPr>
        <w:drawing>
          <wp:anchor distT="0" distB="0" distL="114300" distR="114300" simplePos="0" relativeHeight="252876800" behindDoc="0" locked="0" layoutInCell="1" allowOverlap="1" wp14:anchorId="1750A685" wp14:editId="0C110048">
            <wp:simplePos x="0" y="0"/>
            <wp:positionH relativeFrom="column">
              <wp:posOffset>1112919</wp:posOffset>
            </wp:positionH>
            <wp:positionV relativeFrom="paragraph">
              <wp:posOffset>185420</wp:posOffset>
            </wp:positionV>
            <wp:extent cx="6953250" cy="4311015"/>
            <wp:effectExtent l="0" t="0" r="0" b="0"/>
            <wp:wrapNone/>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53250" cy="4311015"/>
                    </a:xfrm>
                    <a:prstGeom prst="rect">
                      <a:avLst/>
                    </a:prstGeom>
                    <a:noFill/>
                  </pic:spPr>
                </pic:pic>
              </a:graphicData>
            </a:graphic>
            <wp14:sizeRelH relativeFrom="page">
              <wp14:pctWidth>0</wp14:pctWidth>
            </wp14:sizeRelH>
            <wp14:sizeRelV relativeFrom="page">
              <wp14:pctHeight>0</wp14:pctHeight>
            </wp14:sizeRelV>
          </wp:anchor>
        </w:drawing>
      </w: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793A3D" w:rsidRDefault="00793A3D" w:rsidP="00E12D9C">
      <w:pPr>
        <w:pStyle w:val="berschrift1neu"/>
      </w:pPr>
    </w:p>
    <w:p w:rsidR="00E12D9C" w:rsidRDefault="00E12D9C">
      <w:pPr>
        <w:spacing w:line="240" w:lineRule="auto"/>
        <w:rPr>
          <w:rFonts w:ascii="Source Sans Pro" w:eastAsia="Times New Roman" w:hAnsi="Source Sans Pro" w:cs="Times New Roman"/>
          <w:sz w:val="20"/>
          <w:szCs w:val="20"/>
          <w:lang w:eastAsia="de-DE"/>
        </w:rPr>
      </w:pPr>
      <w:r>
        <w:br w:type="page"/>
      </w:r>
    </w:p>
    <w:p w:rsidR="00E12D9C" w:rsidRDefault="00E12D9C" w:rsidP="00E12D9C">
      <w:pPr>
        <w:pStyle w:val="Textkrper"/>
        <w:sectPr w:rsidR="00E12D9C" w:rsidSect="00E12D9C">
          <w:pgSz w:w="16838" w:h="11906" w:orient="landscape" w:code="9"/>
          <w:pgMar w:top="1134" w:right="1587" w:bottom="1134" w:left="1361" w:header="709" w:footer="709" w:gutter="0"/>
          <w:cols w:space="708"/>
          <w:docGrid w:linePitch="360"/>
        </w:sect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5245F1" w:rsidRPr="00406F71" w:rsidTr="005245F1">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sidRPr="00406F71">
              <w:rPr>
                <w:rFonts w:eastAsiaTheme="majorEastAsia"/>
              </w:rPr>
              <w:lastRenderedPageBreak/>
              <w:t>Kompetenzbereich</w:t>
            </w:r>
          </w:p>
          <w:p w:rsidR="005245F1" w:rsidRPr="00406F71" w:rsidRDefault="005245F1" w:rsidP="005245F1">
            <w:pPr>
              <w:pStyle w:val="TabellenkopfLSLinksbndig"/>
              <w:rPr>
                <w:rFonts w:eastAsiaTheme="majorEastAsia"/>
              </w:rPr>
            </w:pPr>
            <w:r>
              <w:t xml:space="preserve">03 </w:t>
            </w:r>
            <w:r w:rsidRPr="00406F71">
              <w:t xml:space="preserve">In der Fachsprache </w:t>
            </w:r>
            <w:r>
              <w:br/>
              <w:t xml:space="preserve">      </w:t>
            </w:r>
            <w:r w:rsidRPr="00406F71">
              <w:t>kommuni</w:t>
            </w:r>
            <w:r>
              <w:t>zi</w:t>
            </w:r>
            <w:r w:rsidRPr="00406F71">
              <w:t>eren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Pr>
                <w:rFonts w:eastAsiaTheme="majorEastAsia"/>
              </w:rPr>
              <w:t>Lern</w:t>
            </w:r>
            <w:r w:rsidRPr="00406F71">
              <w:rPr>
                <w:rFonts w:eastAsiaTheme="majorEastAsia"/>
              </w:rPr>
              <w:t>fortschritt</w:t>
            </w:r>
          </w:p>
          <w:p w:rsidR="005245F1" w:rsidRPr="00406F71" w:rsidRDefault="005245F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0252F6">
            <w:pPr>
              <w:pStyle w:val="TabelleLinks6PT"/>
              <w:rPr>
                <w:rFonts w:eastAsiaTheme="majorEastAsia"/>
              </w:rPr>
            </w:pPr>
            <w:r w:rsidRPr="00406F71">
              <w:rPr>
                <w:rFonts w:eastAsiaTheme="majorEastAsia"/>
              </w:rPr>
              <w:t>Materialien/Titel</w:t>
            </w:r>
          </w:p>
          <w:p w:rsidR="005245F1" w:rsidRPr="00406F71" w:rsidRDefault="005245F1" w:rsidP="005245F1">
            <w:pPr>
              <w:pStyle w:val="TabellenkopfLSLinksbndig"/>
              <w:rPr>
                <w:rFonts w:eastAsiaTheme="majorEastAsia"/>
              </w:rPr>
            </w:pPr>
            <w:r w:rsidRPr="00406F71">
              <w:t xml:space="preserve">Masern </w:t>
            </w:r>
            <w:r w:rsidR="00B47468">
              <w:t>A</w:t>
            </w: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5245F1" w:rsidRDefault="005245F1" w:rsidP="000252F6">
            <w:pPr>
              <w:pStyle w:val="TabellenkopfLS"/>
            </w:pPr>
            <w:r>
              <w:t>Biologie</w:t>
            </w:r>
          </w:p>
          <w:p w:rsidR="005245F1" w:rsidRPr="00406F71" w:rsidRDefault="005245F1" w:rsidP="000252F6">
            <w:pPr>
              <w:pStyle w:val="TabellenkopfLS"/>
              <w:rPr>
                <w:rFonts w:eastAsiaTheme="minorHAnsi"/>
              </w:rPr>
            </w:pPr>
            <w:r w:rsidRPr="00406F71">
              <w:t>Bio03.03.01</w:t>
            </w:r>
          </w:p>
        </w:tc>
      </w:tr>
      <w:tr w:rsidR="005245F1" w:rsidRPr="00406F71" w:rsidTr="005245F1">
        <w:trPr>
          <w:trHeight w:val="24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5245F1">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5245F1">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5245F1" w:rsidRDefault="005245F1" w:rsidP="005245F1">
            <w:pPr>
              <w:pStyle w:val="TabelleLinks6PT"/>
              <w:rPr>
                <w:rFonts w:eastAsiaTheme="majorEastAsia"/>
              </w:rPr>
            </w:pPr>
            <w:r w:rsidRPr="005245F1">
              <w:rPr>
                <w:rFonts w:eastAsiaTheme="majorEastAsia"/>
              </w:rPr>
              <w:t xml:space="preserve">Kompetenz: </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5245F1" w:rsidP="00E12D9C">
            <w:pPr>
              <w:pStyle w:val="TabelleLinks6PT"/>
              <w:rPr>
                <w:rFonts w:eastAsiaTheme="majorEastAsia"/>
              </w:rPr>
            </w:pPr>
            <w:r w:rsidRPr="00406F71">
              <w:rPr>
                <w:noProof/>
              </w:rPr>
              <mc:AlternateContent>
                <mc:Choice Requires="wpg">
                  <w:drawing>
                    <wp:anchor distT="0" distB="0" distL="114300" distR="114300" simplePos="0" relativeHeight="252741632" behindDoc="0" locked="0" layoutInCell="0" allowOverlap="1" wp14:anchorId="097EE391" wp14:editId="63ECDBEF">
                      <wp:simplePos x="0" y="0"/>
                      <wp:positionH relativeFrom="page">
                        <wp:posOffset>5520055</wp:posOffset>
                      </wp:positionH>
                      <wp:positionV relativeFrom="page">
                        <wp:posOffset>1907540</wp:posOffset>
                      </wp:positionV>
                      <wp:extent cx="1320800" cy="647700"/>
                      <wp:effectExtent l="0" t="0" r="12700" b="19050"/>
                      <wp:wrapNone/>
                      <wp:docPr id="186" name="Gruppieren 18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47" name="Rechteck 247"/>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8" name="Rechteck 248"/>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9" name="Rechteck 249"/>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6" o:spid="_x0000_s1031" style="position:absolute;margin-left:434.65pt;margin-top:150.2pt;width:104pt;height:51pt;z-index:25274163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" o:allowincell="f">
                      <v:rect id="Rechteck 247" o:spid="_x0000_s1032"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BicUA&#10;AADcAAAADwAAAGRycy9kb3ducmV2LnhtbESPQWvCQBSE7wX/w/KE3pqNo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cGJ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48" o:spid="_x0000_s1033"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V+8UA&#10;AADcAAAADwAAAGRycy9kb3ducmV2LnhtbESPTWvCQBCG74L/YRmhN90oRUrMKqVYapEeGr14m2Yn&#10;HzU7G7KrSf9951DocXjnfWaebDe6Vt2pD41nA8tFAoq48LbhysD59Dp/AhUissXWMxn4oQC77XSS&#10;YWr9wJ90z2OlBMIhRQN1jF2qdShqchgWviOWrPS9wyhjX2nb4yBw1+pVkqy1w4blQo0dvdRUXPOb&#10;E0rp3XE4X0L84uTje+32x7f3qzEPs/F5AyrSGP+X/9oHa2D1KN+KjIi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lX7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49" o:spid="_x0000_s1034"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ubMYA&#10;AADcAAAADwAAAGRycy9kb3ducmV2LnhtbESPQWsCMRSE7wX/Q3hCL0WzLkXq1igiWHopVNtS9vbY&#10;PJPFzcuyie723zeC4HGYmW+Y5XpwjbhQF2rPCmbTDARx5XXNRsH3127yAiJEZI2NZ1LwRwHWq9HD&#10;Egvte97T5RCNSBAOBSqwMbaFlKGy5DBMfUucvKPvHMYkOyN1h32Cu0bmWTaXDmtOCxZb2lqqToez&#10;U+DLn7dZvbG/ud4+fbZl33+Y0ij1OB42ryAiDfEevrXftYL8eQH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zubM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E12D9C"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406F71">
              <w:t xml:space="preserve">Masern A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406F71" w:rsidRDefault="00E12D9C" w:rsidP="00E12D9C">
      <w:pPr>
        <w:pStyle w:val="berschrift1neu"/>
        <w:rPr>
          <w:rFonts w:eastAsiaTheme="majorEastAsia"/>
        </w:rPr>
      </w:pPr>
      <w:r w:rsidRPr="00406F71">
        <w:rPr>
          <w:rFonts w:ascii="Univers 55" w:eastAsiaTheme="majorEastAsia" w:hAnsi="Univers 55"/>
          <w:noProof/>
          <w:color w:val="000000" w:themeColor="text1"/>
          <w:sz w:val="18"/>
          <w:szCs w:val="20"/>
        </w:rPr>
        <w:drawing>
          <wp:anchor distT="0" distB="0" distL="114300" distR="114300" simplePos="0" relativeHeight="252745728" behindDoc="0" locked="0" layoutInCell="1" allowOverlap="1" wp14:anchorId="6FEF32F4" wp14:editId="4682A809">
            <wp:simplePos x="0" y="0"/>
            <wp:positionH relativeFrom="rightMargin">
              <wp:posOffset>107315</wp:posOffset>
            </wp:positionH>
            <wp:positionV relativeFrom="paragraph">
              <wp:posOffset>43342</wp:posOffset>
            </wp:positionV>
            <wp:extent cx="410400" cy="403200"/>
            <wp:effectExtent l="0" t="0" r="8890" b="0"/>
            <wp:wrapNone/>
            <wp:docPr id="492" name="Grafik 492"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0400" cy="40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6F71">
        <w:rPr>
          <w:rFonts w:eastAsiaTheme="majorEastAsia"/>
        </w:rPr>
        <w:t xml:space="preserve">Masern </w:t>
      </w:r>
    </w:p>
    <w:p w:rsidR="00E12D9C" w:rsidRPr="00406F71"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406F71" w:rsidRDefault="00E12D9C" w:rsidP="00E12D9C">
      <w:pPr>
        <w:pStyle w:val="Textkrper"/>
      </w:pP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extkrper"/>
              <w:rPr>
                <w:b/>
              </w:rPr>
            </w:pPr>
            <w:r w:rsidRPr="00406F71">
              <w:rPr>
                <w:b/>
              </w:rPr>
              <w:t>Aufgabe</w:t>
            </w:r>
          </w:p>
        </w:tc>
      </w:tr>
    </w:tbl>
    <w:p w:rsidR="00E12D9C" w:rsidRPr="00406F71" w:rsidRDefault="001677B4" w:rsidP="00E12D9C">
      <w:pPr>
        <w:pStyle w:val="NL-MarginalieLernmaterialien"/>
        <w:framePr w:wrap="around" w:x="8711" w:y="275"/>
        <w:rPr>
          <w:rFonts w:eastAsiaTheme="majorEastAsia"/>
        </w:rPr>
      </w:pPr>
      <w:r>
        <w:rPr>
          <w:rFonts w:eastAsiaTheme="majorEastAsia"/>
        </w:rPr>
        <w:t>z</w:t>
      </w:r>
      <w:r w:rsidR="00E12D9C" w:rsidRPr="00406F71">
        <w:rPr>
          <w:rFonts w:eastAsiaTheme="majorEastAsia"/>
        </w:rPr>
        <w:t>.</w:t>
      </w:r>
      <w:r w:rsidR="00DC1ABB">
        <w:rPr>
          <w:rFonts w:ascii="Arial" w:eastAsiaTheme="majorEastAsia" w:hAnsi="Arial" w:cs="Arial"/>
        </w:rPr>
        <w:t> </w:t>
      </w:r>
      <w:r w:rsidR="00E12D9C" w:rsidRPr="00406F71">
        <w:rPr>
          <w:rFonts w:eastAsiaTheme="majorEastAsia"/>
        </w:rPr>
        <w:t xml:space="preserve">B. in: </w:t>
      </w:r>
      <w:r w:rsidR="00F90CF8">
        <w:rPr>
          <w:rFonts w:eastAsiaTheme="majorEastAsia"/>
        </w:rPr>
        <w:t>„</w:t>
      </w:r>
      <w:r w:rsidR="00E12D9C" w:rsidRPr="00406F71">
        <w:rPr>
          <w:rFonts w:eastAsiaTheme="majorEastAsia"/>
        </w:rPr>
        <w:t xml:space="preserve">Gesundheit </w:t>
      </w:r>
      <w:r w:rsidR="00F90CF8">
        <w:rPr>
          <w:rFonts w:eastAsiaTheme="majorEastAsia"/>
        </w:rPr>
        <w:t>–</w:t>
      </w:r>
      <w:r w:rsidR="00E12D9C" w:rsidRPr="00406F71">
        <w:rPr>
          <w:rFonts w:eastAsiaTheme="majorEastAsia"/>
        </w:rPr>
        <w:t xml:space="preserve"> Krankheit</w:t>
      </w:r>
      <w:r w:rsidR="00F90CF8">
        <w:rPr>
          <w:rFonts w:eastAsiaTheme="majorEastAsia"/>
        </w:rPr>
        <w:t>“</w:t>
      </w:r>
      <w:r w:rsidR="00E12D9C" w:rsidRPr="00406F71">
        <w:rPr>
          <w:rFonts w:eastAsiaTheme="majorEastAsia"/>
        </w:rPr>
        <w:t>, Ve</w:t>
      </w:r>
      <w:r w:rsidR="00E12D9C">
        <w:rPr>
          <w:rFonts w:eastAsiaTheme="majorEastAsia"/>
        </w:rPr>
        <w:t>rlag Hand-werk und Technik, Ha</w:t>
      </w:r>
      <w:r w:rsidR="00E12D9C">
        <w:rPr>
          <w:rFonts w:eastAsiaTheme="majorEastAsia"/>
        </w:rPr>
        <w:t>m</w:t>
      </w:r>
      <w:r w:rsidR="00E12D9C" w:rsidRPr="00406F71">
        <w:rPr>
          <w:rFonts w:eastAsiaTheme="majorEastAsia"/>
        </w:rPr>
        <w:t>burg 2012, S. 77</w:t>
      </w: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tcPr>
          <w:p w:rsidR="00E12D9C" w:rsidRPr="00406F71" w:rsidRDefault="00E12D9C" w:rsidP="00E12D9C">
            <w:pPr>
              <w:pStyle w:val="Textkrper"/>
            </w:pPr>
            <w:r w:rsidRPr="00406F71">
              <w:rPr>
                <w:noProof/>
              </w:rPr>
              <w:drawing>
                <wp:anchor distT="0" distB="0" distL="114300" distR="114300" simplePos="0" relativeHeight="252742656" behindDoc="0" locked="0" layoutInCell="1" allowOverlap="1" wp14:anchorId="12F2C521" wp14:editId="06813E69">
                  <wp:simplePos x="0" y="0"/>
                  <wp:positionH relativeFrom="column">
                    <wp:posOffset>356870</wp:posOffset>
                  </wp:positionH>
                  <wp:positionV relativeFrom="paragraph">
                    <wp:posOffset>99060</wp:posOffset>
                  </wp:positionV>
                  <wp:extent cx="265430" cy="296545"/>
                  <wp:effectExtent l="0" t="0" r="1270" b="8255"/>
                  <wp:wrapTopAndBottom/>
                  <wp:docPr id="493" name="Grafik 493"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406F71" w:rsidRDefault="00E12D9C" w:rsidP="00E12D9C">
            <w:pPr>
              <w:pStyle w:val="Textkrper"/>
            </w:pPr>
          </w:p>
        </w:tc>
        <w:tc>
          <w:tcPr>
            <w:tcW w:w="1344"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pPr>
            <w:r w:rsidRPr="00406F71">
              <w:t>In Ihrem Ler</w:t>
            </w:r>
            <w:r w:rsidRPr="00406F71">
              <w:t>n</w:t>
            </w:r>
            <w:r w:rsidRPr="00406F71">
              <w:t>tempo!</w:t>
            </w:r>
          </w:p>
        </w:tc>
        <w:tc>
          <w:tcPr>
            <w:tcW w:w="4326"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pPr>
            <w:r w:rsidRPr="00406F71">
              <w:t>Informieren Sie sich in Ihrem Biologiebuch über den typischen Krankheitsverlauf bei Masern.</w:t>
            </w:r>
          </w:p>
          <w:p w:rsidR="00E12D9C" w:rsidRPr="00406F71" w:rsidRDefault="000E6F8E" w:rsidP="00E12D9C">
            <w:pPr>
              <w:pStyle w:val="Textkrper"/>
            </w:pPr>
            <w:r>
              <w:t>Beantworten Sie die folgenden Fragen.</w:t>
            </w:r>
          </w:p>
          <w:p w:rsidR="00E12D9C" w:rsidRPr="00406F71" w:rsidRDefault="00E12D9C" w:rsidP="00E12D9C">
            <w:pPr>
              <w:pStyle w:val="Textkrper"/>
            </w:pPr>
          </w:p>
        </w:tc>
      </w:tr>
    </w:tbl>
    <w:p w:rsidR="00E12D9C" w:rsidRPr="00406F71" w:rsidRDefault="00E12D9C" w:rsidP="00E12D9C">
      <w:pPr>
        <w:ind w:firstLine="301"/>
        <w:jc w:val="both"/>
        <w:rPr>
          <w:rFonts w:ascii="Univers 55" w:eastAsiaTheme="minorHAnsi" w:hAnsi="Univers 55"/>
          <w:color w:val="000000" w:themeColor="text1"/>
          <w:sz w:val="20"/>
          <w:szCs w:val="24"/>
        </w:rPr>
      </w:pPr>
    </w:p>
    <w:p w:rsidR="00E12D9C" w:rsidRPr="00406F71" w:rsidRDefault="00E12D9C" w:rsidP="00E12D9C">
      <w:pPr>
        <w:pStyle w:val="NL-MarginalieLernmaterialien"/>
        <w:framePr w:wrap="around" w:x="8696" w:y="95"/>
        <w:rPr>
          <w:rFonts w:eastAsiaTheme="majorEastAsia"/>
        </w:rPr>
      </w:pPr>
      <w:r w:rsidRPr="00406F71">
        <w:rPr>
          <w:rFonts w:eastAsiaTheme="majorEastAsia"/>
        </w:rPr>
        <w:t>Als weitere Quelle können Sie auch auf folgende I</w:t>
      </w:r>
      <w:r w:rsidRPr="00406F71">
        <w:rPr>
          <w:rFonts w:eastAsiaTheme="majorEastAsia"/>
        </w:rPr>
        <w:t>n</w:t>
      </w:r>
      <w:r w:rsidRPr="00406F71">
        <w:rPr>
          <w:rFonts w:eastAsiaTheme="majorEastAsia"/>
        </w:rPr>
        <w:t xml:space="preserve">ternetseite zurückgreifen: </w:t>
      </w:r>
      <w:r w:rsidR="001D0EE8" w:rsidRPr="00653E1D">
        <w:rPr>
          <w:rFonts w:eastAsiaTheme="majorEastAsia"/>
        </w:rPr>
        <w:t>www.familie.de/gesundheit/masern-541157.html</w:t>
      </w:r>
      <w:r w:rsidR="00DC1ABB">
        <w:rPr>
          <w:rFonts w:eastAsiaTheme="majorEastAsia"/>
        </w:rPr>
        <w:t xml:space="preserve"> (18.02.2014_20:</w:t>
      </w:r>
      <w:r w:rsidRPr="00406F71">
        <w:rPr>
          <w:rFonts w:eastAsiaTheme="majorEastAsia"/>
        </w:rPr>
        <w:t>00)</w:t>
      </w:r>
    </w:p>
    <w:p w:rsidR="00E12D9C" w:rsidRPr="00406F71" w:rsidRDefault="00E12D9C" w:rsidP="00E12D9C">
      <w:pPr>
        <w:pStyle w:val="Textkrper"/>
        <w:rPr>
          <w:rFonts w:eastAsiaTheme="minorHAnsi"/>
        </w:rPr>
      </w:pPr>
      <w:r w:rsidRPr="00406F71">
        <w:rPr>
          <w:rFonts w:eastAsiaTheme="minorHAnsi"/>
        </w:rPr>
        <w:t>1. Welche typischen Symptome treten bei einer Masernerkrankung auf?</w:t>
      </w: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p w:rsidR="00E12D9C" w:rsidRPr="00406F71" w:rsidRDefault="00E12D9C" w:rsidP="00E12D9C">
      <w:pPr>
        <w:pStyle w:val="Textkrper"/>
        <w:rPr>
          <w:rFonts w:eastAsiaTheme="minorHAnsi"/>
          <w:b/>
          <w:bCs/>
        </w:rPr>
      </w:pPr>
      <w:r w:rsidRPr="00406F71">
        <w:rPr>
          <w:rFonts w:eastAsiaTheme="minorHAnsi"/>
          <w:b/>
          <w:bCs/>
        </w:rPr>
        <w:t>…………………</w:t>
      </w:r>
      <w:r>
        <w:rPr>
          <w:rFonts w:eastAsiaTheme="minorHAnsi"/>
          <w:b/>
          <w:bCs/>
        </w:rPr>
        <w:t>……………………………………………………</w:t>
      </w:r>
    </w:p>
    <w:p w:rsidR="00E12D9C" w:rsidRPr="00406F71" w:rsidRDefault="00E12D9C" w:rsidP="00E12D9C">
      <w:pPr>
        <w:pStyle w:val="Textkrper"/>
        <w:rPr>
          <w:rFonts w:eastAsiaTheme="minorHAnsi"/>
          <w:b/>
          <w:bCs/>
        </w:rPr>
      </w:pPr>
    </w:p>
    <w:p w:rsidR="00E12D9C" w:rsidRPr="0093399C" w:rsidRDefault="00E12D9C" w:rsidP="00E12D9C">
      <w:pPr>
        <w:pStyle w:val="Textkrper"/>
        <w:rPr>
          <w:rFonts w:eastAsiaTheme="minorHAnsi"/>
          <w:spacing w:val="-4"/>
        </w:rPr>
      </w:pPr>
      <w:r w:rsidRPr="0093399C">
        <w:rPr>
          <w:rFonts w:eastAsiaTheme="minorHAnsi"/>
          <w:spacing w:val="-4"/>
        </w:rPr>
        <w:t>2. Wie viel Zeit kann nach der Ansteckung vergehen, bis die typischen Symptome auftreten?</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sidRPr="00406F71">
        <w:rPr>
          <w:rFonts w:eastAsiaTheme="minorHAnsi"/>
          <w:b/>
          <w:bCs/>
        </w:rPr>
        <w:t xml:space="preserve">                                                                                                                    </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rPr>
      </w:pPr>
      <w:r w:rsidRPr="00406F71">
        <w:rPr>
          <w:rFonts w:eastAsiaTheme="minorHAnsi"/>
        </w:rPr>
        <w:t>3. Wie steckt man sich an?</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sidRPr="00406F71">
        <w:rPr>
          <w:rFonts w:eastAsiaTheme="minorHAnsi"/>
          <w:b/>
          <w:bCs/>
        </w:rPr>
        <w:t xml:space="preserve">                                                                                                                     </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rPr>
      </w:pPr>
      <w:r w:rsidRPr="00406F71">
        <w:rPr>
          <w:rFonts w:eastAsiaTheme="minorHAnsi"/>
        </w:rPr>
        <w:t>4. Wie lange ist ein Kranker ansteckend?</w:t>
      </w:r>
    </w:p>
    <w:p w:rsidR="00E12D9C" w:rsidRPr="00406F71" w:rsidRDefault="00E12D9C" w:rsidP="00E12D9C">
      <w:pPr>
        <w:pStyle w:val="Textkrper"/>
        <w:rPr>
          <w:rFonts w:eastAsiaTheme="minorHAnsi"/>
        </w:rPr>
      </w:pPr>
    </w:p>
    <w:p w:rsidR="00E12D9C" w:rsidRPr="00406F71" w:rsidRDefault="00E12D9C" w:rsidP="00E12D9C">
      <w:pPr>
        <w:pStyle w:val="Textkrper"/>
        <w:rPr>
          <w:rFonts w:eastAsiaTheme="minorHAnsi"/>
          <w:b/>
          <w:bCs/>
        </w:rPr>
      </w:pPr>
      <w:r>
        <w:rPr>
          <w:rFonts w:eastAsiaTheme="minorHAnsi"/>
          <w:b/>
          <w:bCs/>
        </w:rPr>
        <w:t>………………………………………………………………………</w:t>
      </w:r>
    </w:p>
    <w:p w:rsidR="00E12D9C" w:rsidRPr="00406F71" w:rsidRDefault="00E12D9C" w:rsidP="00E12D9C">
      <w:pPr>
        <w:pStyle w:val="Textkrper"/>
        <w:rPr>
          <w:rFonts w:eastAsiaTheme="minorHAnsi"/>
          <w:b/>
          <w:bCs/>
        </w:rPr>
      </w:pPr>
    </w:p>
    <w:tbl>
      <w:tblPr>
        <w:tblStyle w:val="Tabellenraster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406F71"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rPr>
                <w:sz w:val="18"/>
                <w:szCs w:val="20"/>
              </w:rPr>
            </w:pPr>
            <w:r w:rsidRPr="00406F71">
              <w:rPr>
                <w:noProof/>
                <w:sz w:val="18"/>
              </w:rPr>
              <w:drawing>
                <wp:anchor distT="0" distB="0" distL="114300" distR="114300" simplePos="0" relativeHeight="252743680" behindDoc="0" locked="0" layoutInCell="1" allowOverlap="1" wp14:anchorId="2E125BE4" wp14:editId="115C0DE7">
                  <wp:simplePos x="0" y="0"/>
                  <wp:positionH relativeFrom="column">
                    <wp:posOffset>154940</wp:posOffset>
                  </wp:positionH>
                  <wp:positionV relativeFrom="paragraph">
                    <wp:posOffset>89535</wp:posOffset>
                  </wp:positionV>
                  <wp:extent cx="467360" cy="246380"/>
                  <wp:effectExtent l="0" t="0" r="8890" b="1270"/>
                  <wp:wrapTopAndBottom/>
                  <wp:docPr id="494" name="Grafik 494"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60" cy="246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F7299" w:rsidRDefault="00DC1ABB" w:rsidP="00DC1ABB">
            <w:pPr>
              <w:pStyle w:val="Textkrper"/>
            </w:pPr>
            <w:r>
              <w:t>10</w:t>
            </w:r>
            <w:r>
              <w:rPr>
                <w:rFonts w:ascii="Arial" w:hAnsi="Arial" w:cs="Arial"/>
              </w:rPr>
              <w:t> </w:t>
            </w:r>
            <w:r>
              <w:t>m</w:t>
            </w:r>
            <w:r w:rsidR="00E12D9C" w:rsidRPr="007F7299">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F7299" w:rsidRDefault="00E12D9C" w:rsidP="00E12D9C">
            <w:pPr>
              <w:pStyle w:val="Textkrper"/>
            </w:pPr>
            <w:r w:rsidRPr="007F7299">
              <w:t>Wenn Sie alle Fragen beantwortet haben, suchen Sie sich einen Partner und vergleichen Sie Ihre Antworten. Als weitere Kontrolle steht Ihnen ein Lösungsblatt zur Verfügung.</w:t>
            </w:r>
          </w:p>
        </w:tc>
      </w:tr>
      <w:tr w:rsidR="00E12D9C" w:rsidRPr="00406F71"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extkrper"/>
              <w:rPr>
                <w:sz w:val="18"/>
                <w:szCs w:val="20"/>
              </w:rPr>
            </w:pPr>
            <w:r w:rsidRPr="00406F71">
              <w:rPr>
                <w:noProof/>
                <w:sz w:val="18"/>
              </w:rPr>
              <w:drawing>
                <wp:anchor distT="0" distB="0" distL="114300" distR="114300" simplePos="0" relativeHeight="252744704" behindDoc="0" locked="0" layoutInCell="1" allowOverlap="1" wp14:anchorId="295765B3" wp14:editId="18E555DA">
                  <wp:simplePos x="0" y="0"/>
                  <wp:positionH relativeFrom="column">
                    <wp:posOffset>123190</wp:posOffset>
                  </wp:positionH>
                  <wp:positionV relativeFrom="paragraph">
                    <wp:posOffset>99695</wp:posOffset>
                  </wp:positionV>
                  <wp:extent cx="499110" cy="262890"/>
                  <wp:effectExtent l="0" t="0" r="0" b="3810"/>
                  <wp:wrapTopAndBottom/>
                  <wp:docPr id="496" name="Grafik 496"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406F71" w:rsidRDefault="00E12D9C" w:rsidP="00E12D9C">
            <w:pPr>
              <w:pStyle w:val="Textkrper"/>
              <w:rPr>
                <w:sz w:val="18"/>
                <w:szCs w:val="20"/>
              </w:rPr>
            </w:pPr>
          </w:p>
        </w:tc>
        <w:tc>
          <w:tcPr>
            <w:tcW w:w="4326" w:type="dxa"/>
            <w:tcBorders>
              <w:top w:val="single" w:sz="4" w:space="0" w:color="auto"/>
              <w:left w:val="single" w:sz="4" w:space="0" w:color="auto"/>
              <w:bottom w:val="single" w:sz="4" w:space="0" w:color="auto"/>
              <w:right w:val="single" w:sz="4" w:space="0" w:color="auto"/>
            </w:tcBorders>
          </w:tcPr>
          <w:p w:rsidR="00E12D9C" w:rsidRPr="007F7299" w:rsidRDefault="00E12D9C" w:rsidP="00E12D9C">
            <w:pPr>
              <w:pStyle w:val="Textkrper"/>
            </w:pPr>
            <w:r w:rsidRPr="007F7299">
              <w:t>Stellen Sie mit Ihrem Partner den Krankheitsve</w:t>
            </w:r>
            <w:r w:rsidRPr="007F7299">
              <w:t>r</w:t>
            </w:r>
            <w:r w:rsidRPr="007F7299">
              <w:t>lauf in einem Rollenspiel  (z. B. Mutter - Kind) dar, in das alle Antworten eingebaut werden.</w:t>
            </w:r>
          </w:p>
          <w:p w:rsidR="00E12D9C" w:rsidRPr="007F7299" w:rsidRDefault="00E12D9C" w:rsidP="00E12D9C">
            <w:pPr>
              <w:pStyle w:val="Textkrper"/>
            </w:pPr>
          </w:p>
        </w:tc>
      </w:tr>
    </w:tbl>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5245F1"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sidRPr="00406F71">
              <w:rPr>
                <w:rFonts w:eastAsiaTheme="majorEastAsia"/>
              </w:rPr>
              <w:lastRenderedPageBreak/>
              <w:t>Kompetenzbereich</w:t>
            </w:r>
          </w:p>
          <w:p w:rsidR="005245F1" w:rsidRPr="00406F71" w:rsidRDefault="005245F1" w:rsidP="00E12D9C">
            <w:pPr>
              <w:pStyle w:val="TabellenkopfLSLinksbndig"/>
              <w:rPr>
                <w:rFonts w:eastAsiaTheme="majorEastAsia"/>
              </w:rPr>
            </w:pPr>
            <w:r>
              <w:t>03 In der Fachsprache</w:t>
            </w:r>
            <w:r>
              <w:br/>
              <w:t xml:space="preserve">      </w:t>
            </w:r>
            <w:r w:rsidRPr="00406F71">
              <w:t>kommuni</w:t>
            </w:r>
            <w:r>
              <w:t>zi</w:t>
            </w:r>
            <w:r w:rsidRPr="00406F71">
              <w:t>eren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Pr>
                <w:rFonts w:eastAsiaTheme="majorEastAsia"/>
              </w:rPr>
              <w:t>Lern</w:t>
            </w:r>
            <w:r w:rsidRPr="00406F71">
              <w:rPr>
                <w:rFonts w:eastAsiaTheme="majorEastAsia"/>
              </w:rPr>
              <w:t>fortschritt</w:t>
            </w:r>
          </w:p>
          <w:p w:rsidR="005245F1" w:rsidRPr="00406F71" w:rsidRDefault="005245F1"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5245F1" w:rsidRPr="00406F71" w:rsidRDefault="005245F1" w:rsidP="005245F1">
            <w:pPr>
              <w:pStyle w:val="TabelleLinks6PT"/>
              <w:rPr>
                <w:rFonts w:eastAsiaTheme="majorEastAsia"/>
              </w:rPr>
            </w:pPr>
            <w:r w:rsidRPr="00406F71">
              <w:rPr>
                <w:rFonts w:eastAsiaTheme="majorEastAsia"/>
              </w:rPr>
              <w:t>Materialien/Titel</w:t>
            </w:r>
          </w:p>
          <w:p w:rsidR="005245F1" w:rsidRPr="00406F71" w:rsidRDefault="005245F1" w:rsidP="00E12D9C">
            <w:pPr>
              <w:pStyle w:val="TabellenkopfLSLinksbndig"/>
              <w:rPr>
                <w:rFonts w:eastAsiaTheme="majorEastAsia"/>
              </w:rPr>
            </w:pPr>
            <w:r w:rsidRPr="00880F8F">
              <w:t xml:space="preserve">Lösungsblatt zur Selbstkontrolle Masern </w:t>
            </w:r>
            <w:r w:rsidRPr="00406F71">
              <w:t xml:space="preserve"> </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5245F1" w:rsidRDefault="005245F1" w:rsidP="005245F1">
            <w:pPr>
              <w:pStyle w:val="TabellenkopfLS"/>
            </w:pPr>
            <w:r>
              <w:t>Biologie</w:t>
            </w:r>
          </w:p>
          <w:p w:rsidR="005245F1" w:rsidRPr="00406F71" w:rsidRDefault="005245F1" w:rsidP="005245F1">
            <w:pPr>
              <w:pStyle w:val="TabellenkopfLS"/>
              <w:rPr>
                <w:rFonts w:eastAsiaTheme="minorHAnsi"/>
              </w:rPr>
            </w:pPr>
            <w:r w:rsidRPr="00406F71">
              <w:t>Bio03.0</w:t>
            </w:r>
            <w:r w:rsidR="00B47468">
              <w:t>3</w:t>
            </w:r>
            <w:r w:rsidRPr="00406F71">
              <w:t>.01</w:t>
            </w:r>
          </w:p>
        </w:tc>
      </w:tr>
      <w:tr w:rsidR="005245F1" w:rsidRPr="00406F71" w:rsidTr="005245F1">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5245F1" w:rsidRPr="00406F71" w:rsidRDefault="005245F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5245F1" w:rsidRPr="00406F71" w:rsidRDefault="005245F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4D789E">
        <w:rPr>
          <w:rFonts w:ascii="Arial" w:eastAsiaTheme="minorHAnsi" w:hAnsi="Arial" w:cs="Arial"/>
          <w:noProof/>
          <w:color w:val="000000" w:themeColor="text1"/>
          <w:sz w:val="22"/>
          <w:szCs w:val="22"/>
        </w:rPr>
        <mc:AlternateContent>
          <mc:Choice Requires="wps">
            <w:drawing>
              <wp:anchor distT="0" distB="0" distL="114300" distR="114300" simplePos="0" relativeHeight="252746752" behindDoc="0" locked="0" layoutInCell="1" allowOverlap="1" wp14:anchorId="0B1CAC64" wp14:editId="660E26DB">
                <wp:simplePos x="0" y="0"/>
                <wp:positionH relativeFrom="column">
                  <wp:posOffset>4799965</wp:posOffset>
                </wp:positionH>
                <wp:positionV relativeFrom="paragraph">
                  <wp:posOffset>137160</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35" style="position:absolute;left:0;text-align:left;margin-left:377.95pt;margin-top:10.8pt;width:103.95pt;height:16.9pt;z-index:25274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E12D9C" w:rsidP="00E12D9C">
      <w:pPr>
        <w:pStyle w:val="Textkrper"/>
      </w:pPr>
    </w:p>
    <w:p w:rsidR="00E12D9C" w:rsidRPr="00A506E7" w:rsidRDefault="00E12D9C" w:rsidP="00B53691">
      <w:pPr>
        <w:pStyle w:val="Textkrper-Erstzeileneinzug"/>
        <w:ind w:firstLine="0"/>
        <w:rPr>
          <w:lang w:eastAsia="de-DE"/>
        </w:rPr>
      </w:pPr>
      <w:r>
        <w:rPr>
          <w:noProof/>
          <w:lang w:eastAsia="de-DE"/>
        </w:rPr>
        <w:drawing>
          <wp:anchor distT="0" distB="0" distL="114300" distR="114300" simplePos="0" relativeHeight="252747776" behindDoc="0" locked="0" layoutInCell="1" allowOverlap="1" wp14:anchorId="0783C9A6" wp14:editId="65DB91BC">
            <wp:simplePos x="0" y="0"/>
            <wp:positionH relativeFrom="rightMargin">
              <wp:posOffset>107950</wp:posOffset>
            </wp:positionH>
            <wp:positionV relativeFrom="paragraph">
              <wp:posOffset>102073</wp:posOffset>
            </wp:positionV>
            <wp:extent cx="414000" cy="403200"/>
            <wp:effectExtent l="0" t="0" r="5715" b="0"/>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000" cy="403200"/>
                    </a:xfrm>
                    <a:prstGeom prst="rect">
                      <a:avLst/>
                    </a:prstGeom>
                    <a:noFill/>
                  </pic:spPr>
                </pic:pic>
              </a:graphicData>
            </a:graphic>
            <wp14:sizeRelH relativeFrom="page">
              <wp14:pctWidth>0</wp14:pctWidth>
            </wp14:sizeRelH>
            <wp14:sizeRelV relativeFrom="page">
              <wp14:pctHeight>0</wp14:pctHeight>
            </wp14:sizeRelV>
          </wp:anchor>
        </w:drawing>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Welche typischen Symptome treten bei einer Masernerkrankung auf?</w:t>
      </w:r>
    </w:p>
    <w:p w:rsidR="00E12D9C" w:rsidRPr="00B47468" w:rsidRDefault="00E12D9C" w:rsidP="00B47468">
      <w:pPr>
        <w:pStyle w:val="Textkrper"/>
        <w:ind w:left="708"/>
      </w:pPr>
      <w:r w:rsidRPr="00B47468">
        <w:t>Beginnt mit grippeähnlichen Symptomen wie hohes Fieber, Schnupfen, Husten. Die Augen sind empfindlich und im Mund bilden sich</w:t>
      </w:r>
      <w:r w:rsidR="00B47468" w:rsidRPr="00B47468">
        <w:t xml:space="preserve"> weiße Flecken, die rot u</w:t>
      </w:r>
      <w:r w:rsidR="00B47468" w:rsidRPr="00B47468">
        <w:t>m</w:t>
      </w:r>
      <w:r w:rsidRPr="00B47468">
        <w:t>randet sind. Ungefähr 3-5 Tage später tritt der Mas</w:t>
      </w:r>
      <w:r w:rsidR="00B47468" w:rsidRPr="00B47468">
        <w:t>ernausschlag auf: hellroter Aus</w:t>
      </w:r>
      <w:r w:rsidRPr="00B47468">
        <w:t xml:space="preserve">schlag vom Ohr aus absteigend über den ganzen Körper. </w:t>
      </w:r>
    </w:p>
    <w:p w:rsidR="00E12D9C" w:rsidRPr="00B47468" w:rsidRDefault="00E12D9C" w:rsidP="0093399C">
      <w:pPr>
        <w:pStyle w:val="Nummerierung"/>
        <w:ind w:left="284" w:hanging="284"/>
        <w:rPr>
          <w:rFonts w:ascii="Source Sans Pro" w:hAnsi="Source Sans Pro"/>
        </w:rPr>
      </w:pPr>
      <w:r w:rsidRPr="00B47468">
        <w:rPr>
          <w:rFonts w:ascii="Source Sans Pro" w:hAnsi="Source Sans Pro"/>
        </w:rPr>
        <w:t>Wie viel Zeit kann nach der Ansteckung vergehen, bis die typischen Symptome (Masernausschlag) auftreten?</w:t>
      </w:r>
    </w:p>
    <w:p w:rsidR="00E12D9C" w:rsidRPr="00B47468" w:rsidRDefault="00E12D9C" w:rsidP="00B47468">
      <w:pPr>
        <w:pStyle w:val="Textkrper"/>
        <w:ind w:left="284" w:firstLine="424"/>
      </w:pPr>
      <w:r w:rsidRPr="00B47468">
        <w:t>10 bis 21 Tage</w:t>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Wie steckt man sich an?</w:t>
      </w:r>
    </w:p>
    <w:p w:rsidR="00E12D9C" w:rsidRPr="00B47468" w:rsidRDefault="00E12D9C" w:rsidP="00B47468">
      <w:pPr>
        <w:pStyle w:val="Textkrper"/>
        <w:ind w:left="284" w:firstLine="424"/>
      </w:pPr>
      <w:r w:rsidRPr="00B47468">
        <w:t>Beim Sprechen, Husten oder Niesen (durch Tröpfchen)</w:t>
      </w:r>
    </w:p>
    <w:p w:rsidR="00E12D9C" w:rsidRPr="00B47468" w:rsidRDefault="00E12D9C" w:rsidP="005245F1">
      <w:pPr>
        <w:pStyle w:val="Nummerierung"/>
        <w:ind w:left="284" w:hanging="284"/>
        <w:rPr>
          <w:rFonts w:ascii="Source Sans Pro" w:hAnsi="Source Sans Pro"/>
        </w:rPr>
      </w:pPr>
      <w:r w:rsidRPr="00B47468">
        <w:rPr>
          <w:rFonts w:ascii="Source Sans Pro" w:hAnsi="Source Sans Pro"/>
        </w:rPr>
        <w:t>Wie lange ist ein Kranker ansteckend?</w:t>
      </w:r>
    </w:p>
    <w:p w:rsidR="00E12D9C" w:rsidRPr="00B47468" w:rsidRDefault="00E12D9C" w:rsidP="00B47468">
      <w:pPr>
        <w:pStyle w:val="Textkrper"/>
        <w:ind w:left="708"/>
      </w:pPr>
      <w:r w:rsidRPr="00B47468">
        <w:t>Ein bis zwei Tage vor Ausbruch erster Krankheitsanzeichen, bis hin zu vier T</w:t>
      </w:r>
      <w:r w:rsidRPr="00B47468">
        <w:t>a</w:t>
      </w:r>
      <w:r w:rsidRPr="00B47468">
        <w:t>gen des typischen Hautausschlags.</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5245F1">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rsidRPr="00406F71">
              <w:t xml:space="preserve">Masern </w:t>
            </w:r>
            <w:r w:rsidR="00B47468">
              <w:t>B – C</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5245F1">
            <w:pPr>
              <w:pStyle w:val="TabellenkopfLS"/>
            </w:pPr>
            <w:r>
              <w:t>Biologie</w:t>
            </w:r>
          </w:p>
          <w:p w:rsidR="00184507" w:rsidRPr="00406F71" w:rsidRDefault="00184507" w:rsidP="005245F1">
            <w:pPr>
              <w:pStyle w:val="TabellenkopfLS"/>
              <w:rPr>
                <w:rFonts w:eastAsiaTheme="minorHAnsi"/>
              </w:rPr>
            </w:pPr>
            <w:r w:rsidRPr="00406F71">
              <w:t>Bio03.0</w:t>
            </w:r>
            <w:r w:rsidR="00B47468">
              <w:t>3</w:t>
            </w:r>
            <w:r w:rsidRPr="00406F71">
              <w:t>.01</w:t>
            </w:r>
          </w:p>
        </w:tc>
      </w:tr>
      <w:tr w:rsidR="00184507" w:rsidRPr="00406F71" w:rsidTr="00184507">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5245F1" w:rsidP="00184507">
            <w:pPr>
              <w:pStyle w:val="TabelleLinks6PT"/>
              <w:rPr>
                <w:rFonts w:eastAsiaTheme="majorEastAsia"/>
              </w:rPr>
            </w:pPr>
            <w:r w:rsidRPr="00184507">
              <w:rPr>
                <w:rFonts w:eastAsiaTheme="majorEastAsia"/>
              </w:rPr>
              <w:t>Kompetenz</w:t>
            </w:r>
            <w:r w:rsidR="00184507" w:rsidRPr="00184507">
              <w:rPr>
                <w:rFonts w:eastAsiaTheme="majorEastAsia"/>
              </w:rPr>
              <w:t>:</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A64CCB">
              <w:rPr>
                <w:noProof/>
              </w:rPr>
              <mc:AlternateContent>
                <mc:Choice Requires="wpg">
                  <w:drawing>
                    <wp:anchor distT="0" distB="0" distL="114300" distR="114300" simplePos="0" relativeHeight="252765184" behindDoc="0" locked="0" layoutInCell="0" allowOverlap="1" wp14:anchorId="277CB0AB" wp14:editId="75924684">
                      <wp:simplePos x="0" y="0"/>
                      <wp:positionH relativeFrom="page">
                        <wp:posOffset>5531485</wp:posOffset>
                      </wp:positionH>
                      <wp:positionV relativeFrom="page">
                        <wp:posOffset>1922780</wp:posOffset>
                      </wp:positionV>
                      <wp:extent cx="1320800" cy="647700"/>
                      <wp:effectExtent l="0" t="0" r="12700" b="19050"/>
                      <wp:wrapNone/>
                      <wp:docPr id="318"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19" name="Rechteck 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677B4" w:rsidRPr="00A50216" w:rsidRDefault="001677B4" w:rsidP="00E12D9C">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 name="Rechteck 17"/>
                              <wps:cNvSpPr/>
                              <wps:spPr>
                                <a:xfrm>
                                  <a:off x="0" y="213798"/>
                                  <a:ext cx="1313180" cy="215900"/>
                                </a:xfrm>
                                <a:prstGeom prst="rect">
                                  <a:avLst/>
                                </a:prstGeom>
                                <a:solidFill>
                                  <a:schemeClr val="bg1"/>
                                </a:solidFill>
                                <a:ln w="3175" cap="flat" cmpd="sng" algn="ctr">
                                  <a:solidFill>
                                    <a:sysClr val="windowText" lastClr="000000"/>
                                  </a:solidFill>
                                  <a:prstDash val="solid"/>
                                </a:ln>
                                <a:effectLst/>
                              </wps:spPr>
                              <wps:txbx>
                                <w:txbxContent>
                                  <w:p w:rsidR="001677B4" w:rsidRPr="004250C2" w:rsidRDefault="001677B4" w:rsidP="00E12D9C">
                                    <w:pPr>
                                      <w:pStyle w:val="Tabellezentriert"/>
                                      <w:rPr>
                                        <w:rStyle w:val="Fett"/>
                                        <w:b w:val="0"/>
                                      </w:rPr>
                                    </w:pPr>
                                    <w:proofErr w:type="spellStart"/>
                                    <w:r w:rsidRPr="004250C2">
                                      <w:rPr>
                                        <w:rStyle w:val="Fett"/>
                                        <w:b w:val="0"/>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 name="Rechteck 21"/>
                              <wps:cNvSpPr/>
                              <wps:spPr>
                                <a:xfrm>
                                  <a:off x="0" y="430886"/>
                                  <a:ext cx="1313180" cy="215900"/>
                                </a:xfrm>
                                <a:prstGeom prst="rect">
                                  <a:avLst/>
                                </a:prstGeom>
                                <a:solidFill>
                                  <a:schemeClr val="bg1">
                                    <a:lumMod val="85000"/>
                                  </a:schemeClr>
                                </a:solidFill>
                                <a:ln w="3175" cap="flat" cmpd="sng" algn="ctr">
                                  <a:solidFill>
                                    <a:sysClr val="windowText" lastClr="000000"/>
                                  </a:solidFill>
                                  <a:prstDash val="solid"/>
                                </a:ln>
                                <a:effectLst/>
                              </wps:spPr>
                              <wps:txbx>
                                <w:txbxContent>
                                  <w:p w:rsidR="001677B4" w:rsidRPr="004250C2" w:rsidRDefault="001677B4" w:rsidP="00E12D9C">
                                    <w:pPr>
                                      <w:pStyle w:val="Tabellezentriert"/>
                                      <w:rPr>
                                        <w:rStyle w:val="Fett"/>
                                      </w:rPr>
                                    </w:pPr>
                                    <w:proofErr w:type="spellStart"/>
                                    <w:r w:rsidRPr="004250C2">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 o:spid="_x0000_s1036" style="position:absolute;margin-left:435.55pt;margin-top:151.4pt;width:104pt;height:51pt;z-index:2527651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" o:allowincell="f">
                      <v:rect id="Rechteck 13" o:spid="_x0000_s10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Q4MMA&#10;AADcAAAADwAAAGRycy9kb3ducmV2LnhtbESPQYvCMBSE7wv+h/AEb5q6gq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jQ4MMAAADcAAAADwAAAAAAAAAAAAAAAACYAgAAZHJzL2Rv&#10;d25yZXYueG1sUEsFBgAAAAAEAAQA9QAAAIgDAAAAAA==&#10;" filled="f" strokecolor="windowText" strokeweight=".25pt">
                        <v:textbox inset="1mm,.5mm,1mm">
                          <w:txbxContent>
                            <w:p w:rsidR="001677B4" w:rsidRPr="00A50216" w:rsidRDefault="001677B4" w:rsidP="00E12D9C">
                              <w:pPr>
                                <w:pStyle w:val="Tabellezentriert"/>
                              </w:pPr>
                              <w:r>
                                <w:t>LernPROJEKT</w:t>
                              </w:r>
                            </w:p>
                          </w:txbxContent>
                        </v:textbox>
                      </v:rect>
                      <v:rect id="Rechteck 17" o:spid="_x0000_s10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0sIA&#10;AADcAAAADwAAAGRycy9kb3ducmV2LnhtbERPy4rCMBTdC/5DuII7TdVBtBplmGHAwYVPcHttrm21&#10;uSlN1OrXm4Xg8nDe03ltCnGjyuWWFfS6EQjixOqcUwX73V9nBMJ5ZI2FZVLwIAfzWbMxxVjbO2/o&#10;tvWpCCHsYlSQeV/GUrokI4Oua0viwJ1sZdAHWKVSV3gP4aaQ/SgaSoM5h4YMS/rJKLlsr0bB+Nc9&#10;h+f9Mdkc14eVPg2+lv/1Qql2q/6egPBU+4/47V5oBYN+mB/OhCM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b/SwgAAANwAAAAPAAAAAAAAAAAAAAAAAJgCAABkcnMvZG93&#10;bnJldi54bWxQSwUGAAAAAAQABAD1AAAAhwMAAAAA&#10;" fillcolor="white [3212]" strokecolor="windowText" strokeweight=".25pt">
                        <v:textbox inset="1mm,.5mm,1mm">
                          <w:txbxContent>
                            <w:p w:rsidR="001677B4" w:rsidRPr="004250C2" w:rsidRDefault="001677B4" w:rsidP="00E12D9C">
                              <w:pPr>
                                <w:pStyle w:val="Tabellezentriert"/>
                                <w:rPr>
                                  <w:rStyle w:val="Fett"/>
                                  <w:b w:val="0"/>
                                </w:rPr>
                              </w:pPr>
                              <w:r w:rsidRPr="004250C2">
                                <w:rPr>
                                  <w:rStyle w:val="Fett"/>
                                  <w:b w:val="0"/>
                                </w:rPr>
                                <w:t>LernTHEMA</w:t>
                              </w:r>
                            </w:p>
                          </w:txbxContent>
                        </v:textbox>
                      </v:rect>
                      <v:rect id="Rechteck 21" o:spid="_x0000_s10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PMMA&#10;AADcAAAADwAAAGRycy9kb3ducmV2LnhtbESP0WoCMRRE3wv+Q7hC32qylVpZjSIthVL0wbUfcNlc&#10;N4ubm7hJdfv3TUHwcZiZM8xyPbhOXKiPrWcNxUSBIK69abnR8H34eJqDiAnZYOeZNPxShPVq9LDE&#10;0vgr7+lSpUZkCMcSNdiUQillrC05jBMfiLN39L3DlGXfSNPjNcNdJ5+VmkmHLecFi4HeLNWn6sdp&#10;2Aa5jV/eFOfdoXq3FFT3+qK0fhwPmwWIREO6h2/tT6NhOi3g/0w+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QPMMAAADcAAAADwAAAAAAAAAAAAAAAACYAgAAZHJzL2Rv&#10;d25yZXYueG1sUEsFBgAAAAAEAAQA9QAAAIgDAAAAAA==&#10;" fillcolor="#d8d8d8 [2732]" strokecolor="windowText" strokeweight=".25pt">
                        <v:textbox inset="1mm,.5mm,1mm">
                          <w:txbxContent>
                            <w:p w:rsidR="001677B4" w:rsidRPr="004250C2" w:rsidRDefault="001677B4" w:rsidP="00E12D9C">
                              <w:pPr>
                                <w:pStyle w:val="Tabellezentriert"/>
                                <w:rPr>
                                  <w:rStyle w:val="Fett"/>
                                </w:rPr>
                              </w:pPr>
                              <w:r w:rsidRPr="004250C2">
                                <w:rPr>
                                  <w:rStyle w:val="Fett"/>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406F71">
              <w:t xml:space="preserve">Masern </w:t>
            </w:r>
            <w:r>
              <w:t>B</w:t>
            </w:r>
            <w:r w:rsidRPr="00406F71">
              <w:t xml:space="preserve">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A506E7" w:rsidRDefault="001E2885" w:rsidP="00E12D9C">
      <w:pPr>
        <w:pStyle w:val="berschrift1neu"/>
        <w:rPr>
          <w:rFonts w:eastAsiaTheme="majorEastAsia"/>
        </w:rPr>
      </w:pPr>
      <w:r w:rsidRPr="00A506E7">
        <w:rPr>
          <w:rFonts w:ascii="Univers 45 Light" w:eastAsiaTheme="majorEastAsia" w:hAnsi="Univers 45 Light" w:cstheme="majorBidi"/>
          <w:noProof/>
          <w:color w:val="000000" w:themeColor="text1"/>
          <w:sz w:val="24"/>
          <w:szCs w:val="26"/>
        </w:rPr>
        <w:drawing>
          <wp:anchor distT="0" distB="0" distL="114300" distR="114300" simplePos="0" relativeHeight="252751872" behindDoc="0" locked="0" layoutInCell="1" allowOverlap="1" wp14:anchorId="498A37D3" wp14:editId="568C70A5">
            <wp:simplePos x="0" y="0"/>
            <wp:positionH relativeFrom="rightMargin">
              <wp:posOffset>107315</wp:posOffset>
            </wp:positionH>
            <wp:positionV relativeFrom="paragraph">
              <wp:posOffset>64932</wp:posOffset>
            </wp:positionV>
            <wp:extent cx="413385" cy="406400"/>
            <wp:effectExtent l="0" t="0" r="5715" b="0"/>
            <wp:wrapNone/>
            <wp:docPr id="39" name="Grafik 39"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A506E7">
        <w:rPr>
          <w:rFonts w:ascii="Univers 45 Light" w:eastAsiaTheme="majorEastAsia" w:hAnsi="Univers 45 Light" w:cstheme="majorBidi"/>
          <w:noProof/>
          <w:color w:val="000000" w:themeColor="text1"/>
          <w:sz w:val="24"/>
          <w:szCs w:val="26"/>
        </w:rPr>
        <w:drawing>
          <wp:anchor distT="0" distB="0" distL="114300" distR="114300" simplePos="0" relativeHeight="252752896" behindDoc="0" locked="0" layoutInCell="1" allowOverlap="1" wp14:anchorId="11A377E5" wp14:editId="473B5073">
            <wp:simplePos x="0" y="0"/>
            <wp:positionH relativeFrom="column">
              <wp:posOffset>5224145</wp:posOffset>
            </wp:positionH>
            <wp:positionV relativeFrom="paragraph">
              <wp:posOffset>55880</wp:posOffset>
            </wp:positionV>
            <wp:extent cx="414020" cy="405130"/>
            <wp:effectExtent l="0" t="0" r="5080" b="0"/>
            <wp:wrapTopAndBottom/>
            <wp:docPr id="19" name="Grafik 19"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A506E7">
        <w:rPr>
          <w:rFonts w:eastAsiaTheme="majorEastAsia"/>
        </w:rPr>
        <w:t>Masern</w:t>
      </w:r>
    </w:p>
    <w:tbl>
      <w:tblPr>
        <w:tblStyle w:val="Tabellenraster4"/>
        <w:tblW w:w="7371" w:type="dxa"/>
        <w:tblInd w:w="28" w:type="dxa"/>
        <w:tblCellMar>
          <w:top w:w="28" w:type="dxa"/>
          <w:left w:w="28" w:type="dxa"/>
          <w:bottom w:w="28" w:type="dxa"/>
          <w:right w:w="28" w:type="dxa"/>
        </w:tblCellMar>
        <w:tblLook w:val="04A0" w:firstRow="1" w:lastRow="0" w:firstColumn="1" w:lastColumn="0" w:noHBand="0" w:noVBand="1"/>
      </w:tblPr>
      <w:tblGrid>
        <w:gridCol w:w="2268"/>
        <w:gridCol w:w="993"/>
        <w:gridCol w:w="4110"/>
      </w:tblGrid>
      <w:tr w:rsidR="00E12D9C" w:rsidRPr="00A506E7" w:rsidTr="00E12D9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Arbeitsweise</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Zeit</w:t>
            </w:r>
          </w:p>
        </w:tc>
        <w:tc>
          <w:tcPr>
            <w:tcW w:w="41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506E7" w:rsidRDefault="00E12D9C" w:rsidP="00E12D9C">
            <w:pPr>
              <w:pStyle w:val="Textkrper"/>
              <w:rPr>
                <w:rStyle w:val="Fett"/>
              </w:rPr>
            </w:pPr>
            <w:r w:rsidRPr="00A506E7">
              <w:rPr>
                <w:rStyle w:val="Fett"/>
              </w:rPr>
              <w:t>Aufgabe</w:t>
            </w:r>
          </w:p>
        </w:tc>
      </w:tr>
      <w:tr w:rsidR="00E12D9C" w:rsidRPr="00A506E7" w:rsidTr="00E12D9C">
        <w:tc>
          <w:tcPr>
            <w:tcW w:w="2268" w:type="dxa"/>
            <w:tcBorders>
              <w:top w:val="single" w:sz="4" w:space="0" w:color="auto"/>
              <w:left w:val="single" w:sz="4" w:space="0" w:color="auto"/>
              <w:bottom w:val="single" w:sz="4" w:space="0" w:color="auto"/>
              <w:right w:val="single" w:sz="4" w:space="0" w:color="auto"/>
            </w:tcBorders>
            <w:hideMark/>
          </w:tcPr>
          <w:p w:rsidR="00E12D9C" w:rsidRPr="00A506E7" w:rsidRDefault="00E12D9C" w:rsidP="00FB4179">
            <w:pPr>
              <w:pStyle w:val="Textkrper"/>
              <w:ind w:left="708"/>
            </w:pPr>
            <w:r w:rsidRPr="00A506E7">
              <w:rPr>
                <w:noProof/>
              </w:rPr>
              <w:drawing>
                <wp:anchor distT="0" distB="0" distL="114300" distR="114300" simplePos="0" relativeHeight="252748800" behindDoc="0" locked="0" layoutInCell="1" allowOverlap="1" wp14:anchorId="3B3D361B" wp14:editId="36516D79">
                  <wp:simplePos x="0" y="0"/>
                  <wp:positionH relativeFrom="column">
                    <wp:posOffset>483870</wp:posOffset>
                  </wp:positionH>
                  <wp:positionV relativeFrom="paragraph">
                    <wp:posOffset>69850</wp:posOffset>
                  </wp:positionV>
                  <wp:extent cx="244475" cy="273050"/>
                  <wp:effectExtent l="0" t="0" r="3175" b="0"/>
                  <wp:wrapTopAndBottom/>
                  <wp:docPr id="21" name="Grafik 2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179">
              <w:t xml:space="preserve"> </w:t>
            </w: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20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Informieren Sie sich in Ihrem Biologiebuch über den typischen Krankheitsverlauf</w:t>
            </w:r>
            <w:r w:rsidR="00B47468">
              <w:t>.</w:t>
            </w:r>
          </w:p>
        </w:tc>
      </w:tr>
    </w:tbl>
    <w:p w:rsidR="00E12D9C" w:rsidRPr="00A506E7" w:rsidRDefault="00E12D9C" w:rsidP="001D0EE8">
      <w:pPr>
        <w:pStyle w:val="NL-MarginalieLernmaterialien"/>
        <w:framePr w:wrap="around"/>
        <w:jc w:val="left"/>
        <w:rPr>
          <w:rFonts w:eastAsiaTheme="majorEastAsia"/>
        </w:rPr>
      </w:pPr>
      <w:r w:rsidRPr="00A506E7">
        <w:rPr>
          <w:rFonts w:eastAsiaTheme="majorEastAsia"/>
        </w:rPr>
        <w:t xml:space="preserve"> Z.</w:t>
      </w:r>
      <w:r w:rsidR="00DC1ABB">
        <w:rPr>
          <w:rFonts w:ascii="Arial" w:eastAsiaTheme="majorEastAsia" w:hAnsi="Arial" w:cs="Arial"/>
        </w:rPr>
        <w:t> </w:t>
      </w:r>
      <w:r w:rsidRPr="00A506E7">
        <w:rPr>
          <w:rFonts w:eastAsiaTheme="majorEastAsia"/>
        </w:rPr>
        <w:t xml:space="preserve">B. in: </w:t>
      </w:r>
      <w:r w:rsidR="00F90CF8">
        <w:rPr>
          <w:rFonts w:eastAsiaTheme="majorEastAsia"/>
        </w:rPr>
        <w:t>„</w:t>
      </w:r>
      <w:r w:rsidRPr="00A506E7">
        <w:rPr>
          <w:rFonts w:eastAsiaTheme="majorEastAsia"/>
        </w:rPr>
        <w:t xml:space="preserve">Gesundheit </w:t>
      </w:r>
      <w:r w:rsidR="00F90CF8">
        <w:rPr>
          <w:rFonts w:eastAsiaTheme="majorEastAsia"/>
        </w:rPr>
        <w:t>–</w:t>
      </w:r>
      <w:r w:rsidRPr="00A506E7">
        <w:rPr>
          <w:rFonts w:eastAsiaTheme="majorEastAsia"/>
        </w:rPr>
        <w:t xml:space="preserve"> Krankheit</w:t>
      </w:r>
      <w:r w:rsidR="00F90CF8">
        <w:rPr>
          <w:rFonts w:eastAsiaTheme="majorEastAsia"/>
        </w:rPr>
        <w:t>“</w:t>
      </w:r>
      <w:r w:rsidRPr="00A506E7">
        <w:rPr>
          <w:rFonts w:eastAsiaTheme="majorEastAsia"/>
        </w:rPr>
        <w:t>, Ve</w:t>
      </w:r>
      <w:r>
        <w:rPr>
          <w:rFonts w:eastAsiaTheme="majorEastAsia"/>
        </w:rPr>
        <w:t>rlag Hand-werk und Technik, Ha</w:t>
      </w:r>
      <w:r>
        <w:rPr>
          <w:rFonts w:eastAsiaTheme="majorEastAsia"/>
        </w:rPr>
        <w:t>m</w:t>
      </w:r>
      <w:r w:rsidRPr="00A506E7">
        <w:rPr>
          <w:rFonts w:eastAsiaTheme="majorEastAsia"/>
        </w:rPr>
        <w:t>burg 2012, S. 77</w:t>
      </w:r>
    </w:p>
    <w:tbl>
      <w:tblPr>
        <w:tblStyle w:val="Tabellenraster4"/>
        <w:tblW w:w="7371" w:type="dxa"/>
        <w:tblInd w:w="28" w:type="dxa"/>
        <w:tblCellMar>
          <w:top w:w="28" w:type="dxa"/>
          <w:left w:w="28" w:type="dxa"/>
          <w:bottom w:w="28" w:type="dxa"/>
          <w:right w:w="28" w:type="dxa"/>
        </w:tblCellMar>
        <w:tblLook w:val="04A0" w:firstRow="1" w:lastRow="0" w:firstColumn="1" w:lastColumn="0" w:noHBand="0" w:noVBand="1"/>
      </w:tblPr>
      <w:tblGrid>
        <w:gridCol w:w="2268"/>
        <w:gridCol w:w="993"/>
        <w:gridCol w:w="4110"/>
      </w:tblGrid>
      <w:tr w:rsidR="00E12D9C" w:rsidRPr="00A506E7" w:rsidTr="00E12D9C">
        <w:tc>
          <w:tcPr>
            <w:tcW w:w="2268" w:type="dxa"/>
            <w:tcBorders>
              <w:top w:val="single" w:sz="4" w:space="0" w:color="auto"/>
              <w:left w:val="single" w:sz="4" w:space="0" w:color="auto"/>
              <w:bottom w:val="single" w:sz="4" w:space="0" w:color="auto"/>
              <w:right w:val="single" w:sz="4" w:space="0" w:color="auto"/>
            </w:tcBorders>
            <w:hideMark/>
          </w:tcPr>
          <w:p w:rsidR="00E12D9C" w:rsidRPr="00A506E7" w:rsidRDefault="00E12D9C" w:rsidP="00FB4179">
            <w:pPr>
              <w:pStyle w:val="Textkrper"/>
              <w:ind w:left="708"/>
            </w:pPr>
            <w:r w:rsidRPr="00A506E7">
              <w:rPr>
                <w:noProof/>
              </w:rPr>
              <w:drawing>
                <wp:anchor distT="0" distB="0" distL="114300" distR="114300" simplePos="0" relativeHeight="252749824" behindDoc="0" locked="0" layoutInCell="1" allowOverlap="1" wp14:anchorId="6CE18642" wp14:editId="22E880DF">
                  <wp:simplePos x="0" y="0"/>
                  <wp:positionH relativeFrom="column">
                    <wp:posOffset>483870</wp:posOffset>
                  </wp:positionH>
                  <wp:positionV relativeFrom="paragraph">
                    <wp:posOffset>74295</wp:posOffset>
                  </wp:positionV>
                  <wp:extent cx="254635" cy="283845"/>
                  <wp:effectExtent l="0" t="0" r="0" b="1905"/>
                  <wp:wrapTopAndBottom/>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635" cy="283845"/>
                          </a:xfrm>
                          <a:prstGeom prst="rect">
                            <a:avLst/>
                          </a:prstGeom>
                          <a:noFill/>
                        </pic:spPr>
                      </pic:pic>
                    </a:graphicData>
                  </a:graphic>
                  <wp14:sizeRelH relativeFrom="page">
                    <wp14:pctWidth>0</wp14:pctWidth>
                  </wp14:sizeRelH>
                  <wp14:sizeRelV relativeFrom="page">
                    <wp14:pctHeight>0</wp14:pctHeight>
                  </wp14:sizeRelV>
                </wp:anchor>
              </w:drawing>
            </w: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10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Quiz lösen</w:t>
            </w:r>
          </w:p>
          <w:p w:rsidR="00E12D9C" w:rsidRPr="00A506E7" w:rsidRDefault="00E12D9C" w:rsidP="00E12D9C">
            <w:pPr>
              <w:pStyle w:val="Textkrper"/>
            </w:pPr>
            <w:r w:rsidRPr="00A506E7">
              <w:t>Quiz erweitern</w:t>
            </w:r>
          </w:p>
        </w:tc>
      </w:tr>
      <w:tr w:rsidR="00E12D9C" w:rsidRPr="00A506E7" w:rsidTr="00E12D9C">
        <w:tc>
          <w:tcPr>
            <w:tcW w:w="2268" w:type="dxa"/>
            <w:tcBorders>
              <w:top w:val="single" w:sz="4" w:space="0" w:color="auto"/>
              <w:left w:val="single" w:sz="4" w:space="0" w:color="auto"/>
              <w:bottom w:val="single" w:sz="4" w:space="0" w:color="auto"/>
              <w:right w:val="single" w:sz="4" w:space="0" w:color="auto"/>
            </w:tcBorders>
          </w:tcPr>
          <w:p w:rsidR="00E12D9C" w:rsidRPr="00A506E7" w:rsidRDefault="00E12D9C" w:rsidP="00E12D9C">
            <w:pPr>
              <w:pStyle w:val="Textkrper"/>
            </w:pPr>
            <w:r w:rsidRPr="00A506E7">
              <w:rPr>
                <w:noProof/>
              </w:rPr>
              <w:drawing>
                <wp:anchor distT="0" distB="0" distL="114300" distR="114300" simplePos="0" relativeHeight="252750848" behindDoc="0" locked="0" layoutInCell="1" allowOverlap="1" wp14:anchorId="4CA4BE42" wp14:editId="6723BC3F">
                  <wp:simplePos x="0" y="0"/>
                  <wp:positionH relativeFrom="column">
                    <wp:posOffset>313690</wp:posOffset>
                  </wp:positionH>
                  <wp:positionV relativeFrom="paragraph">
                    <wp:posOffset>92710</wp:posOffset>
                  </wp:positionV>
                  <wp:extent cx="591820" cy="350520"/>
                  <wp:effectExtent l="0" t="0" r="0" b="0"/>
                  <wp:wrapTopAndBottom/>
                  <wp:docPr id="40" name="Grafik 4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82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506E7" w:rsidRDefault="00E12D9C" w:rsidP="00E12D9C">
            <w:pPr>
              <w:pStyle w:val="Textkrper"/>
            </w:pPr>
          </w:p>
        </w:tc>
        <w:tc>
          <w:tcPr>
            <w:tcW w:w="993" w:type="dxa"/>
            <w:tcBorders>
              <w:top w:val="single" w:sz="4" w:space="0" w:color="auto"/>
              <w:left w:val="single" w:sz="4" w:space="0" w:color="auto"/>
              <w:bottom w:val="single" w:sz="4" w:space="0" w:color="auto"/>
              <w:right w:val="single" w:sz="4" w:space="0" w:color="auto"/>
            </w:tcBorders>
            <w:hideMark/>
          </w:tcPr>
          <w:p w:rsidR="00E12D9C" w:rsidRPr="00A506E7" w:rsidRDefault="00DC1ABB" w:rsidP="00E12D9C">
            <w:pPr>
              <w:pStyle w:val="Textkrper"/>
            </w:pPr>
            <w:r>
              <w:t>10</w:t>
            </w:r>
            <w:r>
              <w:rPr>
                <w:rFonts w:ascii="Arial" w:hAnsi="Arial" w:cs="Arial"/>
              </w:rPr>
              <w:t> </w:t>
            </w:r>
            <w:r>
              <w:t>m</w:t>
            </w:r>
            <w:r w:rsidR="00E12D9C" w:rsidRPr="00A506E7">
              <w:t>in</w:t>
            </w:r>
            <w:r>
              <w:t>.</w:t>
            </w:r>
          </w:p>
        </w:tc>
        <w:tc>
          <w:tcPr>
            <w:tcW w:w="4110" w:type="dxa"/>
            <w:tcBorders>
              <w:top w:val="single" w:sz="4" w:space="0" w:color="auto"/>
              <w:left w:val="single" w:sz="4" w:space="0" w:color="auto"/>
              <w:bottom w:val="single" w:sz="4" w:space="0" w:color="auto"/>
              <w:right w:val="single" w:sz="4" w:space="0" w:color="auto"/>
            </w:tcBorders>
            <w:hideMark/>
          </w:tcPr>
          <w:p w:rsidR="00E12D9C" w:rsidRPr="00A506E7" w:rsidRDefault="00E12D9C" w:rsidP="00E12D9C">
            <w:pPr>
              <w:pStyle w:val="Textkrper"/>
            </w:pPr>
            <w:r w:rsidRPr="00A506E7">
              <w:t>Quiz lösen</w:t>
            </w:r>
          </w:p>
        </w:tc>
      </w:tr>
    </w:tbl>
    <w:p w:rsidR="00E12D9C" w:rsidRPr="00A506E7" w:rsidRDefault="00E12D9C" w:rsidP="00E12D9C">
      <w:pPr>
        <w:pStyle w:val="Textkrper"/>
      </w:pP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 xml:space="preserve">Als weitere Quelle können Sie auch auf folgende Internetseite zurückgreifen: </w:t>
      </w:r>
      <w:r w:rsidRPr="001677B4">
        <w:rPr>
          <w:color w:val="auto"/>
        </w:rPr>
        <w:t xml:space="preserve">www.familie.de/gesundheit/masern-541157.html </w:t>
      </w:r>
      <w:r w:rsidRPr="00A506E7">
        <w:t>(18.02.2014_20</w:t>
      </w:r>
      <w:r w:rsidR="00DC1ABB">
        <w:t>:</w:t>
      </w:r>
      <w:r w:rsidRPr="00A506E7">
        <w:t>00)</w:t>
      </w: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Überprüfen Sie Ihr Wissen mit dem Quiz auf folgender Internetseite:</w:t>
      </w:r>
    </w:p>
    <w:p w:rsidR="00E12D9C" w:rsidRPr="00A506E7" w:rsidRDefault="00E12D9C" w:rsidP="00E12D9C">
      <w:pPr>
        <w:pStyle w:val="Textkrper"/>
        <w:rPr>
          <w:rFonts w:eastAsiaTheme="minorHAnsi"/>
          <w:szCs w:val="24"/>
        </w:rPr>
      </w:pPr>
      <w:r w:rsidRPr="00A506E7">
        <w:rPr>
          <w:rFonts w:eastAsiaTheme="minorHAnsi"/>
          <w:szCs w:val="24"/>
        </w:rPr>
        <w:t>www.impfen-info.de/impfpass/quiz/(18.02.2014_20:55)</w:t>
      </w:r>
    </w:p>
    <w:p w:rsidR="00E12D9C" w:rsidRPr="00A506E7" w:rsidRDefault="00E12D9C" w:rsidP="00E12D9C">
      <w:pPr>
        <w:pStyle w:val="Textkrper"/>
        <w:rPr>
          <w:rFonts w:eastAsiaTheme="minorHAnsi"/>
          <w:szCs w:val="24"/>
        </w:rPr>
      </w:pPr>
    </w:p>
    <w:p w:rsidR="00E12D9C" w:rsidRPr="00A506E7" w:rsidRDefault="00E12D9C" w:rsidP="00E12D9C">
      <w:pPr>
        <w:pStyle w:val="Textkrper"/>
      </w:pPr>
      <w:r w:rsidRPr="00A506E7">
        <w:t>Erweitern Sie das Quiz, indem Sie z.</w:t>
      </w:r>
      <w:r w:rsidR="00DC1ABB">
        <w:rPr>
          <w:rFonts w:ascii="Arial" w:hAnsi="Arial" w:cs="Arial"/>
        </w:rPr>
        <w:t> </w:t>
      </w:r>
      <w:r w:rsidRPr="00A506E7">
        <w:t>B. auf die Ansteckungsgefahr und die Komplikati</w:t>
      </w:r>
      <w:r w:rsidRPr="00A506E7">
        <w:t>o</w:t>
      </w:r>
      <w:r w:rsidRPr="00A506E7">
        <w:t>nen bei einer Masernerkrankung eingehen. Gerne dürfen Sie auch nach weiteren Que</w:t>
      </w:r>
      <w:r w:rsidRPr="00A506E7">
        <w:t>l</w:t>
      </w:r>
      <w:r w:rsidRPr="00A506E7">
        <w:t>len suchen, die auf die Probleme bei der Diagnose der Erkrankung eingehen.</w:t>
      </w:r>
    </w:p>
    <w:p w:rsidR="00E12D9C" w:rsidRPr="00A506E7" w:rsidRDefault="00E12D9C" w:rsidP="00E12D9C">
      <w:pPr>
        <w:pStyle w:val="Textkrper"/>
        <w:rPr>
          <w:rFonts w:eastAsiaTheme="minorHAnsi"/>
          <w:szCs w:val="24"/>
        </w:rPr>
      </w:pPr>
    </w:p>
    <w:p w:rsidR="00E12D9C" w:rsidRDefault="00E12D9C" w:rsidP="00E12D9C">
      <w:pPr>
        <w:pStyle w:val="Textkrper"/>
        <w:rPr>
          <w:rStyle w:val="Fett"/>
        </w:rPr>
      </w:pPr>
      <w:r w:rsidRPr="00A506E7">
        <w:rPr>
          <w:rStyle w:val="Fett"/>
        </w:rPr>
        <w:t>Führen Sie Ihr Quiz mit der Klasse durch. (z.</w:t>
      </w:r>
      <w:r w:rsidR="00DC1ABB">
        <w:rPr>
          <w:rStyle w:val="Fett"/>
          <w:rFonts w:ascii="Arial" w:hAnsi="Arial" w:cs="Arial"/>
        </w:rPr>
        <w:t> </w:t>
      </w:r>
      <w:r w:rsidRPr="00A506E7">
        <w:rPr>
          <w:rStyle w:val="Fett"/>
        </w:rPr>
        <w:t>B. Fragebogen oder im Plenum)</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Pr="00A506E7" w:rsidRDefault="00E12D9C" w:rsidP="00E12D9C">
      <w:pPr>
        <w:pStyle w:val="Textkrper-Erstzeileneinzug"/>
        <w:rPr>
          <w:lang w:eastAsia="de-DE"/>
        </w:rP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 xml:space="preserve">Masern. </w:t>
            </w:r>
            <w:r w:rsidRPr="009D7E10">
              <w:t>Virus und Vermehrung</w:t>
            </w:r>
            <w:r>
              <w:t xml:space="preserve"> A</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rsidR="00B47468">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184507"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406F71">
              <w:t>Ich kann biologische Sachverhalte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184507" w:rsidP="00E12D9C">
            <w:pPr>
              <w:pStyle w:val="TabelleLinks6PT"/>
              <w:rPr>
                <w:rFonts w:eastAsiaTheme="majorEastAsia"/>
              </w:rPr>
            </w:pPr>
            <w:r w:rsidRPr="00406F71">
              <w:rPr>
                <w:noProof/>
              </w:rPr>
              <mc:AlternateContent>
                <mc:Choice Requires="wpg">
                  <w:drawing>
                    <wp:anchor distT="0" distB="0" distL="114300" distR="114300" simplePos="0" relativeHeight="252753920" behindDoc="0" locked="0" layoutInCell="0" allowOverlap="1" wp14:anchorId="214B4A5B" wp14:editId="6070438C">
                      <wp:simplePos x="0" y="0"/>
                      <wp:positionH relativeFrom="page">
                        <wp:posOffset>5523230</wp:posOffset>
                      </wp:positionH>
                      <wp:positionV relativeFrom="page">
                        <wp:posOffset>2042160</wp:posOffset>
                      </wp:positionV>
                      <wp:extent cx="1320800" cy="6477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 name="Rechteck 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 name="Rechteck 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 name="Rechteck 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40" style="position:absolute;margin-left:434.9pt;margin-top:160.8pt;width:104pt;height:51pt;z-index:2527539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" o:allowincell="f">
                      <v:rect id="Rechteck 2" o:spid="_x0000_s104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S+8MA&#10;AADaAAAADwAAAGRycy9kb3ducmV2LnhtbESPQWuDQBSE74X+h+UVcqtrcgjBuJFSEtIgOTTxktur&#10;+6JW9624W7X/vlso9DjMzDdMms2mEyMNrrGsYBnFIIhLqxuuFBTXw/MGhPPIGjvLpOCbHGS7x4cU&#10;E20nfqfx4isRIOwSVFB73ydSurImgy6yPXHw7nYw6IMcKqkHnALcdHIVx2tpsOGwUGNPrzWV7eXL&#10;BMrdmnwqbs5/cHz+XJt9fjy1Si2e5pctCE+z/w//td+0ghX8Xg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BS+8MAAADa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 o:spid="_x0000_s104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3YMIA&#10;AADaAAAADwAAAGRycy9kb3ducmV2LnhtbESPQWvCQBSE74X+h+UVvDWbKgSJriKlRSX0oM2lt2f2&#10;mUSzb0N2NfHfdwXB4zAz3zDz5WAacaXO1ZYVfEQxCOLC6ppLBfnv9/sUhPPIGhvLpOBGDpaL15c5&#10;ptr2vKPr3pciQNilqKDyvk2ldEVFBl1kW+LgHW1n0AfZlVJ32Ae4aeQ4jhNpsOawUGFLnxUV5/3F&#10;BMrRmqzP/5w/cPxzSsxXtt6elRq9DasZCE+Df4Yf7Y1WMIH7lXA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PdgwgAAANoAAAAPAAAAAAAAAAAAAAAAAJgCAABkcnMvZG93&#10;bnJldi54bWxQSwUGAAAAAAQABAD1AAAAhwMAAAAA&#10;" filled="f" strokecolor="windowText" strokeweight=".25pt">
                        <v:textbox inset="1mm,.5mm,1mm">
                          <w:txbxContent>
                            <w:p w:rsidR="001677B4" w:rsidRDefault="001677B4" w:rsidP="00E12D9C">
                              <w:pPr>
                                <w:pStyle w:val="Tabellezentriert"/>
                              </w:pPr>
                              <w:r>
                                <w:t>LernTHEMA</w:t>
                              </w:r>
                            </w:p>
                          </w:txbxContent>
                        </v:textbox>
                      </v:rect>
                      <v:rect id="Rechteck 5" o:spid="_x0000_s104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qtcQA&#10;AADaAAAADwAAAGRycy9kb3ducmV2LnhtbESPQWvCQBSE70L/w/IKvYhuFCo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XKrXEAAAA2g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E12D9C" w:rsidRPr="00406F71">
              <w:rPr>
                <w:rFonts w:eastAsiaTheme="majorEastAsia"/>
              </w:rPr>
              <w:t>Hauptbezug:</w:t>
            </w:r>
          </w:p>
          <w:p w:rsidR="00E12D9C" w:rsidRPr="00406F71" w:rsidRDefault="00E12D9C" w:rsidP="00E12D9C">
            <w:pPr>
              <w:pStyle w:val="TabelleLinks8PTAufzhlung"/>
              <w:ind w:left="227" w:hanging="170"/>
            </w:pPr>
            <w:r w:rsidRPr="00406F71">
              <w:t>Ich kann das Krankheitsbild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184507">
            <w:pPr>
              <w:pStyle w:val="TabelleLinks8PTAufzhlung"/>
              <w:ind w:left="227" w:hanging="170"/>
            </w:pPr>
            <w:r>
              <w:t>Virus und Vermehrung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E12D9C" w:rsidP="00E12D9C">
      <w:pPr>
        <w:pStyle w:val="Textkrper"/>
      </w:pPr>
    </w:p>
    <w:p w:rsidR="00E12D9C" w:rsidRDefault="00B53691" w:rsidP="00E12D9C">
      <w:pPr>
        <w:pStyle w:val="Textkrper-Erstzeileneinzug"/>
        <w:rPr>
          <w:lang w:eastAsia="de-DE"/>
        </w:rPr>
      </w:pPr>
      <w:r>
        <w:rPr>
          <w:noProof/>
        </w:rPr>
        <w:drawing>
          <wp:anchor distT="0" distB="0" distL="114300" distR="114300" simplePos="0" relativeHeight="252758016" behindDoc="0" locked="0" layoutInCell="1" allowOverlap="1" wp14:anchorId="4CDDF646" wp14:editId="7A3DC167">
            <wp:simplePos x="0" y="0"/>
            <wp:positionH relativeFrom="rightMargin">
              <wp:posOffset>118110</wp:posOffset>
            </wp:positionH>
            <wp:positionV relativeFrom="paragraph">
              <wp:posOffset>18415</wp:posOffset>
            </wp:positionV>
            <wp:extent cx="413385" cy="406400"/>
            <wp:effectExtent l="0" t="0" r="5715"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pic:spPr>
                </pic:pic>
              </a:graphicData>
            </a:graphic>
            <wp14:sizeRelH relativeFrom="page">
              <wp14:pctWidth>0</wp14:pctWidth>
            </wp14:sizeRelH>
            <wp14:sizeRelV relativeFrom="page">
              <wp14:pctHeight>0</wp14:pctHeight>
            </wp14:sizeRelV>
          </wp:anchor>
        </w:drawing>
      </w:r>
    </w:p>
    <w:p w:rsidR="00E12D9C" w:rsidRPr="00D9553F" w:rsidRDefault="00E12D9C" w:rsidP="00E12D9C">
      <w:pPr>
        <w:pStyle w:val="Textkrper-Erstzeileneinzug"/>
        <w:rPr>
          <w:lang w:eastAsia="de-DE"/>
        </w:rPr>
      </w:pPr>
    </w:p>
    <w:tbl>
      <w:tblPr>
        <w:tblStyle w:val="Tabellenraster5"/>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1344"/>
        <w:gridCol w:w="4326"/>
      </w:tblGrid>
      <w:tr w:rsidR="00E12D9C" w:rsidRPr="00D9553F"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9553F" w:rsidRDefault="00E12D9C" w:rsidP="00E12D9C">
            <w:pPr>
              <w:pStyle w:val="Textkrper"/>
              <w:rPr>
                <w:rStyle w:val="Fett"/>
              </w:rPr>
            </w:pPr>
            <w:r w:rsidRPr="00D9553F">
              <w:rPr>
                <w:rStyle w:val="Fett"/>
              </w:rPr>
              <w:t>Aufgabe</w:t>
            </w:r>
          </w:p>
        </w:tc>
      </w:tr>
    </w:tbl>
    <w:p w:rsidR="00E12D9C" w:rsidRDefault="00E12D9C" w:rsidP="001D0EE8">
      <w:pPr>
        <w:pStyle w:val="NL-MarginalieLernmaterialien"/>
        <w:framePr w:wrap="around" w:y="75"/>
        <w:jc w:val="left"/>
      </w:pPr>
      <w:r>
        <w:t xml:space="preserve">Eine Grafik finden Sie </w:t>
      </w:r>
    </w:p>
    <w:p w:rsidR="00E12D9C" w:rsidRDefault="00E12D9C" w:rsidP="001D0EE8">
      <w:pPr>
        <w:pStyle w:val="NL-MarginalieLernmaterialien"/>
        <w:framePr w:wrap="around" w:y="75"/>
        <w:jc w:val="left"/>
      </w:pPr>
      <w:r>
        <w:t>z.</w:t>
      </w:r>
      <w:r w:rsidR="00DC1ABB">
        <w:rPr>
          <w:rFonts w:ascii="Arial" w:hAnsi="Arial" w:cs="Arial"/>
        </w:rPr>
        <w:t> </w:t>
      </w:r>
      <w:r w:rsidR="00F90CF8">
        <w:t>B. in: „</w:t>
      </w:r>
      <w:r>
        <w:t xml:space="preserve">Gesundheit </w:t>
      </w:r>
      <w:r w:rsidR="00F90CF8">
        <w:t>–</w:t>
      </w:r>
      <w:r>
        <w:t xml:space="preserve"> Krankheit</w:t>
      </w:r>
      <w:r w:rsidR="00F90CF8">
        <w:t>“</w:t>
      </w:r>
      <w:r>
        <w:t>, Verlag Hand-werk und Technik, Ha</w:t>
      </w:r>
      <w:r>
        <w:t>m</w:t>
      </w:r>
      <w:r>
        <w:t>burg 2012, S. 70</w:t>
      </w:r>
    </w:p>
    <w:tbl>
      <w:tblPr>
        <w:tblStyle w:val="Tabellenraster6"/>
        <w:tblW w:w="0" w:type="auto"/>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1344"/>
        <w:gridCol w:w="4326"/>
      </w:tblGrid>
      <w:tr w:rsidR="00E12D9C" w:rsidRPr="00D9553F" w:rsidTr="00E12D9C">
        <w:tc>
          <w:tcPr>
            <w:tcW w:w="1701" w:type="dxa"/>
            <w:vMerge w:val="restart"/>
            <w:tcBorders>
              <w:top w:val="single" w:sz="4" w:space="0" w:color="auto"/>
              <w:left w:val="single" w:sz="4" w:space="0" w:color="auto"/>
              <w:bottom w:val="single" w:sz="4" w:space="0" w:color="auto"/>
              <w:right w:val="single" w:sz="4" w:space="0" w:color="auto"/>
            </w:tcBorders>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9F5193" w:rsidP="00E12D9C">
            <w:pPr>
              <w:spacing w:line="220" w:lineRule="exact"/>
              <w:jc w:val="center"/>
              <w:rPr>
                <w:rFonts w:ascii="Univers 55" w:eastAsia="Times New Roman" w:hAnsi="Univers 55" w:cs="Times New Roman"/>
                <w:color w:val="000000" w:themeColor="text1"/>
                <w:sz w:val="18"/>
                <w:szCs w:val="20"/>
                <w:lang w:eastAsia="de-DE"/>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4944" behindDoc="0" locked="0" layoutInCell="1" allowOverlap="1" wp14:anchorId="059E588E" wp14:editId="26B7F78F">
                  <wp:simplePos x="0" y="0"/>
                  <wp:positionH relativeFrom="column">
                    <wp:posOffset>293370</wp:posOffset>
                  </wp:positionH>
                  <wp:positionV relativeFrom="paragraph">
                    <wp:posOffset>19050</wp:posOffset>
                  </wp:positionV>
                  <wp:extent cx="265430" cy="296545"/>
                  <wp:effectExtent l="0" t="0" r="1270" b="8255"/>
                  <wp:wrapTopAndBottom/>
                  <wp:docPr id="28" name="Grafik 2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tcPr>
          <w:p w:rsidR="00E12D9C" w:rsidRPr="00D9553F" w:rsidRDefault="00E12D9C" w:rsidP="00E12D9C">
            <w:pPr>
              <w:pStyle w:val="Textkrper"/>
            </w:pPr>
            <w:r w:rsidRPr="00D9553F">
              <w:t>Informieren Sie sich im Biologiebuch über die Ve</w:t>
            </w:r>
            <w:r w:rsidRPr="00D9553F">
              <w:t>r</w:t>
            </w:r>
            <w:r w:rsidRPr="00D9553F">
              <w:t>mehrung von Viren im menschlichen Körper.</w:t>
            </w:r>
          </w:p>
          <w:p w:rsidR="00E12D9C" w:rsidRPr="00D9553F" w:rsidRDefault="00E12D9C" w:rsidP="00E12D9C">
            <w:pPr>
              <w:pStyle w:val="Textkrper"/>
            </w:pP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10</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Skizzieren Sie die Stationen der Vermehrung eines Virus. Nehmen Sie die Grafik im Buch als Vorlage.</w:t>
            </w: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Schreiben Sie bei der folgenden Beschreibung die richtige Reihenfolge auf:</w:t>
            </w:r>
          </w:p>
          <w:p w:rsidR="00E12D9C" w:rsidRPr="00D9553F" w:rsidRDefault="00E12D9C" w:rsidP="0093399C">
            <w:pPr>
              <w:pStyle w:val="Textkrper"/>
              <w:numPr>
                <w:ilvl w:val="0"/>
                <w:numId w:val="16"/>
              </w:numPr>
              <w:ind w:left="329" w:hanging="283"/>
            </w:pPr>
            <w:r w:rsidRPr="00D9553F">
              <w:t>Masernviren dringen durch Eingangspforten in unseren Körper ein</w:t>
            </w:r>
            <w:r w:rsidR="00B47468">
              <w:t>.</w:t>
            </w:r>
          </w:p>
          <w:p w:rsidR="00E12D9C" w:rsidRPr="00D9553F" w:rsidRDefault="00E12D9C" w:rsidP="0093399C">
            <w:pPr>
              <w:pStyle w:val="Textkrper"/>
              <w:numPr>
                <w:ilvl w:val="0"/>
                <w:numId w:val="16"/>
              </w:numPr>
              <w:ind w:left="329" w:hanging="283"/>
            </w:pPr>
            <w:r w:rsidRPr="00D9553F">
              <w:t>Die Wirtszelle wird so umprogrammiert, dass sie nur noch Viren produziert</w:t>
            </w:r>
            <w:r w:rsidR="00B47468">
              <w:t>.</w:t>
            </w:r>
          </w:p>
          <w:p w:rsidR="00E12D9C" w:rsidRPr="00D9553F" w:rsidRDefault="00E12D9C" w:rsidP="0093399C">
            <w:pPr>
              <w:pStyle w:val="Textkrper"/>
              <w:numPr>
                <w:ilvl w:val="0"/>
                <w:numId w:val="16"/>
              </w:numPr>
              <w:ind w:left="329" w:hanging="283"/>
            </w:pPr>
            <w:r w:rsidRPr="00D9553F">
              <w:t>Die Wirtszelle platzt und geht dabei kaputt</w:t>
            </w:r>
            <w:r w:rsidR="009F5193">
              <w:t>.</w:t>
            </w:r>
          </w:p>
          <w:p w:rsidR="00E12D9C" w:rsidRPr="00D9553F" w:rsidRDefault="00E12D9C" w:rsidP="0093399C">
            <w:pPr>
              <w:pStyle w:val="Textkrper"/>
              <w:numPr>
                <w:ilvl w:val="0"/>
                <w:numId w:val="16"/>
              </w:numPr>
              <w:ind w:left="329" w:hanging="283"/>
            </w:pPr>
            <w:r w:rsidRPr="00D9553F">
              <w:t>Viren dringen mit Hilfe eines passenden Schlüssels in die Wirtszelle ein.</w:t>
            </w:r>
          </w:p>
          <w:p w:rsidR="00E12D9C" w:rsidRPr="00D9553F" w:rsidRDefault="00E12D9C" w:rsidP="0093399C">
            <w:pPr>
              <w:pStyle w:val="Textkrper"/>
              <w:numPr>
                <w:ilvl w:val="0"/>
                <w:numId w:val="16"/>
              </w:numPr>
              <w:ind w:left="329" w:hanging="283"/>
            </w:pPr>
            <w:r w:rsidRPr="00D9553F">
              <w:t>Die freigesetzten Viren bewegen sich in den Blutbahnen und suchen eine neue Wirtszelle</w:t>
            </w:r>
            <w:r w:rsidR="00B47468">
              <w:t>.</w:t>
            </w:r>
          </w:p>
          <w:p w:rsidR="00E12D9C" w:rsidRPr="00D9553F" w:rsidRDefault="00E12D9C" w:rsidP="0093399C">
            <w:pPr>
              <w:pStyle w:val="Textkrper"/>
              <w:numPr>
                <w:ilvl w:val="0"/>
                <w:numId w:val="16"/>
              </w:numPr>
              <w:ind w:left="329" w:hanging="283"/>
            </w:pPr>
            <w:r w:rsidRPr="00D9553F">
              <w:t>Das Programm zur Virenherstellung wird in den Zellkern eingeschleust</w:t>
            </w:r>
            <w:r w:rsidR="00B47468">
              <w:t>.</w:t>
            </w:r>
          </w:p>
          <w:p w:rsidR="00E12D9C" w:rsidRPr="00D9553F" w:rsidRDefault="00E12D9C" w:rsidP="00E12D9C">
            <w:pPr>
              <w:pStyle w:val="Textkrper"/>
            </w:pPr>
            <w:r w:rsidRPr="00D9553F">
              <w:t>Ordnen Sie die Sätze schriftlich Ihrer Skizze zu. ODER</w:t>
            </w:r>
          </w:p>
          <w:p w:rsidR="00E12D9C" w:rsidRPr="00D9553F" w:rsidRDefault="00E12D9C" w:rsidP="00E12D9C">
            <w:pPr>
              <w:pStyle w:val="Textkrper"/>
            </w:pPr>
            <w:r w:rsidRPr="00D9553F">
              <w:t>Formulieren Sie die Sätze in eine spannende Übe</w:t>
            </w:r>
            <w:r w:rsidRPr="00D9553F">
              <w:t>r</w:t>
            </w:r>
            <w:r w:rsidRPr="00D9553F">
              <w:t>schrift um, z. B.: "Virus erobert Zellkern" und fügen Sie Ihre Überschriften in die Skizze ein.</w:t>
            </w:r>
          </w:p>
        </w:tc>
      </w:tr>
      <w:tr w:rsidR="00E12D9C" w:rsidRPr="00D9553F"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5968" behindDoc="0" locked="0" layoutInCell="1" allowOverlap="1" wp14:anchorId="5333A6AB" wp14:editId="7F8DE1E2">
                  <wp:simplePos x="0" y="0"/>
                  <wp:positionH relativeFrom="column">
                    <wp:posOffset>292735</wp:posOffset>
                  </wp:positionH>
                  <wp:positionV relativeFrom="paragraph">
                    <wp:posOffset>5715</wp:posOffset>
                  </wp:positionV>
                  <wp:extent cx="446405" cy="275590"/>
                  <wp:effectExtent l="0" t="0" r="0" b="0"/>
                  <wp:wrapTopAndBottom/>
                  <wp:docPr id="29" name="Grafik 29"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405" cy="275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DC1ABB">
            <w:pPr>
              <w:pStyle w:val="Textkrper"/>
            </w:pPr>
            <w:r>
              <w:t>10</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Suchen Sie sich einen Partner aus der Gruppe B. Stellen Sie sich gegenseitig Ihre Ergebnisse vor.</w:t>
            </w:r>
          </w:p>
          <w:p w:rsidR="00E12D9C" w:rsidRPr="00D9553F" w:rsidRDefault="00E12D9C" w:rsidP="00E12D9C">
            <w:pPr>
              <w:pStyle w:val="Textkrper"/>
            </w:pPr>
            <w:r w:rsidRPr="00D9553F">
              <w:t>Vergleichen Sie Ihre Ergebnisse mit der Musterl</w:t>
            </w:r>
            <w:r w:rsidRPr="00D9553F">
              <w:t>ö</w:t>
            </w:r>
            <w:r w:rsidRPr="00D9553F">
              <w:t>sung. Legen Sie die Musterlösung wieder zurück.</w:t>
            </w:r>
          </w:p>
        </w:tc>
      </w:tr>
      <w:tr w:rsidR="00E12D9C" w:rsidRPr="00D9553F" w:rsidTr="00E12D9C">
        <w:tc>
          <w:tcPr>
            <w:tcW w:w="1701" w:type="dxa"/>
            <w:vMerge w:val="restart"/>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spacing w:line="220" w:lineRule="exact"/>
              <w:jc w:val="center"/>
              <w:rPr>
                <w:rFonts w:ascii="Univers 55" w:eastAsia="Times New Roman" w:hAnsi="Univers 55" w:cs="Times New Roman"/>
                <w:color w:val="000000" w:themeColor="text1"/>
                <w:sz w:val="18"/>
                <w:szCs w:val="20"/>
              </w:rPr>
            </w:pPr>
            <w:r w:rsidRPr="00D9553F">
              <w:rPr>
                <w:rFonts w:ascii="Univers 55" w:eastAsia="Times New Roman" w:hAnsi="Univers 55" w:cs="Times New Roman"/>
                <w:noProof/>
                <w:color w:val="000000" w:themeColor="text1"/>
                <w:sz w:val="18"/>
                <w:szCs w:val="20"/>
                <w:lang w:eastAsia="de-DE"/>
              </w:rPr>
              <w:drawing>
                <wp:anchor distT="0" distB="0" distL="114300" distR="114300" simplePos="0" relativeHeight="252756992" behindDoc="0" locked="0" layoutInCell="1" allowOverlap="1" wp14:anchorId="011F8D4C" wp14:editId="327C4931">
                  <wp:simplePos x="0" y="0"/>
                  <wp:positionH relativeFrom="column">
                    <wp:posOffset>218440</wp:posOffset>
                  </wp:positionH>
                  <wp:positionV relativeFrom="paragraph">
                    <wp:posOffset>56515</wp:posOffset>
                  </wp:positionV>
                  <wp:extent cx="531495" cy="314325"/>
                  <wp:effectExtent l="0" t="0" r="1905" b="9525"/>
                  <wp:wrapTopAndBottom/>
                  <wp:docPr id="30" name="Grafik 3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149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9553F" w:rsidRDefault="00DC1ABB" w:rsidP="00E12D9C">
            <w:pPr>
              <w:pStyle w:val="Textkrper"/>
            </w:pPr>
            <w:r>
              <w:t>5</w:t>
            </w:r>
            <w:r>
              <w:rPr>
                <w:rFonts w:ascii="Arial" w:hAnsi="Arial" w:cs="Arial"/>
              </w:rPr>
              <w:t> </w:t>
            </w:r>
            <w:r>
              <w:t>m</w:t>
            </w:r>
            <w:r w:rsidR="00E12D9C" w:rsidRPr="00D9553F">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Bilden Sie eine Vierergruppe. Klären Sie in dieser Gruppe noch unbekannte Begriffe.</w:t>
            </w:r>
          </w:p>
        </w:tc>
      </w:tr>
      <w:tr w:rsidR="00E12D9C" w:rsidRPr="00D9553F"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D9553F"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tcPr>
          <w:p w:rsidR="00E12D9C" w:rsidRPr="00D9553F" w:rsidRDefault="00E12D9C" w:rsidP="00E12D9C">
            <w:pPr>
              <w:pStyle w:val="Textkrper"/>
            </w:pPr>
          </w:p>
        </w:tc>
        <w:tc>
          <w:tcPr>
            <w:tcW w:w="4326" w:type="dxa"/>
            <w:tcBorders>
              <w:top w:val="single" w:sz="4" w:space="0" w:color="auto"/>
              <w:left w:val="single" w:sz="4" w:space="0" w:color="auto"/>
              <w:bottom w:val="single" w:sz="4" w:space="0" w:color="auto"/>
              <w:right w:val="single" w:sz="4" w:space="0" w:color="auto"/>
            </w:tcBorders>
            <w:hideMark/>
          </w:tcPr>
          <w:p w:rsidR="00E12D9C" w:rsidRPr="00D9553F" w:rsidRDefault="00E12D9C" w:rsidP="00E12D9C">
            <w:pPr>
              <w:pStyle w:val="Textkrper"/>
            </w:pPr>
            <w:r w:rsidRPr="00D9553F">
              <w:t>Offene Fragen können im Plenum geklärt werden.</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w:t>
            </w:r>
            <w:r>
              <w:rPr>
                <w:rFonts w:eastAsiaTheme="majorEastAsia"/>
              </w:rPr>
              <w:t>f</w:t>
            </w:r>
            <w:r w:rsidRPr="00406F71">
              <w:rPr>
                <w:rFonts w:eastAsiaTheme="majorEastAsia"/>
              </w:rPr>
              <w:t>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 xml:space="preserve">Masern. </w:t>
            </w:r>
            <w:r w:rsidRPr="009D7E10">
              <w:t>Virus und Vermehrung</w:t>
            </w:r>
            <w:r>
              <w:t xml:space="preserve"> B</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rsidR="00B47468">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184507"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9D7E10">
              <w:t>Ich kann biologische Sachverhalte mit Fachbegriffen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59040" behindDoc="0" locked="0" layoutInCell="0" allowOverlap="1" wp14:anchorId="1A5D0D08" wp14:editId="7EC9B64E">
                      <wp:simplePos x="0" y="0"/>
                      <wp:positionH relativeFrom="page">
                        <wp:posOffset>5523230</wp:posOffset>
                      </wp:positionH>
                      <wp:positionV relativeFrom="page">
                        <wp:posOffset>2181225</wp:posOffset>
                      </wp:positionV>
                      <wp:extent cx="1320800" cy="647700"/>
                      <wp:effectExtent l="0" t="0" r="12700" b="19050"/>
                      <wp:wrapNone/>
                      <wp:docPr id="6" name="Gruppieren 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4" name="Rechteck 14"/>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 name="Rechteck 17"/>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 name="Rechteck 21"/>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 o:spid="_x0000_s1044" style="position:absolute;margin-left:434.9pt;margin-top:171.75pt;width:104pt;height:51pt;z-index:2527590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" o:allowincell="f">
                      <v:rect id="Rechteck 14" o:spid="_x0000_s104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ftcQA&#10;AADbAAAADwAAAGRycy9kb3ducmV2LnhtbESPQWvCQBCF74X+h2UK3ppNRYJ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37XEAAAA2w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7" o:spid="_x0000_s104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BwsMA&#10;AADbAAAADwAAAGRycy9kb3ducmV2LnhtbESPT4vCMBDF7wt+hzCCtzV1D7rURhFRVpE9rHrxNjbT&#10;P9pMShNt/fYbQfA2w3vvN2+SeWcqcafGlZYVjIYRCOLU6pJzBcfD+vMbhPPIGivLpOBBDuaz3keC&#10;sbYt/9F973MRIOxiVFB4X8dSurQgg25oa+KgZbYx6MPa5FI32Aa4qeRXFI2lwZLDhQJrWhaUXvc3&#10;EyiZNbv2eHL+zNHvZWxWu5/tValBv1tMQXjq/Nv8Sm90qD+B5y9hAD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RBwsMAAADbAAAADwAAAAAAAAAAAAAAAACYAgAAZHJzL2Rv&#10;d25yZXYueG1sUEsFBgAAAAAEAAQA9QAAAIgDAAAAAA==&#10;" filled="f" strokecolor="windowText" strokeweight=".25pt">
                        <v:textbox inset="1mm,.5mm,1mm">
                          <w:txbxContent>
                            <w:p w:rsidR="001677B4" w:rsidRDefault="001677B4" w:rsidP="00E12D9C">
                              <w:pPr>
                                <w:pStyle w:val="Tabellezentriert"/>
                              </w:pPr>
                              <w:r>
                                <w:t>LernTHEMA</w:t>
                              </w:r>
                            </w:p>
                          </w:txbxContent>
                        </v:textbox>
                      </v:rect>
                      <v:rect id="Rechteck 21" o:spid="_x0000_s104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PLsQA&#10;AADaAAAADwAAAGRycy9kb3ducmV2LnhtbESPQWvCQBSE70L/w/IKvYhulCI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jy7EAAAA2g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Default="00E12D9C" w:rsidP="00E12D9C">
            <w:pPr>
              <w:pStyle w:val="TabelleLinks8PTAufzhlung"/>
              <w:ind w:left="227" w:hanging="170"/>
            </w:pPr>
            <w:r>
              <w:t>Virus und Vermehrung B</w:t>
            </w:r>
          </w:p>
          <w:p w:rsidR="00E12D9C" w:rsidRPr="00406F71" w:rsidRDefault="00E12D9C" w:rsidP="00E12D9C">
            <w:pPr>
              <w:pStyle w:val="TabellenkopfLS"/>
              <w:jc w:val="left"/>
            </w:pP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9D7E10" w:rsidRDefault="00E12D9C" w:rsidP="00E12D9C">
      <w:pPr>
        <w:pStyle w:val="berschrift1neu"/>
        <w:rPr>
          <w:rFonts w:eastAsiaTheme="majorEastAsia"/>
        </w:rPr>
      </w:pPr>
      <w:r w:rsidRPr="009D7E10">
        <w:rPr>
          <w:rFonts w:eastAsiaTheme="majorEastAsia"/>
          <w:noProof/>
        </w:rPr>
        <w:drawing>
          <wp:anchor distT="0" distB="0" distL="114300" distR="114300" simplePos="0" relativeHeight="252761088" behindDoc="0" locked="0" layoutInCell="1" allowOverlap="1" wp14:anchorId="1D9C6D96" wp14:editId="1524DE46">
            <wp:simplePos x="0" y="0"/>
            <wp:positionH relativeFrom="rightMargin">
              <wp:posOffset>118583</wp:posOffset>
            </wp:positionH>
            <wp:positionV relativeFrom="paragraph">
              <wp:posOffset>178701</wp:posOffset>
            </wp:positionV>
            <wp:extent cx="414000" cy="406800"/>
            <wp:effectExtent l="0" t="0" r="5715" b="0"/>
            <wp:wrapNone/>
            <wp:docPr id="224" name="Grafik 224"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7E10">
        <w:rPr>
          <w:rFonts w:eastAsiaTheme="majorEastAsia"/>
        </w:rPr>
        <w:t>Virus und Vermehrung B</w:t>
      </w:r>
    </w:p>
    <w:p w:rsidR="00E12D9C" w:rsidRPr="009D7E1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9D7E10" w:rsidRDefault="00E12D9C" w:rsidP="00E12D9C">
      <w:pPr>
        <w:jc w:val="both"/>
        <w:rPr>
          <w:rFonts w:ascii="Univers 55" w:eastAsia="Times New Roman" w:hAnsi="Univers 55" w:cs="Times New Roman"/>
          <w:color w:val="000000" w:themeColor="text1"/>
          <w:sz w:val="20"/>
          <w:szCs w:val="20"/>
          <w:lang w:eastAsia="de-DE"/>
        </w:rPr>
      </w:pPr>
    </w:p>
    <w:p w:rsidR="00E12D9C" w:rsidRPr="009D7E10" w:rsidRDefault="00E12D9C" w:rsidP="00E12D9C">
      <w:pPr>
        <w:framePr w:w="2098" w:hSpace="170" w:wrap="around" w:vAnchor="text" w:hAnchor="page" w:x="8786" w:y="316"/>
        <w:spacing w:line="180" w:lineRule="exact"/>
        <w:jc w:val="both"/>
        <w:rPr>
          <w:rFonts w:ascii="Univers 55" w:eastAsiaTheme="majorEastAsia" w:hAnsi="Univers 55" w:cs="Times New Roman"/>
          <w:color w:val="000000" w:themeColor="text1"/>
          <w:sz w:val="18"/>
          <w:szCs w:val="20"/>
          <w:lang w:eastAsia="de-DE"/>
        </w:rPr>
      </w:pPr>
    </w:p>
    <w:p w:rsidR="00E12D9C" w:rsidRPr="009D7E10" w:rsidRDefault="00E12D9C" w:rsidP="001D0EE8">
      <w:pPr>
        <w:pStyle w:val="NL-MarginalieLernmaterialien"/>
        <w:framePr w:wrap="around" w:x="8816" w:y="301"/>
        <w:jc w:val="left"/>
        <w:rPr>
          <w:rFonts w:eastAsiaTheme="majorEastAsia"/>
        </w:rPr>
      </w:pPr>
      <w:r w:rsidRPr="009D7E10">
        <w:rPr>
          <w:rFonts w:eastAsiaTheme="majorEastAsia"/>
        </w:rPr>
        <w:t>Z.</w:t>
      </w:r>
      <w:r w:rsidR="00DC1ABB">
        <w:rPr>
          <w:rFonts w:ascii="Arial" w:eastAsiaTheme="majorEastAsia" w:hAnsi="Arial" w:cs="Arial"/>
        </w:rPr>
        <w:t> </w:t>
      </w:r>
      <w:r w:rsidRPr="009D7E10">
        <w:rPr>
          <w:rFonts w:eastAsiaTheme="majorEastAsia"/>
        </w:rPr>
        <w:t xml:space="preserve">B. in: </w:t>
      </w:r>
      <w:r w:rsidR="00F90CF8">
        <w:rPr>
          <w:rFonts w:eastAsiaTheme="majorEastAsia"/>
        </w:rPr>
        <w:t>„</w:t>
      </w:r>
      <w:r w:rsidRPr="009D7E10">
        <w:rPr>
          <w:rFonts w:eastAsiaTheme="majorEastAsia"/>
        </w:rPr>
        <w:t xml:space="preserve">Gesundheit </w:t>
      </w:r>
      <w:r w:rsidR="00F90CF8">
        <w:rPr>
          <w:rFonts w:eastAsiaTheme="majorEastAsia"/>
        </w:rPr>
        <w:t>–</w:t>
      </w:r>
      <w:r w:rsidRPr="009D7E10">
        <w:rPr>
          <w:rFonts w:eastAsiaTheme="majorEastAsia"/>
        </w:rPr>
        <w:t xml:space="preserve"> Krankheit</w:t>
      </w:r>
      <w:r w:rsidR="00F90CF8">
        <w:rPr>
          <w:rFonts w:eastAsiaTheme="majorEastAsia"/>
        </w:rPr>
        <w:t>“</w:t>
      </w:r>
      <w:r w:rsidRPr="009D7E10">
        <w:rPr>
          <w:rFonts w:eastAsiaTheme="majorEastAsia"/>
        </w:rPr>
        <w:t>, Verlag Hand-werk und Technik, Ha</w:t>
      </w:r>
      <w:r w:rsidRPr="009D7E10">
        <w:rPr>
          <w:rFonts w:eastAsiaTheme="majorEastAsia"/>
        </w:rPr>
        <w:t>m</w:t>
      </w:r>
      <w:r w:rsidRPr="009D7E10">
        <w:rPr>
          <w:rFonts w:eastAsiaTheme="majorEastAsia"/>
        </w:rPr>
        <w:t>burg 2012, S. 70</w:t>
      </w:r>
    </w:p>
    <w:tbl>
      <w:tblPr>
        <w:tblStyle w:val="Tabellenraster7"/>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9D7E10" w:rsidTr="00E12D9C">
        <w:tc>
          <w:tcPr>
            <w:tcW w:w="1701" w:type="dxa"/>
            <w:vMerge w:val="restart"/>
            <w:tcBorders>
              <w:top w:val="single" w:sz="4" w:space="0" w:color="auto"/>
              <w:left w:val="single" w:sz="4" w:space="0" w:color="auto"/>
              <w:bottom w:val="single" w:sz="4" w:space="0" w:color="auto"/>
              <w:right w:val="single" w:sz="4" w:space="0" w:color="auto"/>
            </w:tcBorders>
          </w:tcPr>
          <w:p w:rsidR="00E12D9C" w:rsidRPr="009D7E10"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r w:rsidRPr="009D7E10">
              <w:rPr>
                <w:rFonts w:ascii="Univers 55" w:eastAsia="Times New Roman" w:hAnsi="Univers 55" w:cs="Times New Roman"/>
                <w:noProof/>
                <w:color w:val="000000" w:themeColor="text1"/>
                <w:sz w:val="18"/>
                <w:szCs w:val="20"/>
                <w:lang w:eastAsia="de-DE"/>
              </w:rPr>
              <w:drawing>
                <wp:anchor distT="0" distB="0" distL="114300" distR="114300" simplePos="0" relativeHeight="252760064" behindDoc="0" locked="0" layoutInCell="1" allowOverlap="1" wp14:anchorId="7E1BB11A" wp14:editId="07661CD9">
                  <wp:simplePos x="0" y="0"/>
                  <wp:positionH relativeFrom="column">
                    <wp:posOffset>229235</wp:posOffset>
                  </wp:positionH>
                  <wp:positionV relativeFrom="paragraph">
                    <wp:posOffset>6985</wp:posOffset>
                  </wp:positionV>
                  <wp:extent cx="307975" cy="343535"/>
                  <wp:effectExtent l="0" t="0" r="0" b="0"/>
                  <wp:wrapTopAndBottom/>
                  <wp:docPr id="225" name="Grafik 22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lang w:eastAsia="de-DE"/>
              </w:rPr>
            </w:pPr>
          </w:p>
          <w:p w:rsidR="00E12D9C" w:rsidRPr="009D7E10"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9D7E10" w:rsidRDefault="00E12D9C" w:rsidP="00E12D9C">
            <w:pPr>
              <w:pStyle w:val="Textkrper"/>
            </w:pPr>
            <w:r w:rsidRPr="009D7E10">
              <w:t>5</w:t>
            </w:r>
            <w:r w:rsidR="00DC1ABB">
              <w:rPr>
                <w:rFonts w:ascii="Arial" w:hAnsi="Arial" w:cs="Arial"/>
              </w:rPr>
              <w:t> </w:t>
            </w:r>
            <w:r w:rsidR="00DC1ABB">
              <w:t>m</w:t>
            </w:r>
            <w:r w:rsidRPr="009D7E10">
              <w:t>in</w:t>
            </w:r>
            <w:r w:rsidR="00DC1ABB">
              <w:t>.</w:t>
            </w:r>
          </w:p>
        </w:tc>
        <w:tc>
          <w:tcPr>
            <w:tcW w:w="4326" w:type="dxa"/>
            <w:tcBorders>
              <w:top w:val="single" w:sz="4" w:space="0" w:color="auto"/>
              <w:left w:val="single" w:sz="4" w:space="0" w:color="auto"/>
              <w:bottom w:val="single" w:sz="4" w:space="0" w:color="auto"/>
              <w:right w:val="single" w:sz="4" w:space="0" w:color="auto"/>
            </w:tcBorders>
          </w:tcPr>
          <w:p w:rsidR="00E12D9C" w:rsidRPr="00B47468" w:rsidRDefault="00E12D9C" w:rsidP="00E12D9C">
            <w:pPr>
              <w:pStyle w:val="Textkrper"/>
            </w:pPr>
            <w:r w:rsidRPr="00B47468">
              <w:t>Informieren Sie sich im Biologiebuch über die Ve</w:t>
            </w:r>
            <w:r w:rsidRPr="00B47468">
              <w:t>r</w:t>
            </w:r>
            <w:r w:rsidRPr="00B47468">
              <w:t>mehrung von Viren im menschlichen Körper.</w:t>
            </w:r>
          </w:p>
          <w:p w:rsidR="00E12D9C" w:rsidRPr="00B47468" w:rsidRDefault="00E12D9C" w:rsidP="00E12D9C">
            <w:pPr>
              <w:pStyle w:val="Textkrper"/>
            </w:pPr>
          </w:p>
        </w:tc>
      </w:tr>
      <w:tr w:rsidR="00E12D9C" w:rsidRPr="009D7E10"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9D7E10" w:rsidRDefault="00E12D9C" w:rsidP="00E12D9C">
            <w:pPr>
              <w:spacing w:line="240" w:lineRule="auto"/>
              <w:rPr>
                <w:color w:val="000000" w:themeColor="text1"/>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9D7E10" w:rsidRDefault="00DC1ABB" w:rsidP="00E12D9C">
            <w:pPr>
              <w:pStyle w:val="Textkrper"/>
            </w:pPr>
            <w:r>
              <w:t>circa 10</w:t>
            </w:r>
            <w:r>
              <w:rPr>
                <w:rFonts w:ascii="Arial" w:hAnsi="Arial" w:cs="Arial"/>
              </w:rPr>
              <w:t> </w:t>
            </w:r>
            <w:r>
              <w:t>m</w:t>
            </w:r>
            <w:r w:rsidR="00E12D9C" w:rsidRPr="009D7E10">
              <w:t>in</w:t>
            </w:r>
            <w:r>
              <w:t>.</w:t>
            </w:r>
          </w:p>
        </w:tc>
        <w:tc>
          <w:tcPr>
            <w:tcW w:w="4326" w:type="dxa"/>
            <w:tcBorders>
              <w:top w:val="single" w:sz="4" w:space="0" w:color="auto"/>
              <w:left w:val="single" w:sz="4" w:space="0" w:color="auto"/>
              <w:bottom w:val="single" w:sz="4" w:space="0" w:color="auto"/>
              <w:right w:val="single" w:sz="4" w:space="0" w:color="auto"/>
            </w:tcBorders>
          </w:tcPr>
          <w:p w:rsidR="00E12D9C" w:rsidRPr="00B47468" w:rsidRDefault="00E12D9C" w:rsidP="00E12D9C">
            <w:pPr>
              <w:pStyle w:val="Textkrper"/>
            </w:pPr>
            <w:r w:rsidRPr="00B47468">
              <w:t xml:space="preserve">1. Fügen Sie in der folgenden Tabelle jeweils einen Textbaustein aus der linken und rechten Spalte zu einem sinnvollen Paar zusammen. </w:t>
            </w:r>
          </w:p>
          <w:p w:rsidR="00E12D9C" w:rsidRPr="00B47468" w:rsidRDefault="00E12D9C" w:rsidP="00E12D9C">
            <w:pPr>
              <w:pStyle w:val="Textkrper"/>
            </w:pPr>
            <w:r w:rsidRPr="00B47468">
              <w:t>2. Listen Sie Ihre Paare in einer logischen Reihe</w:t>
            </w:r>
            <w:r w:rsidRPr="00B47468">
              <w:t>n</w:t>
            </w:r>
            <w:r w:rsidRPr="00B47468">
              <w:t xml:space="preserve">folge auf und bilden Sie Sätze, z. B.:  2. </w:t>
            </w:r>
            <w:r w:rsidRPr="00B47468">
              <w:rPr>
                <w:i/>
                <w:iCs/>
              </w:rPr>
              <w:t>Das Virus dringt in die Wirtszelle ein.</w:t>
            </w:r>
          </w:p>
          <w:p w:rsidR="00E12D9C" w:rsidRPr="00B47468" w:rsidRDefault="00E12D9C" w:rsidP="00E12D9C">
            <w:pPr>
              <w:pStyle w:val="Textkrper"/>
            </w:pPr>
          </w:p>
        </w:tc>
      </w:tr>
      <w:tr w:rsidR="00E12D9C" w:rsidRPr="009D7E10" w:rsidTr="00E12D9C">
        <w:tc>
          <w:tcPr>
            <w:tcW w:w="1701" w:type="dxa"/>
            <w:vMerge/>
            <w:tcBorders>
              <w:top w:val="single" w:sz="4" w:space="0" w:color="auto"/>
              <w:left w:val="single" w:sz="4" w:space="0" w:color="auto"/>
              <w:bottom w:val="single" w:sz="4" w:space="0" w:color="auto"/>
              <w:right w:val="single" w:sz="4" w:space="0" w:color="auto"/>
            </w:tcBorders>
            <w:vAlign w:val="center"/>
            <w:hideMark/>
          </w:tcPr>
          <w:p w:rsidR="00E12D9C" w:rsidRPr="009D7E10" w:rsidRDefault="00E12D9C" w:rsidP="00E12D9C">
            <w:pPr>
              <w:spacing w:line="240" w:lineRule="auto"/>
              <w:rPr>
                <w:color w:val="000000" w:themeColor="text1"/>
              </w:rPr>
            </w:pPr>
          </w:p>
        </w:tc>
        <w:tc>
          <w:tcPr>
            <w:tcW w:w="5670" w:type="dxa"/>
            <w:gridSpan w:val="2"/>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
            </w:pPr>
            <w:r w:rsidRPr="00B47468">
              <w:t>Gehen Sie bei den noch fehlenden Sätzen 1,3,4,5,6 ebenso vor!</w:t>
            </w:r>
          </w:p>
        </w:tc>
      </w:tr>
    </w:tbl>
    <w:p w:rsidR="00E12D9C" w:rsidRPr="009D7E10" w:rsidRDefault="00E12D9C" w:rsidP="00E12D9C">
      <w:pPr>
        <w:rPr>
          <w:rFonts w:eastAsiaTheme="minorHAnsi"/>
          <w:color w:val="000000" w:themeColor="text1"/>
        </w:rPr>
      </w:pPr>
    </w:p>
    <w:tbl>
      <w:tblPr>
        <w:tblStyle w:val="Tabellenraster7"/>
        <w:tblW w:w="7371" w:type="dxa"/>
        <w:tblInd w:w="108" w:type="dxa"/>
        <w:tblLayout w:type="fixed"/>
        <w:tblLook w:val="04A0" w:firstRow="1" w:lastRow="0" w:firstColumn="1" w:lastColumn="0" w:noHBand="0" w:noVBand="1"/>
      </w:tblPr>
      <w:tblGrid>
        <w:gridCol w:w="3815"/>
        <w:gridCol w:w="3556"/>
      </w:tblGrid>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Masernviren</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produziert Viren</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proofErr w:type="spellStart"/>
            <w:r w:rsidRPr="00B47468">
              <w:rPr>
                <w:rStyle w:val="Fett"/>
                <w:rFonts w:ascii="Source Sans Pro" w:hAnsi="Source Sans Pro"/>
              </w:rPr>
              <w:t>Umprogrammierung</w:t>
            </w:r>
            <w:proofErr w:type="spellEnd"/>
            <w:r w:rsidRPr="00B47468">
              <w:rPr>
                <w:rStyle w:val="Fett"/>
                <w:rFonts w:ascii="Source Sans Pro" w:hAnsi="Source Sans Pro"/>
              </w:rPr>
              <w:t xml:space="preserve"> Wirtszelle</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neue Wirtszellen</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Wirtszelle platzt</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Wirtszelle</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Erbanlagen des Virus</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Eingangspforten in unseren Körper</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B47468" w:rsidP="00E12D9C">
            <w:pPr>
              <w:pStyle w:val="TextkrperGrauhinterlegt"/>
              <w:rPr>
                <w:rStyle w:val="Fett"/>
                <w:rFonts w:ascii="Source Sans Pro" w:hAnsi="Source Sans Pro"/>
              </w:rPr>
            </w:pPr>
            <w:r>
              <w:rPr>
                <w:rStyle w:val="Fett"/>
                <w:rFonts w:ascii="Source Sans Pro" w:hAnsi="Source Sans Pro"/>
              </w:rPr>
              <w:t>f</w:t>
            </w:r>
            <w:r w:rsidR="00E12D9C" w:rsidRPr="00B47468">
              <w:rPr>
                <w:rStyle w:val="Fett"/>
                <w:rFonts w:ascii="Source Sans Pro" w:hAnsi="Source Sans Pro"/>
              </w:rPr>
              <w:t>reie Viren</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Zerstörung</w:t>
            </w:r>
          </w:p>
        </w:tc>
      </w:tr>
      <w:tr w:rsidR="00E12D9C" w:rsidRPr="009D7E10" w:rsidTr="0093399C">
        <w:tc>
          <w:tcPr>
            <w:tcW w:w="3815"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Virus</w:t>
            </w:r>
          </w:p>
        </w:tc>
        <w:tc>
          <w:tcPr>
            <w:tcW w:w="3556" w:type="dxa"/>
            <w:tcBorders>
              <w:top w:val="single" w:sz="4" w:space="0" w:color="auto"/>
              <w:left w:val="single" w:sz="4" w:space="0" w:color="auto"/>
              <w:bottom w:val="single" w:sz="4" w:space="0" w:color="auto"/>
              <w:right w:val="single" w:sz="4" w:space="0" w:color="auto"/>
            </w:tcBorders>
            <w:hideMark/>
          </w:tcPr>
          <w:p w:rsidR="00E12D9C" w:rsidRPr="00B47468" w:rsidRDefault="00E12D9C" w:rsidP="00E12D9C">
            <w:pPr>
              <w:pStyle w:val="TextkrperGrauhinterlegt"/>
              <w:rPr>
                <w:rStyle w:val="Fett"/>
                <w:rFonts w:ascii="Source Sans Pro" w:hAnsi="Source Sans Pro"/>
              </w:rPr>
            </w:pPr>
            <w:r w:rsidRPr="00B47468">
              <w:rPr>
                <w:rStyle w:val="Fett"/>
                <w:rFonts w:ascii="Source Sans Pro" w:hAnsi="Source Sans Pro"/>
              </w:rPr>
              <w:t>Zellkern</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p w:rsidR="00E12D9C" w:rsidRPr="00A64CCB" w:rsidRDefault="00E12D9C" w:rsidP="00E12D9C">
      <w:pPr>
        <w:pStyle w:val="berschrift1neu"/>
      </w:pPr>
      <w:r w:rsidRPr="00A64CCB">
        <w:lastRenderedPageBreak/>
        <w:t>Arbeitsauftrag:</w:t>
      </w:r>
    </w:p>
    <w:tbl>
      <w:tblPr>
        <w:tblStyle w:val="Tabellenraster8"/>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A64CCB" w:rsidTr="00E12D9C">
        <w:tc>
          <w:tcPr>
            <w:tcW w:w="1700" w:type="dxa"/>
            <w:tcBorders>
              <w:top w:val="single" w:sz="4" w:space="0" w:color="auto"/>
              <w:left w:val="single" w:sz="4" w:space="0" w:color="auto"/>
              <w:bottom w:val="single" w:sz="4" w:space="0" w:color="auto"/>
              <w:right w:val="single" w:sz="4" w:space="0" w:color="auto"/>
            </w:tcBorders>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2112" behindDoc="0" locked="0" layoutInCell="1" allowOverlap="1" wp14:anchorId="5C616237" wp14:editId="1F01D1F7">
                  <wp:simplePos x="0" y="0"/>
                  <wp:positionH relativeFrom="column">
                    <wp:posOffset>250825</wp:posOffset>
                  </wp:positionH>
                  <wp:positionV relativeFrom="paragraph">
                    <wp:posOffset>140335</wp:posOffset>
                  </wp:positionV>
                  <wp:extent cx="266700" cy="297180"/>
                  <wp:effectExtent l="0" t="0" r="0" b="7620"/>
                  <wp:wrapTopAndBottom/>
                  <wp:docPr id="226" name="Grafik 226"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700" cy="297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A64CCB" w:rsidRDefault="00DC1ABB" w:rsidP="00E12D9C">
            <w:pPr>
              <w:pStyle w:val="Textkrper"/>
            </w:pPr>
            <w:r>
              <w:t>5 – 10</w:t>
            </w:r>
            <w:r>
              <w:rPr>
                <w:rFonts w:ascii="Arial" w:hAnsi="Arial" w:cs="Arial"/>
              </w:rPr>
              <w:t> </w:t>
            </w:r>
            <w:r>
              <w:t>m</w:t>
            </w:r>
            <w:r w:rsidR="00E12D9C" w:rsidRPr="00A64CCB">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Wenn Sie mit Ihrem zusammengefassten Text fe</w:t>
            </w:r>
            <w:r w:rsidRPr="00A64CCB">
              <w:t>r</w:t>
            </w:r>
            <w:r w:rsidRPr="00A64CCB">
              <w:t>tig sind, suchen Sie sich aus dem vorliegend</w:t>
            </w:r>
            <w:r w:rsidR="00B47468">
              <w:t xml:space="preserve">en Text vier Schlüsselbegriffe </w:t>
            </w:r>
            <w:r w:rsidRPr="00A64CCB">
              <w:t>aus.</w:t>
            </w:r>
          </w:p>
          <w:p w:rsidR="00E12D9C" w:rsidRPr="00A64CCB" w:rsidRDefault="00E12D9C" w:rsidP="00E12D9C">
            <w:pPr>
              <w:pStyle w:val="Textkrper"/>
            </w:pPr>
            <w:r w:rsidRPr="00A64CCB">
              <w:t>Halten Sie diese auf einem Notizzettel fest. Sie dienen Ihnen als roter Faden, um die Vermehrung von Viren in freier Rede wiederzugeben</w:t>
            </w:r>
            <w:r w:rsidR="00B47468">
              <w:t>.</w:t>
            </w:r>
          </w:p>
        </w:tc>
      </w:tr>
      <w:tr w:rsidR="00E12D9C" w:rsidRPr="00A64CCB"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3136" behindDoc="0" locked="0" layoutInCell="1" allowOverlap="1" wp14:anchorId="013ECF63" wp14:editId="61A6AC7B">
                  <wp:simplePos x="0" y="0"/>
                  <wp:positionH relativeFrom="column">
                    <wp:posOffset>144145</wp:posOffset>
                  </wp:positionH>
                  <wp:positionV relativeFrom="paragraph">
                    <wp:posOffset>215900</wp:posOffset>
                  </wp:positionV>
                  <wp:extent cx="499110" cy="262890"/>
                  <wp:effectExtent l="0" t="0" r="0" b="3810"/>
                  <wp:wrapTopAndBottom/>
                  <wp:docPr id="227" name="Grafik 227"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 cy="262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A64CCB" w:rsidRDefault="00DC1ABB" w:rsidP="00DC1ABB">
            <w:pPr>
              <w:pStyle w:val="Textkrper"/>
            </w:pPr>
            <w:r>
              <w:t>10</w:t>
            </w:r>
            <w:r>
              <w:rPr>
                <w:rFonts w:ascii="Arial" w:hAnsi="Arial" w:cs="Arial"/>
              </w:rPr>
              <w:t> </w:t>
            </w:r>
            <w:r>
              <w:t>m</w:t>
            </w:r>
            <w:r w:rsidR="00E12D9C" w:rsidRPr="00A64CCB">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Wenn Sie alle Aufgaben in Ihrem Tempo erarbeitet haben, suchen Sie sich einen Partner aus der Gruppe A, der eine Grafik zur Virenvermehrung vorlegen kann, dann fällt der Vortrag leichter! Ve</w:t>
            </w:r>
            <w:r w:rsidRPr="00A64CCB">
              <w:t>r</w:t>
            </w:r>
            <w:r w:rsidRPr="00A64CCB">
              <w:t>gleichen Sie Ihre Ergebnisse mit der Musterlösung. Legen Sie die Musterlösung wieder zurück.</w:t>
            </w:r>
          </w:p>
        </w:tc>
      </w:tr>
      <w:tr w:rsidR="00E12D9C" w:rsidRPr="00A64CCB"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spacing w:line="220" w:lineRule="exact"/>
              <w:jc w:val="center"/>
              <w:rPr>
                <w:rFonts w:ascii="Univers 55" w:eastAsia="Times New Roman" w:hAnsi="Univers 55" w:cs="Times New Roman"/>
                <w:color w:val="000000" w:themeColor="text1"/>
                <w:sz w:val="18"/>
                <w:szCs w:val="20"/>
              </w:rPr>
            </w:pPr>
            <w:r w:rsidRPr="00A64CCB">
              <w:rPr>
                <w:rFonts w:ascii="Univers 55" w:eastAsia="Times New Roman" w:hAnsi="Univers 55" w:cs="Times New Roman"/>
                <w:noProof/>
                <w:color w:val="000000" w:themeColor="text1"/>
                <w:sz w:val="18"/>
                <w:szCs w:val="20"/>
                <w:lang w:eastAsia="de-DE"/>
              </w:rPr>
              <w:drawing>
                <wp:anchor distT="0" distB="0" distL="114300" distR="114300" simplePos="0" relativeHeight="252764160" behindDoc="0" locked="0" layoutInCell="1" allowOverlap="1" wp14:anchorId="386FA992" wp14:editId="2EC915D7">
                  <wp:simplePos x="0" y="0"/>
                  <wp:positionH relativeFrom="column">
                    <wp:posOffset>165735</wp:posOffset>
                  </wp:positionH>
                  <wp:positionV relativeFrom="paragraph">
                    <wp:posOffset>78105</wp:posOffset>
                  </wp:positionV>
                  <wp:extent cx="393065" cy="393065"/>
                  <wp:effectExtent l="0" t="0" r="6985" b="6985"/>
                  <wp:wrapTopAndBottom/>
                  <wp:docPr id="228" name="Grafik 228"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tcPr>
          <w:p w:rsidR="00E12D9C" w:rsidRPr="00A64CCB" w:rsidRDefault="00E12D9C" w:rsidP="00E12D9C">
            <w:pPr>
              <w:pStyle w:val="Textkrper"/>
            </w:pPr>
          </w:p>
        </w:tc>
        <w:tc>
          <w:tcPr>
            <w:tcW w:w="4322" w:type="dxa"/>
            <w:tcBorders>
              <w:top w:val="single" w:sz="4" w:space="0" w:color="auto"/>
              <w:left w:val="single" w:sz="4" w:space="0" w:color="auto"/>
              <w:bottom w:val="single" w:sz="4" w:space="0" w:color="auto"/>
              <w:right w:val="single" w:sz="4" w:space="0" w:color="auto"/>
            </w:tcBorders>
            <w:hideMark/>
          </w:tcPr>
          <w:p w:rsidR="00E12D9C" w:rsidRPr="00A64CCB" w:rsidRDefault="00E12D9C" w:rsidP="00E12D9C">
            <w:pPr>
              <w:pStyle w:val="Textkrper"/>
            </w:pPr>
            <w:r w:rsidRPr="00A64CCB">
              <w:t>Offene Fragen können im Plenum geklärt werden.</w:t>
            </w: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1235"/>
        <w:gridCol w:w="4014"/>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lastRenderedPageBreak/>
              <w:t>Kompetenzbereich</w:t>
            </w:r>
          </w:p>
          <w:p w:rsidR="00184507" w:rsidRPr="00406F71" w:rsidRDefault="00184507" w:rsidP="00184507">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1235"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014"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184507">
            <w:pPr>
              <w:pStyle w:val="TabellenkopfLSLinksbndig"/>
              <w:rPr>
                <w:rFonts w:eastAsiaTheme="majorEastAsia"/>
              </w:rPr>
            </w:pPr>
            <w:r w:rsidRPr="00992AB4">
              <w:t>M</w:t>
            </w:r>
            <w:r>
              <w:t>asern.</w:t>
            </w:r>
            <w:r w:rsidRPr="00992AB4">
              <w:t xml:space="preserve"> Virus und Vermehrung A - B</w:t>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t>3</w:t>
            </w:r>
            <w:r w:rsidRPr="00406F71">
              <w:t>.0</w:t>
            </w:r>
            <w:r>
              <w:t>2</w:t>
            </w:r>
          </w:p>
        </w:tc>
      </w:tr>
      <w:tr w:rsidR="00184507" w:rsidRPr="00406F71" w:rsidTr="00E814C6">
        <w:trPr>
          <w:trHeight w:hRule="exact" w:val="567"/>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184507">
            <w:pPr>
              <w:pStyle w:val="TabellenkopfLSLinksbndig"/>
            </w:pPr>
          </w:p>
        </w:tc>
        <w:tc>
          <w:tcPr>
            <w:tcW w:w="1235"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014"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berschrift1neu"/>
        <w:rPr>
          <w:rFonts w:eastAsiaTheme="majorEastAsia"/>
        </w:rPr>
      </w:pPr>
      <w:r w:rsidRPr="00992AB4">
        <w:rPr>
          <w:rFonts w:eastAsiaTheme="majorEastAsia"/>
          <w:noProof/>
        </w:rPr>
        <w:drawing>
          <wp:anchor distT="0" distB="0" distL="114300" distR="114300" simplePos="0" relativeHeight="252766208" behindDoc="0" locked="0" layoutInCell="1" allowOverlap="1" wp14:anchorId="6E485F2A" wp14:editId="6977B7E8">
            <wp:simplePos x="0" y="0"/>
            <wp:positionH relativeFrom="rightMargin">
              <wp:posOffset>107315</wp:posOffset>
            </wp:positionH>
            <wp:positionV relativeFrom="paragraph">
              <wp:posOffset>470697</wp:posOffset>
            </wp:positionV>
            <wp:extent cx="413385" cy="406400"/>
            <wp:effectExtent l="0" t="0" r="5715" b="0"/>
            <wp:wrapNone/>
            <wp:docPr id="233" name="Grafik 233"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AB4">
        <w:rPr>
          <w:rFonts w:ascii="Arial" w:eastAsiaTheme="minorHAnsi" w:hAnsi="Arial" w:cs="Arial"/>
          <w:b w:val="0"/>
          <w:bCs w:val="0"/>
          <w:noProof/>
          <w:color w:val="000000" w:themeColor="text1"/>
          <w:sz w:val="22"/>
          <w:szCs w:val="22"/>
        </w:rPr>
        <mc:AlternateContent>
          <mc:Choice Requires="wps">
            <w:drawing>
              <wp:anchor distT="0" distB="0" distL="114300" distR="114300" simplePos="0" relativeHeight="252772352" behindDoc="0" locked="0" layoutInCell="1" allowOverlap="1" wp14:anchorId="1472DC05" wp14:editId="156F6A29">
                <wp:simplePos x="0" y="0"/>
                <wp:positionH relativeFrom="column">
                  <wp:posOffset>4794250</wp:posOffset>
                </wp:positionH>
                <wp:positionV relativeFrom="paragraph">
                  <wp:posOffset>175260</wp:posOffset>
                </wp:positionV>
                <wp:extent cx="1320165" cy="214630"/>
                <wp:effectExtent l="0" t="0" r="13335" b="13970"/>
                <wp:wrapNone/>
                <wp:docPr id="245" name="Rechteck 24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45" o:spid="_x0000_s1048" style="position:absolute;margin-left:377.5pt;margin-top:13.8pt;width:103.95pt;height:16.9pt;z-index:25277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992AB4" w:rsidRDefault="00E12D9C" w:rsidP="00E12D9C">
      <w:pPr>
        <w:pStyle w:val="berschrift1neu"/>
        <w:rPr>
          <w:rFonts w:ascii="Source Sans Pro" w:hAnsi="Source Sans Pro"/>
          <w:sz w:val="20"/>
          <w:szCs w:val="20"/>
        </w:rPr>
      </w:pPr>
      <w:r w:rsidRPr="00992AB4">
        <w:rPr>
          <w:rFonts w:eastAsiaTheme="majorEastAsia"/>
        </w:rPr>
        <w:t>Musterlösung Virus und Vermehrung A - B</w:t>
      </w:r>
    </w:p>
    <w:p w:rsidR="00E12D9C" w:rsidRPr="00992AB4" w:rsidRDefault="00E12D9C" w:rsidP="00E12D9C">
      <w:pPr>
        <w:framePr w:w="1985" w:hSpace="170" w:wrap="around" w:vAnchor="text" w:hAnchor="page" w:xAlign="outside" w:y="1"/>
        <w:spacing w:line="180" w:lineRule="exact"/>
        <w:jc w:val="both"/>
        <w:rPr>
          <w:rFonts w:ascii="Univers 55" w:eastAsia="Times New Roman" w:hAnsi="Univers 55" w:cs="Times New Roman"/>
          <w:color w:val="000000" w:themeColor="text1"/>
          <w:sz w:val="15"/>
          <w:szCs w:val="20"/>
        </w:rPr>
      </w:pPr>
    </w:p>
    <w:p w:rsidR="00E12D9C" w:rsidRPr="00992AB4" w:rsidRDefault="00E12D9C" w:rsidP="00E12D9C">
      <w:pPr>
        <w:ind w:firstLine="301"/>
        <w:jc w:val="both"/>
        <w:rPr>
          <w:rFonts w:ascii="Univers 55" w:eastAsiaTheme="minorHAnsi" w:hAnsi="Univers 55"/>
          <w:color w:val="000000" w:themeColor="text1"/>
          <w:sz w:val="20"/>
          <w:szCs w:val="24"/>
          <w:lang w:eastAsia="de-DE"/>
        </w:rPr>
      </w:pPr>
    </w:p>
    <w:p w:rsidR="00E12D9C" w:rsidRPr="00B47468" w:rsidRDefault="00E12D9C" w:rsidP="001D0EE8">
      <w:pPr>
        <w:pStyle w:val="Textkrper"/>
        <w:ind w:left="284" w:hanging="284"/>
        <w:rPr>
          <w:rFonts w:eastAsiaTheme="minorHAnsi"/>
        </w:rPr>
      </w:pPr>
      <w:r w:rsidRPr="00B47468">
        <w:rPr>
          <w:rFonts w:eastAsiaTheme="minorHAnsi"/>
        </w:rPr>
        <w:t>1</w:t>
      </w:r>
      <w:r w:rsidRPr="00B47468">
        <w:rPr>
          <w:rFonts w:eastAsiaTheme="minorHAnsi"/>
        </w:rPr>
        <w:tab/>
        <w:t>Masernviren dringen durch Eingangspforten in unseren Körper ein</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4</w:t>
      </w:r>
      <w:r w:rsidRPr="00B47468">
        <w:rPr>
          <w:rFonts w:eastAsiaTheme="minorHAnsi"/>
        </w:rPr>
        <w:tab/>
        <w:t>Viren dringen mit Hilfe eines passenden Schlüssels in die Wirtszelle ein.</w:t>
      </w:r>
    </w:p>
    <w:p w:rsidR="00E12D9C" w:rsidRPr="00B47468" w:rsidRDefault="00E12D9C" w:rsidP="001D0EE8">
      <w:pPr>
        <w:pStyle w:val="Textkrper"/>
        <w:ind w:left="284" w:hanging="284"/>
        <w:rPr>
          <w:rFonts w:eastAsiaTheme="minorHAnsi"/>
        </w:rPr>
      </w:pPr>
      <w:r w:rsidRPr="00B47468">
        <w:rPr>
          <w:rFonts w:eastAsiaTheme="minorHAnsi"/>
        </w:rPr>
        <w:t>6</w:t>
      </w:r>
      <w:r w:rsidRPr="00B47468">
        <w:rPr>
          <w:rFonts w:eastAsiaTheme="minorHAnsi"/>
        </w:rPr>
        <w:tab/>
        <w:t>Das Programm zur Virenherstellung wird in den Zellkern eingeschleust</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2</w:t>
      </w:r>
      <w:r w:rsidRPr="00B47468">
        <w:rPr>
          <w:rFonts w:eastAsiaTheme="minorHAnsi"/>
        </w:rPr>
        <w:tab/>
        <w:t>Die Wirtszelle wird so umprogrammiert, dass sie nur noch Viren produziert</w:t>
      </w:r>
      <w:r w:rsid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5</w:t>
      </w:r>
      <w:r w:rsidRPr="00B47468">
        <w:rPr>
          <w:rFonts w:eastAsiaTheme="minorHAnsi"/>
        </w:rPr>
        <w:tab/>
        <w:t>Die freigesetzten Viren bewegen sich in den Blutbahnen und suchen eine neue Wirt</w:t>
      </w:r>
      <w:r w:rsidRPr="00B47468">
        <w:rPr>
          <w:rFonts w:eastAsiaTheme="minorHAnsi"/>
        </w:rPr>
        <w:t>s</w:t>
      </w:r>
      <w:r w:rsidRPr="00B47468">
        <w:rPr>
          <w:rFonts w:eastAsiaTheme="minorHAnsi"/>
        </w:rPr>
        <w:t>zelle</w:t>
      </w:r>
      <w:r w:rsidR="00B47468" w:rsidRPr="00B47468">
        <w:rPr>
          <w:rFonts w:eastAsiaTheme="minorHAnsi"/>
        </w:rPr>
        <w:t>.</w:t>
      </w:r>
    </w:p>
    <w:p w:rsidR="00E12D9C" w:rsidRPr="00B47468" w:rsidRDefault="00E12D9C" w:rsidP="001D0EE8">
      <w:pPr>
        <w:pStyle w:val="Textkrper"/>
        <w:ind w:left="284" w:hanging="284"/>
        <w:rPr>
          <w:rFonts w:eastAsiaTheme="minorHAnsi"/>
        </w:rPr>
      </w:pPr>
      <w:r w:rsidRPr="00B47468">
        <w:rPr>
          <w:rFonts w:eastAsiaTheme="minorHAnsi"/>
        </w:rPr>
        <w:t>3</w:t>
      </w:r>
      <w:r w:rsidRPr="00B47468">
        <w:rPr>
          <w:rFonts w:eastAsiaTheme="minorHAnsi"/>
        </w:rPr>
        <w:tab/>
        <w:t>Die Wirtszelle platzt und geht dabei kaputt.</w:t>
      </w:r>
    </w:p>
    <w:p w:rsidR="00E12D9C" w:rsidRDefault="00E12D9C" w:rsidP="00E12D9C">
      <w:pPr>
        <w:ind w:firstLine="301"/>
        <w:jc w:val="both"/>
        <w:rPr>
          <w:rFonts w:ascii="Univers 55" w:eastAsiaTheme="minorHAnsi" w:hAnsi="Univers 55"/>
          <w:color w:val="000000" w:themeColor="text1"/>
          <w:sz w:val="20"/>
          <w:szCs w:val="24"/>
        </w:rPr>
      </w:pPr>
    </w:p>
    <w:p w:rsidR="00E12D9C" w:rsidRPr="00992AB4" w:rsidRDefault="00E12D9C" w:rsidP="00E12D9C">
      <w:pPr>
        <w:ind w:firstLine="301"/>
        <w:jc w:val="both"/>
        <w:rPr>
          <w:rFonts w:ascii="Univers 55" w:eastAsiaTheme="minorHAnsi" w:hAnsi="Univers 55"/>
          <w:color w:val="000000" w:themeColor="text1"/>
          <w:sz w:val="20"/>
          <w:szCs w:val="24"/>
        </w:rPr>
      </w:pPr>
    </w:p>
    <w:p w:rsidR="00E12D9C" w:rsidRPr="00992AB4" w:rsidRDefault="00E12D9C" w:rsidP="00E12D9C">
      <w:pPr>
        <w:rPr>
          <w:rFonts w:eastAsiaTheme="minorHAnsi"/>
          <w:color w:val="000000" w:themeColor="text1"/>
        </w:rPr>
      </w:pPr>
      <w:r w:rsidRPr="00992AB4">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t>Lern</w:t>
            </w:r>
            <w:r w:rsidRPr="00406F71">
              <w:rPr>
                <w:rFonts w:eastAsiaTheme="majorEastAsia"/>
              </w:rPr>
              <w:t>fortschritt</w:t>
            </w:r>
          </w:p>
          <w:p w:rsidR="00184507" w:rsidRPr="00406F71" w:rsidRDefault="00184507"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t>Masern. Virus und Vermehrung C</w:t>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t>Bio</w:t>
            </w:r>
            <w:r w:rsidRPr="00406F71">
              <w:t>03.0</w:t>
            </w:r>
            <w:r>
              <w:t>3</w:t>
            </w:r>
            <w:r w:rsidRPr="00406F71">
              <w:t>.0</w:t>
            </w:r>
            <w:r>
              <w:t>2</w:t>
            </w:r>
          </w:p>
        </w:tc>
      </w:tr>
      <w:tr w:rsidR="00184507"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9D7E10">
              <w:t xml:space="preserve">Ich kann biologische Sachverhalte mit Fachbegriffen </w:t>
            </w:r>
            <w:r>
              <w:t>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67232" behindDoc="0" locked="0" layoutInCell="0" allowOverlap="1" wp14:anchorId="4E273A5A" wp14:editId="51F65B0C">
                      <wp:simplePos x="0" y="0"/>
                      <wp:positionH relativeFrom="page">
                        <wp:posOffset>5523230</wp:posOffset>
                      </wp:positionH>
                      <wp:positionV relativeFrom="page">
                        <wp:posOffset>2181225</wp:posOffset>
                      </wp:positionV>
                      <wp:extent cx="1320800" cy="647700"/>
                      <wp:effectExtent l="0" t="0" r="12700" b="19050"/>
                      <wp:wrapNone/>
                      <wp:docPr id="234" name="Gruppieren 234"/>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35" name="Rechteck 235"/>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9" name="Rechteck 23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40" name="Rechteck 24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4" o:spid="_x0000_s1049" style="position:absolute;margin-left:434.9pt;margin-top:171.75pt;width:104pt;height:51pt;z-index:25276723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" o:allowincell="f">
                      <v:rect id="Rechteck 235" o:spid="_x0000_s105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GMUA&#10;AADcAAAADwAAAGRycy9kb3ducmV2LnhtbESPQWvCQBSE74X+h+UVems2pigluoqUiop40Obi7Zl9&#10;JjHZtyG7mvTfd4VCj8PMfMPMFoNpxJ06V1lWMIpiEMS51RUXCrLv1dsHCOeRNTaWScEPOVjMn59m&#10;mGrb84HuR1+IAGGXooLS+zaV0uUlGXSRbYmDd7GdQR9kV0jdYR/gppFJHE+kwYrDQoktfZaU18eb&#10;CZSLNbs+Ozl/5nh/nZiv3XpbK/X6MiynIDwN/j/8195oBcn7G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YkY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39" o:spid="_x0000_s105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DHcUA&#10;AADcAAAADwAAAGRycy9kb3ducmV2LnhtbESPQWvCQBSE7wX/w/KE3pqNKUg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IMd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40" o:spid="_x0000_s105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ZH8cIA&#10;AADcAAAADwAAAGRycy9kb3ducmV2LnhtbERPW2vCMBR+H/gfwhF8GZpaxpBqFBGUvQibF6Rvh+aY&#10;FJuT0mS2+/fLw2CPH999tRlcI57UhdqzgvksA0FceV2zUXA576cLECEia2w8k4IfCrBZj15WWGjf&#10;8xc9T9GIFMKhQAU2xraQMlSWHIaZb4kTd/edw5hgZ6TusE/hrpF5lr1LhzWnBost7SxVj9O3U+DL&#10;62Feb+0t17vXz7bs+6MpjVKT8bBdgog0xH/xn/tDK8jf0v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kfxwgAAANwAAAAPAAAAAAAAAAAAAAAAAJgCAABkcnMvZG93&#10;bnJldi54bWxQSwUGAAAAAAQABAD1AAAAhw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Default="00E12D9C" w:rsidP="00E12D9C">
            <w:pPr>
              <w:pStyle w:val="TabelleLinks8PTAufzhlung"/>
              <w:ind w:left="227" w:hanging="170"/>
            </w:pPr>
            <w:r>
              <w:t>Virus und Vermehrung  C</w:t>
            </w:r>
          </w:p>
          <w:p w:rsidR="00E12D9C" w:rsidRPr="00406F71" w:rsidRDefault="00E12D9C" w:rsidP="00E12D9C">
            <w:pPr>
              <w:pStyle w:val="TabellenkopfLS"/>
              <w:jc w:val="left"/>
            </w:pP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992AB4" w:rsidRDefault="00E12D9C" w:rsidP="00E12D9C">
      <w:pPr>
        <w:pStyle w:val="berschrift1neu"/>
        <w:rPr>
          <w:rFonts w:eastAsiaTheme="majorEastAsia"/>
        </w:rPr>
      </w:pPr>
      <w:r w:rsidRPr="00992AB4">
        <w:rPr>
          <w:rFonts w:ascii="Univers 55" w:hAnsi="Univers 55"/>
          <w:noProof/>
          <w:sz w:val="20"/>
          <w:szCs w:val="20"/>
        </w:rPr>
        <w:drawing>
          <wp:anchor distT="0" distB="0" distL="114300" distR="114300" simplePos="0" relativeHeight="252771328" behindDoc="0" locked="0" layoutInCell="1" allowOverlap="1" wp14:anchorId="41A7D1C9" wp14:editId="5E27E69B">
            <wp:simplePos x="0" y="0"/>
            <wp:positionH relativeFrom="rightMargin">
              <wp:posOffset>107950</wp:posOffset>
            </wp:positionH>
            <wp:positionV relativeFrom="paragraph">
              <wp:posOffset>145858</wp:posOffset>
            </wp:positionV>
            <wp:extent cx="414000" cy="406800"/>
            <wp:effectExtent l="0" t="0" r="5715" b="0"/>
            <wp:wrapNone/>
            <wp:docPr id="241" name="Grafik 24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AB4">
        <w:rPr>
          <w:rFonts w:eastAsiaTheme="majorEastAsia"/>
        </w:rPr>
        <w:t xml:space="preserve">Virus und Vermehrung </w:t>
      </w:r>
      <w:r>
        <w:rPr>
          <w:rFonts w:eastAsiaTheme="majorEastAsia"/>
        </w:rPr>
        <w:t>C</w:t>
      </w:r>
    </w:p>
    <w:p w:rsidR="00E12D9C" w:rsidRPr="00992AB4" w:rsidRDefault="00E12D9C" w:rsidP="00E12D9C">
      <w:pPr>
        <w:pStyle w:val="Textkrper"/>
        <w:rPr>
          <w:rStyle w:val="Fett"/>
        </w:rPr>
      </w:pPr>
      <w:r w:rsidRPr="00992AB4">
        <w:rPr>
          <w:rStyle w:val="Fett"/>
        </w:rPr>
        <w:t>Hurra, hurra, die Schule brennt…</w:t>
      </w:r>
    </w:p>
    <w:p w:rsidR="00E12D9C" w:rsidRPr="00992AB4" w:rsidRDefault="00E12D9C" w:rsidP="00E12D9C">
      <w:pPr>
        <w:ind w:firstLine="301"/>
        <w:jc w:val="both"/>
        <w:rPr>
          <w:rFonts w:ascii="Univers 55" w:eastAsiaTheme="minorHAnsi" w:hAnsi="Univers 55"/>
          <w:color w:val="000000" w:themeColor="text1"/>
          <w:sz w:val="20"/>
          <w:szCs w:val="24"/>
          <w:lang w:eastAsia="de-DE"/>
        </w:rPr>
      </w:pPr>
    </w:p>
    <w:p w:rsidR="00E12D9C" w:rsidRPr="00992AB4" w:rsidRDefault="00E12D9C" w:rsidP="00E12D9C">
      <w:pPr>
        <w:pStyle w:val="Textkrper"/>
      </w:pPr>
      <w:r w:rsidRPr="00992AB4">
        <w:t>Aliens hatten das Schulgebäude gestürmt, waren durch Türen und Fenster eingedru</w:t>
      </w:r>
      <w:r w:rsidRPr="00992AB4">
        <w:t>n</w:t>
      </w:r>
      <w:r w:rsidRPr="00992AB4">
        <w:t>gen. Sie schwirrten durch die Gänge des Schulgebäudes und waren auf der Suche nach den Computerräumen. Nur zu den Computerräumen hatten die Aliens den passenden Schlüssel! Ein Alien hatte schon den ersten Computerraum erobert und machte sich dort am zentralen Rechner des Lehrer Hampels zu schaffen. Er programmierte den Rechner von Lehrer Hampel so um, dass plötzlich alle weiteren Computer lauter Aliens ausspuckten. Tausende von Aliens schwirrten in der Luft, auf den Tischen, unter den Stühlen. Wie ein Heuschreckenschwarm verwüsteten sie den ganzen Computerraum. Dann schwärmten sie aus ins Schulgebäude und verteilten sich in alle Gänge. Sie suc</w:t>
      </w:r>
      <w:r w:rsidRPr="00992AB4">
        <w:t>h</w:t>
      </w:r>
      <w:r w:rsidRPr="00992AB4">
        <w:t xml:space="preserve">ten den nächsten Computerraum, zu dem sie ja den passenden Schlüssel hatten. </w:t>
      </w:r>
    </w:p>
    <w:p w:rsidR="00E12D9C" w:rsidRDefault="00E12D9C" w:rsidP="00E12D9C">
      <w:pPr>
        <w:ind w:firstLine="301"/>
        <w:jc w:val="both"/>
        <w:rPr>
          <w:rFonts w:ascii="Univers 55" w:eastAsiaTheme="minorHAnsi" w:hAnsi="Univers 55"/>
          <w:color w:val="000000" w:themeColor="text1"/>
          <w:sz w:val="20"/>
          <w:szCs w:val="24"/>
          <w:lang w:eastAsia="de-DE"/>
        </w:rPr>
      </w:pPr>
    </w:p>
    <w:p w:rsidR="00E12D9C" w:rsidRPr="00992AB4" w:rsidRDefault="00E12D9C" w:rsidP="00E12D9C">
      <w:pPr>
        <w:ind w:firstLine="301"/>
        <w:jc w:val="both"/>
        <w:rPr>
          <w:rFonts w:ascii="Univers 55" w:eastAsiaTheme="minorHAnsi" w:hAnsi="Univers 55"/>
          <w:color w:val="000000" w:themeColor="text1"/>
          <w:sz w:val="20"/>
          <w:szCs w:val="24"/>
          <w:lang w:eastAsia="de-DE"/>
        </w:rPr>
      </w:pPr>
    </w:p>
    <w:tbl>
      <w:tblPr>
        <w:tblStyle w:val="Tabellenraster9"/>
        <w:tblW w:w="7020" w:type="dxa"/>
        <w:tblLayout w:type="fixed"/>
        <w:tblCellMar>
          <w:top w:w="28" w:type="dxa"/>
          <w:left w:w="28" w:type="dxa"/>
          <w:bottom w:w="28" w:type="dxa"/>
          <w:right w:w="28" w:type="dxa"/>
        </w:tblCellMar>
        <w:tblLook w:val="04A0" w:firstRow="1" w:lastRow="0" w:firstColumn="1" w:lastColumn="0" w:noHBand="0" w:noVBand="1"/>
      </w:tblPr>
      <w:tblGrid>
        <w:gridCol w:w="1345"/>
        <w:gridCol w:w="951"/>
        <w:gridCol w:w="4724"/>
      </w:tblGrid>
      <w:tr w:rsidR="00E12D9C" w:rsidRPr="00992AB4" w:rsidTr="00E12D9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Arbeitsweise</w:t>
            </w:r>
          </w:p>
        </w:tc>
        <w:tc>
          <w:tcPr>
            <w:tcW w:w="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Zeit</w:t>
            </w:r>
          </w:p>
        </w:tc>
        <w:tc>
          <w:tcPr>
            <w:tcW w:w="472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992AB4" w:rsidRDefault="00E12D9C" w:rsidP="00E12D9C">
            <w:pPr>
              <w:pStyle w:val="Textkrper"/>
              <w:rPr>
                <w:rStyle w:val="Fett"/>
              </w:rPr>
            </w:pPr>
            <w:r w:rsidRPr="00992AB4">
              <w:rPr>
                <w:rStyle w:val="Fett"/>
              </w:rPr>
              <w:t>Aufgabe</w:t>
            </w:r>
          </w:p>
        </w:tc>
      </w:tr>
    </w:tbl>
    <w:p w:rsidR="00E12D9C" w:rsidRPr="00992AB4" w:rsidRDefault="00E12D9C" w:rsidP="001D0EE8">
      <w:pPr>
        <w:pStyle w:val="NL-MarginalieLernmaterialien"/>
        <w:framePr w:wrap="around" w:x="8786" w:y="70"/>
        <w:jc w:val="left"/>
        <w:rPr>
          <w:rFonts w:eastAsiaTheme="majorEastAsia"/>
        </w:rPr>
      </w:pPr>
      <w:r w:rsidRPr="00992AB4">
        <w:rPr>
          <w:rFonts w:eastAsiaTheme="majorEastAsia"/>
        </w:rPr>
        <w:t>Z.</w:t>
      </w:r>
      <w:r w:rsidR="00DC1ABB">
        <w:rPr>
          <w:rFonts w:ascii="Arial" w:eastAsiaTheme="majorEastAsia" w:hAnsi="Arial" w:cs="Arial"/>
        </w:rPr>
        <w:t> </w:t>
      </w:r>
      <w:r w:rsidRPr="00992AB4">
        <w:rPr>
          <w:rFonts w:eastAsiaTheme="majorEastAsia"/>
        </w:rPr>
        <w:t xml:space="preserve">B. aus: </w:t>
      </w:r>
      <w:r w:rsidR="00F90CF8">
        <w:rPr>
          <w:rFonts w:eastAsiaTheme="majorEastAsia"/>
        </w:rPr>
        <w:t>„</w:t>
      </w:r>
      <w:r w:rsidRPr="00992AB4">
        <w:rPr>
          <w:rFonts w:eastAsiaTheme="majorEastAsia"/>
        </w:rPr>
        <w:t xml:space="preserve">Gesundheit </w:t>
      </w:r>
      <w:r w:rsidR="00F90CF8">
        <w:rPr>
          <w:rFonts w:eastAsiaTheme="majorEastAsia"/>
        </w:rPr>
        <w:t>–</w:t>
      </w:r>
      <w:r w:rsidRPr="00992AB4">
        <w:rPr>
          <w:rFonts w:eastAsiaTheme="majorEastAsia"/>
        </w:rPr>
        <w:t xml:space="preserve"> Krankheit</w:t>
      </w:r>
      <w:r w:rsidR="00F90CF8">
        <w:rPr>
          <w:rFonts w:eastAsiaTheme="majorEastAsia"/>
        </w:rPr>
        <w:t>“</w:t>
      </w:r>
      <w:r w:rsidRPr="00992AB4">
        <w:rPr>
          <w:rFonts w:eastAsiaTheme="majorEastAsia"/>
        </w:rPr>
        <w:t>, Verlag Hand-werk und Technik, Ha</w:t>
      </w:r>
      <w:r w:rsidRPr="00992AB4">
        <w:rPr>
          <w:rFonts w:eastAsiaTheme="majorEastAsia"/>
        </w:rPr>
        <w:t>m</w:t>
      </w:r>
      <w:r w:rsidRPr="00992AB4">
        <w:rPr>
          <w:rFonts w:eastAsiaTheme="majorEastAsia"/>
        </w:rPr>
        <w:t>burg 2012, S. 70</w:t>
      </w:r>
    </w:p>
    <w:tbl>
      <w:tblPr>
        <w:tblStyle w:val="Tabellenraster9"/>
        <w:tblW w:w="7020" w:type="dxa"/>
        <w:tblLayout w:type="fixed"/>
        <w:tblCellMar>
          <w:top w:w="28" w:type="dxa"/>
          <w:left w:w="28" w:type="dxa"/>
          <w:bottom w:w="28" w:type="dxa"/>
          <w:right w:w="28" w:type="dxa"/>
        </w:tblCellMar>
        <w:tblLook w:val="04A0" w:firstRow="1" w:lastRow="0" w:firstColumn="1" w:lastColumn="0" w:noHBand="0" w:noVBand="1"/>
      </w:tblPr>
      <w:tblGrid>
        <w:gridCol w:w="1345"/>
        <w:gridCol w:w="951"/>
        <w:gridCol w:w="4724"/>
      </w:tblGrid>
      <w:tr w:rsidR="00E12D9C" w:rsidRPr="00992AB4" w:rsidTr="00E12D9C">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68256" behindDoc="0" locked="0" layoutInCell="1" allowOverlap="1" wp14:anchorId="07309EC9" wp14:editId="6F482B4E">
                  <wp:simplePos x="0" y="0"/>
                  <wp:positionH relativeFrom="column">
                    <wp:posOffset>183515</wp:posOffset>
                  </wp:positionH>
                  <wp:positionV relativeFrom="paragraph">
                    <wp:posOffset>337820</wp:posOffset>
                  </wp:positionV>
                  <wp:extent cx="287020" cy="320040"/>
                  <wp:effectExtent l="0" t="0" r="0" b="3810"/>
                  <wp:wrapTopAndBottom/>
                  <wp:docPr id="242" name="Grafik 24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020"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10</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Halten Sie aus dem Biologiebuch die Stationen der Virenvermehrung schriftlich fest.</w:t>
            </w:r>
          </w:p>
        </w:tc>
      </w:tr>
      <w:tr w:rsidR="00E12D9C" w:rsidRPr="00992AB4" w:rsidTr="00E12D9C">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992AB4" w:rsidRDefault="00E12D9C" w:rsidP="00E12D9C">
            <w:pPr>
              <w:spacing w:line="240" w:lineRule="auto"/>
              <w:rPr>
                <w:color w:val="000000" w:themeColor="text1"/>
              </w:rPr>
            </w:pPr>
          </w:p>
        </w:tc>
        <w:tc>
          <w:tcPr>
            <w:tcW w:w="951" w:type="dxa"/>
            <w:tcBorders>
              <w:top w:val="single" w:sz="4" w:space="0" w:color="auto"/>
              <w:left w:val="single" w:sz="4" w:space="0" w:color="auto"/>
              <w:bottom w:val="single" w:sz="4" w:space="0" w:color="auto"/>
              <w:right w:val="single" w:sz="4" w:space="0" w:color="auto"/>
            </w:tcBorders>
            <w:hideMark/>
          </w:tcPr>
          <w:p w:rsidR="00E12D9C" w:rsidRDefault="00E12D9C" w:rsidP="00E12D9C">
            <w:pPr>
              <w:pStyle w:val="Textkrper"/>
            </w:pPr>
            <w:r>
              <w:t xml:space="preserve">Circa </w:t>
            </w:r>
          </w:p>
          <w:p w:rsidR="00E12D9C" w:rsidRPr="00992AB4" w:rsidRDefault="00DC1ABB" w:rsidP="00E12D9C">
            <w:pPr>
              <w:pStyle w:val="Textkrper"/>
            </w:pPr>
            <w:r>
              <w:t>10</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 xml:space="preserve">1. Teilen Sie die obige Geschichte in Erzählabschnitte ein und zeigen Sie Parallelen zwischen der Geschichte und dem biologischen Vorgang auf. </w:t>
            </w:r>
          </w:p>
          <w:p w:rsidR="00E12D9C" w:rsidRPr="00992AB4" w:rsidRDefault="00E12D9C" w:rsidP="00E12D9C">
            <w:pPr>
              <w:pStyle w:val="Textkrper"/>
            </w:pPr>
            <w:r w:rsidRPr="00992AB4">
              <w:t>2. Ordnen Sie die Erzählabschnitte den Stationen der Virenvermehrung im menschlichen Körper zu.</w:t>
            </w:r>
          </w:p>
        </w:tc>
      </w:tr>
      <w:tr w:rsidR="00E12D9C" w:rsidRPr="00992AB4" w:rsidTr="00E12D9C">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69280" behindDoc="0" locked="0" layoutInCell="1" allowOverlap="1" wp14:anchorId="4B32E01A" wp14:editId="79CC311D">
                  <wp:simplePos x="0" y="0"/>
                  <wp:positionH relativeFrom="column">
                    <wp:posOffset>55880</wp:posOffset>
                  </wp:positionH>
                  <wp:positionV relativeFrom="paragraph">
                    <wp:posOffset>122555</wp:posOffset>
                  </wp:positionV>
                  <wp:extent cx="544830" cy="287020"/>
                  <wp:effectExtent l="0" t="0" r="7620" b="0"/>
                  <wp:wrapTopAndBottom/>
                  <wp:docPr id="243" name="Grafik 243"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830" cy="287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5</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B47468" w:rsidP="00E12D9C">
            <w:pPr>
              <w:pStyle w:val="Textkrper"/>
            </w:pPr>
            <w:r>
              <w:t xml:space="preserve">Suchen Sie sich eine Partnerin oder </w:t>
            </w:r>
            <w:r w:rsidR="00E12D9C" w:rsidRPr="00992AB4">
              <w:t xml:space="preserve"> </w:t>
            </w:r>
            <w:r>
              <w:t>einen Partner.</w:t>
            </w:r>
          </w:p>
          <w:p w:rsidR="00E12D9C" w:rsidRPr="00992AB4" w:rsidRDefault="00E12D9C" w:rsidP="00E12D9C">
            <w:pPr>
              <w:pStyle w:val="Textkrper"/>
            </w:pPr>
            <w:r w:rsidRPr="00992AB4">
              <w:t>Stellen Sie sich gegenseitig Ihre Ergebnisse vor.</w:t>
            </w:r>
          </w:p>
        </w:tc>
      </w:tr>
      <w:tr w:rsidR="00E12D9C" w:rsidRPr="00992AB4" w:rsidTr="00E12D9C">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992AB4" w:rsidRDefault="00E12D9C" w:rsidP="00E12D9C">
            <w:pPr>
              <w:spacing w:line="240" w:lineRule="auto"/>
              <w:rPr>
                <w:color w:val="000000" w:themeColor="text1"/>
              </w:rPr>
            </w:pPr>
          </w:p>
        </w:tc>
        <w:tc>
          <w:tcPr>
            <w:tcW w:w="951" w:type="dxa"/>
            <w:tcBorders>
              <w:top w:val="single" w:sz="4" w:space="0" w:color="auto"/>
              <w:left w:val="single" w:sz="4" w:space="0" w:color="auto"/>
              <w:bottom w:val="single" w:sz="4" w:space="0" w:color="auto"/>
              <w:right w:val="single" w:sz="4" w:space="0" w:color="auto"/>
            </w:tcBorders>
            <w:hideMark/>
          </w:tcPr>
          <w:p w:rsidR="00E12D9C" w:rsidRPr="00992AB4" w:rsidRDefault="00DC1ABB" w:rsidP="00E12D9C">
            <w:pPr>
              <w:pStyle w:val="Textkrper"/>
            </w:pPr>
            <w:r>
              <w:t>5</w:t>
            </w:r>
            <w:r>
              <w:rPr>
                <w:rFonts w:ascii="Arial" w:hAnsi="Arial" w:cs="Arial"/>
              </w:rPr>
              <w:t> </w:t>
            </w:r>
            <w:r>
              <w:t>m</w:t>
            </w:r>
            <w:r w:rsidR="00E12D9C" w:rsidRPr="00992AB4">
              <w:t>in</w:t>
            </w:r>
            <w:r>
              <w:t>.</w:t>
            </w: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Vergleichen Sie Ihre Ergebnisse mit der Musterlösung. Legen Sie die Musterlösung wieder zurück</w:t>
            </w:r>
            <w:r w:rsidR="00B47468">
              <w:t>.</w:t>
            </w:r>
          </w:p>
        </w:tc>
      </w:tr>
      <w:tr w:rsidR="00E12D9C" w:rsidRPr="00992AB4" w:rsidTr="00E12D9C">
        <w:tc>
          <w:tcPr>
            <w:tcW w:w="1345"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spacing w:line="220" w:lineRule="exact"/>
              <w:rPr>
                <w:rFonts w:ascii="Univers 55" w:eastAsia="Times New Roman" w:hAnsi="Univers 55" w:cs="Times New Roman"/>
                <w:color w:val="000000" w:themeColor="text1"/>
                <w:sz w:val="18"/>
                <w:szCs w:val="20"/>
              </w:rPr>
            </w:pPr>
            <w:r w:rsidRPr="00992AB4">
              <w:rPr>
                <w:rFonts w:ascii="Univers 55" w:eastAsia="Times New Roman" w:hAnsi="Univers 55" w:cs="Times New Roman"/>
                <w:noProof/>
                <w:color w:val="000000" w:themeColor="text1"/>
                <w:sz w:val="18"/>
                <w:szCs w:val="20"/>
                <w:lang w:eastAsia="de-DE"/>
              </w:rPr>
              <w:drawing>
                <wp:anchor distT="0" distB="0" distL="114300" distR="114300" simplePos="0" relativeHeight="252770304" behindDoc="0" locked="0" layoutInCell="1" allowOverlap="1" wp14:anchorId="0F896D26" wp14:editId="262D0D91">
                  <wp:simplePos x="0" y="0"/>
                  <wp:positionH relativeFrom="column">
                    <wp:posOffset>182880</wp:posOffset>
                  </wp:positionH>
                  <wp:positionV relativeFrom="paragraph">
                    <wp:posOffset>45720</wp:posOffset>
                  </wp:positionV>
                  <wp:extent cx="350520" cy="350520"/>
                  <wp:effectExtent l="0" t="0" r="0" b="0"/>
                  <wp:wrapTopAndBottom/>
                  <wp:docPr id="244" name="Grafik 244"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0520" cy="350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51" w:type="dxa"/>
            <w:tcBorders>
              <w:top w:val="single" w:sz="4" w:space="0" w:color="auto"/>
              <w:left w:val="single" w:sz="4" w:space="0" w:color="auto"/>
              <w:bottom w:val="single" w:sz="4" w:space="0" w:color="auto"/>
              <w:right w:val="single" w:sz="4" w:space="0" w:color="auto"/>
            </w:tcBorders>
          </w:tcPr>
          <w:p w:rsidR="00E12D9C" w:rsidRPr="00992AB4" w:rsidRDefault="00E12D9C" w:rsidP="00E12D9C">
            <w:pPr>
              <w:pStyle w:val="Textkrper"/>
            </w:pPr>
          </w:p>
        </w:tc>
        <w:tc>
          <w:tcPr>
            <w:tcW w:w="4724" w:type="dxa"/>
            <w:tcBorders>
              <w:top w:val="single" w:sz="4" w:space="0" w:color="auto"/>
              <w:left w:val="single" w:sz="4" w:space="0" w:color="auto"/>
              <w:bottom w:val="single" w:sz="4" w:space="0" w:color="auto"/>
              <w:right w:val="single" w:sz="4" w:space="0" w:color="auto"/>
            </w:tcBorders>
            <w:hideMark/>
          </w:tcPr>
          <w:p w:rsidR="00E12D9C" w:rsidRPr="00992AB4" w:rsidRDefault="00E12D9C" w:rsidP="00E12D9C">
            <w:pPr>
              <w:pStyle w:val="Textkrper"/>
            </w:pPr>
            <w:r w:rsidRPr="00992AB4">
              <w:t>Stellen Sie abschließend Ihr Ergebnis mit der Geschic</w:t>
            </w:r>
            <w:r w:rsidRPr="00992AB4">
              <w:t>h</w:t>
            </w:r>
            <w:r w:rsidRPr="00992AB4">
              <w:t>te im Plenum vor. Noch offene Fragen zur Virusverme</w:t>
            </w:r>
            <w:r w:rsidRPr="00992AB4">
              <w:t>h</w:t>
            </w:r>
            <w:r w:rsidRPr="00992AB4">
              <w:t>rung können dann noch geklärt werden.</w:t>
            </w:r>
          </w:p>
        </w:tc>
      </w:tr>
    </w:tbl>
    <w:p w:rsidR="00E12D9C" w:rsidRPr="00992AB4"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4507"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Pr>
                <w:rFonts w:eastAsiaTheme="majorEastAsia"/>
              </w:rPr>
              <w:lastRenderedPageBreak/>
              <w:t>Kompetenzbereich</w:t>
            </w:r>
          </w:p>
          <w:p w:rsidR="00184507" w:rsidRPr="00406F71" w:rsidRDefault="00184507"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Lernfortschritt</w:t>
            </w:r>
          </w:p>
          <w:p w:rsidR="00184507" w:rsidRPr="00406F71" w:rsidRDefault="00184507"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4507" w:rsidRPr="00406F71" w:rsidRDefault="00184507" w:rsidP="00184507">
            <w:pPr>
              <w:pStyle w:val="TabelleLinks6PT"/>
              <w:rPr>
                <w:rFonts w:eastAsiaTheme="majorEastAsia"/>
              </w:rPr>
            </w:pPr>
            <w:r w:rsidRPr="00406F71">
              <w:rPr>
                <w:rFonts w:eastAsiaTheme="majorEastAsia"/>
              </w:rPr>
              <w:t>Materialien/Titel</w:t>
            </w:r>
          </w:p>
          <w:p w:rsidR="00184507" w:rsidRPr="00406F71" w:rsidRDefault="00184507" w:rsidP="00E12D9C">
            <w:pPr>
              <w:pStyle w:val="TabellenkopfLSLinksbndig"/>
              <w:rPr>
                <w:rFonts w:eastAsiaTheme="majorEastAsia"/>
              </w:rPr>
            </w:pPr>
            <w:r w:rsidRPr="00992AB4">
              <w:t>M</w:t>
            </w:r>
            <w:r>
              <w:t>asern.</w:t>
            </w:r>
            <w:r w:rsidRPr="00992AB4">
              <w:t xml:space="preserve"> </w:t>
            </w:r>
            <w:r>
              <w:t>Virus und Vermehrung C</w:t>
            </w:r>
            <w:r w:rsidRPr="00406F71">
              <w:br/>
            </w: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4507" w:rsidRDefault="00184507" w:rsidP="00184507">
            <w:pPr>
              <w:pStyle w:val="TabellenkopfLS"/>
            </w:pPr>
            <w:r>
              <w:t>Biologie</w:t>
            </w:r>
          </w:p>
          <w:p w:rsidR="00184507" w:rsidRPr="00406F71" w:rsidRDefault="00184507" w:rsidP="00184507">
            <w:pPr>
              <w:pStyle w:val="TabellenkopfLS"/>
              <w:rPr>
                <w:rFonts w:eastAsiaTheme="minorHAnsi"/>
              </w:rPr>
            </w:pPr>
            <w:r w:rsidRPr="00406F71">
              <w:t>Bio03.0</w:t>
            </w:r>
            <w:r>
              <w:t>3</w:t>
            </w:r>
            <w:r w:rsidRPr="00406F71">
              <w:t>.0</w:t>
            </w:r>
            <w:r>
              <w:t>2</w:t>
            </w:r>
          </w:p>
        </w:tc>
      </w:tr>
      <w:tr w:rsidR="00184507" w:rsidRPr="00406F71" w:rsidTr="00F6103A">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84507" w:rsidRPr="00406F71" w:rsidRDefault="00184507"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4507" w:rsidRPr="00406F71" w:rsidRDefault="00184507"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A20062">
        <w:rPr>
          <w:rFonts w:ascii="Arial" w:eastAsia="Calibri" w:hAnsi="Arial" w:cs="Arial"/>
          <w:noProof/>
          <w:color w:val="000000" w:themeColor="text1"/>
          <w:sz w:val="22"/>
          <w:szCs w:val="22"/>
        </w:rPr>
        <mc:AlternateContent>
          <mc:Choice Requires="wps">
            <w:drawing>
              <wp:anchor distT="0" distB="0" distL="114300" distR="114300" simplePos="0" relativeHeight="252773376" behindDoc="0" locked="0" layoutInCell="1" allowOverlap="1" wp14:anchorId="38EB9866" wp14:editId="41424923">
                <wp:simplePos x="0" y="0"/>
                <wp:positionH relativeFrom="column">
                  <wp:posOffset>4798060</wp:posOffset>
                </wp:positionH>
                <wp:positionV relativeFrom="paragraph">
                  <wp:posOffset>113030</wp:posOffset>
                </wp:positionV>
                <wp:extent cx="1320165" cy="214630"/>
                <wp:effectExtent l="0" t="0" r="13335" b="13970"/>
                <wp:wrapNone/>
                <wp:docPr id="246" name="Rechteck 2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46" o:spid="_x0000_s1053" style="position:absolute;left:0;text-align:left;margin-left:377.8pt;margin-top:8.9pt;width:103.95pt;height:16.9pt;z-index:25277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E12D9C" w:rsidP="00E12D9C">
      <w:pPr>
        <w:pStyle w:val="Textkrper"/>
      </w:pPr>
    </w:p>
    <w:p w:rsidR="00E12D9C" w:rsidRPr="00A20062" w:rsidRDefault="00E12D9C" w:rsidP="00E12D9C">
      <w:pPr>
        <w:pStyle w:val="berschrift1neu"/>
        <w:rPr>
          <w:rFonts w:eastAsiaTheme="minorHAnsi"/>
        </w:rPr>
      </w:pPr>
      <w:r w:rsidRPr="00A20062">
        <w:rPr>
          <w:rFonts w:eastAsiaTheme="majorEastAsia"/>
          <w:noProof/>
        </w:rPr>
        <w:drawing>
          <wp:anchor distT="0" distB="0" distL="114300" distR="114300" simplePos="0" relativeHeight="252774400" behindDoc="0" locked="0" layoutInCell="1" allowOverlap="1" wp14:anchorId="5A676B99" wp14:editId="4C97BFAC">
            <wp:simplePos x="0" y="0"/>
            <wp:positionH relativeFrom="rightMargin">
              <wp:posOffset>107950</wp:posOffset>
            </wp:positionH>
            <wp:positionV relativeFrom="paragraph">
              <wp:posOffset>100492</wp:posOffset>
            </wp:positionV>
            <wp:extent cx="414000" cy="406800"/>
            <wp:effectExtent l="0" t="0" r="5715" b="0"/>
            <wp:wrapNone/>
            <wp:docPr id="250" name="Grafik 250"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062">
        <w:rPr>
          <w:rFonts w:eastAsiaTheme="majorEastAsia"/>
        </w:rPr>
        <w:t xml:space="preserve">Musterlösung Virus und Vermehrung </w:t>
      </w:r>
    </w:p>
    <w:tbl>
      <w:tblPr>
        <w:tblStyle w:val="Tabellenraster10"/>
        <w:tblW w:w="7371" w:type="dxa"/>
        <w:tblInd w:w="28" w:type="dxa"/>
        <w:tblCellMar>
          <w:top w:w="28" w:type="dxa"/>
          <w:left w:w="28" w:type="dxa"/>
          <w:bottom w:w="28" w:type="dxa"/>
          <w:right w:w="28" w:type="dxa"/>
        </w:tblCellMar>
        <w:tblLook w:val="04A0" w:firstRow="1" w:lastRow="0" w:firstColumn="1" w:lastColumn="0" w:noHBand="0" w:noVBand="1"/>
      </w:tblPr>
      <w:tblGrid>
        <w:gridCol w:w="3119"/>
        <w:gridCol w:w="4252"/>
      </w:tblGrid>
      <w:tr w:rsidR="00E12D9C" w:rsidRPr="00A20062" w:rsidTr="00E12D9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b/>
                <w:szCs w:val="20"/>
              </w:rPr>
            </w:pPr>
            <w:r w:rsidRPr="00A20062">
              <w:rPr>
                <w:b/>
                <w:szCs w:val="20"/>
              </w:rPr>
              <w:t>Biologischer Vorgang</w:t>
            </w: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b/>
                <w:szCs w:val="20"/>
              </w:rPr>
            </w:pPr>
            <w:r w:rsidRPr="00A20062">
              <w:rPr>
                <w:b/>
                <w:szCs w:val="20"/>
              </w:rPr>
              <w:t>Parallelen zur Erzählung</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Masernviren dringen durch die Ei</w:t>
            </w:r>
            <w:r w:rsidRPr="00A20062">
              <w:rPr>
                <w:sz w:val="18"/>
                <w:szCs w:val="20"/>
              </w:rPr>
              <w:t>n</w:t>
            </w:r>
            <w:r w:rsidRPr="00A20062">
              <w:rPr>
                <w:sz w:val="18"/>
                <w:szCs w:val="20"/>
              </w:rPr>
              <w:t>gangspforten in unseren Körper ein.</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Aliens hatten das Schulgebäude gestürmt, waren durch Türen und Fenster eingedrungen. Sie schwirrten durch die Gänge des Schulgebäudes und waren auf der Suche nach den Computerräumen.</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Viren dringen mit Hilfe eines passenden Schlüssels in die Wirtszelle ein.</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Nur zu den Computerräumen hatten die Aliens den passenden Schlüsse</w:t>
            </w:r>
            <w:r w:rsidR="00B47468">
              <w:rPr>
                <w:sz w:val="18"/>
                <w:szCs w:val="20"/>
              </w:rPr>
              <w:t>l</w:t>
            </w:r>
            <w:r w:rsidRPr="00A20062">
              <w:rPr>
                <w:sz w:val="18"/>
                <w:szCs w:val="20"/>
              </w:rPr>
              <w:t>.</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Viren programmieren die Wirtszelle um, so dass nur noch Viren produziert werde.</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Ein Alien hatte den ersten Computerraum erobert und machte sich dort am zentralen Rechner des Lehrers zu schaffen. Er programmierte den Rechner so um, dass plötzlich alle weiteren Computer lauter Aliens au</w:t>
            </w:r>
            <w:r w:rsidRPr="00A20062">
              <w:rPr>
                <w:sz w:val="18"/>
                <w:szCs w:val="20"/>
              </w:rPr>
              <w:t>s</w:t>
            </w:r>
            <w:r w:rsidRPr="00A20062">
              <w:rPr>
                <w:sz w:val="18"/>
                <w:szCs w:val="20"/>
              </w:rPr>
              <w:t>spuckten.</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Die Wirtszelle platzt und geht dabei kaputt.</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Wie ein Heuschreckenschwarm verwüsteten die Aliens den ganzen Computerraum.</w:t>
            </w:r>
          </w:p>
        </w:tc>
      </w:tr>
      <w:tr w:rsidR="00E12D9C" w:rsidRPr="00A20062" w:rsidTr="00E12D9C">
        <w:tc>
          <w:tcPr>
            <w:tcW w:w="3119"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Die freigesetzten Viren bewegen sich in den Blutbahnen und suchen die nächste Wirtszelle.</w:t>
            </w:r>
          </w:p>
        </w:tc>
        <w:tc>
          <w:tcPr>
            <w:tcW w:w="425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szCs w:val="20"/>
              </w:rPr>
            </w:pPr>
            <w:r w:rsidRPr="00A20062">
              <w:rPr>
                <w:sz w:val="18"/>
                <w:szCs w:val="20"/>
              </w:rPr>
              <w:t>Dann schwärmten sie aus ins Schulgebäude und ve</w:t>
            </w:r>
            <w:r w:rsidRPr="00A20062">
              <w:rPr>
                <w:sz w:val="18"/>
                <w:szCs w:val="20"/>
              </w:rPr>
              <w:t>r</w:t>
            </w:r>
            <w:r w:rsidRPr="00A20062">
              <w:rPr>
                <w:sz w:val="18"/>
                <w:szCs w:val="20"/>
              </w:rPr>
              <w:t>teilten sich in alle Gänge. Sie suchten den nächsten Computerraum, zu dem sie ja den passenden Schlüssel hatten.</w:t>
            </w:r>
          </w:p>
        </w:tc>
      </w:tr>
    </w:tbl>
    <w:p w:rsidR="00E12D9C" w:rsidRPr="00A20062"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6103A"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lastRenderedPageBreak/>
              <w:t>Kompetenzbereich</w:t>
            </w:r>
          </w:p>
          <w:p w:rsidR="00F6103A" w:rsidRPr="00406F71" w:rsidRDefault="00F6103A"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t>Lernfortschritt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184507">
            <w:pPr>
              <w:pStyle w:val="TabelleLinks6PT"/>
              <w:rPr>
                <w:rFonts w:eastAsiaTheme="majorEastAsia"/>
              </w:rPr>
            </w:pPr>
            <w:r w:rsidRPr="00406F71">
              <w:rPr>
                <w:rFonts w:eastAsiaTheme="majorEastAsia"/>
              </w:rPr>
              <w:t>Materialien/Titel</w:t>
            </w:r>
          </w:p>
          <w:p w:rsidR="00F6103A" w:rsidRPr="00406F71" w:rsidRDefault="00F6103A" w:rsidP="00E12D9C">
            <w:pPr>
              <w:pStyle w:val="TabellenkopfLSLinksbndig"/>
              <w:rPr>
                <w:rFonts w:eastAsiaTheme="majorEastAsia"/>
              </w:rPr>
            </w:pPr>
            <w:r>
              <w:t xml:space="preserve">Masern. </w:t>
            </w:r>
            <w:r w:rsidRPr="00A20062">
              <w:t>Bakterien und Viren im Vergleich</w:t>
            </w:r>
            <w:r>
              <w:t xml:space="preserve"> A</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184507">
            <w:pPr>
              <w:pStyle w:val="TabellenkopfLS"/>
            </w:pPr>
            <w:r>
              <w:t>Biologie</w:t>
            </w:r>
          </w:p>
          <w:p w:rsidR="00F6103A" w:rsidRPr="00406F71" w:rsidRDefault="00F6103A" w:rsidP="00184507">
            <w:pPr>
              <w:pStyle w:val="TabellenkopfLS"/>
              <w:rPr>
                <w:rFonts w:eastAsiaTheme="minorHAnsi"/>
              </w:rPr>
            </w:pPr>
            <w:r w:rsidRPr="00406F71">
              <w:t>Bio03.0</w:t>
            </w:r>
            <w:r>
              <w:t>3</w:t>
            </w:r>
            <w:r w:rsidRPr="00406F71">
              <w:t>.0</w:t>
            </w:r>
            <w:r>
              <w:t>2</w:t>
            </w:r>
          </w:p>
        </w:tc>
      </w:tr>
      <w:tr w:rsidR="00F6103A" w:rsidRPr="00406F71" w:rsidTr="00F6103A">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4507" w:rsidRDefault="00184507" w:rsidP="00184507">
            <w:pPr>
              <w:pStyle w:val="TabelleLinks6PT"/>
              <w:rPr>
                <w:rFonts w:eastAsiaTheme="majorEastAsia"/>
              </w:rPr>
            </w:pPr>
            <w:r w:rsidRPr="00184507">
              <w:rPr>
                <w:rFonts w:eastAsiaTheme="majorEastAsia"/>
              </w:rPr>
              <w:t>Kompetenz:</w:t>
            </w:r>
          </w:p>
          <w:p w:rsidR="00E12D9C" w:rsidRPr="00406F71" w:rsidRDefault="00E12D9C" w:rsidP="00E12D9C">
            <w:pPr>
              <w:pStyle w:val="TabelleLinks8PTAufzhlung"/>
              <w:ind w:left="227" w:hanging="170"/>
            </w:pPr>
            <w:r w:rsidRPr="00A20062">
              <w:t>Ich kann biologische Zusammenhänge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75424" behindDoc="0" locked="0" layoutInCell="0" allowOverlap="1" wp14:anchorId="0702AFE2" wp14:editId="0D222B79">
                      <wp:simplePos x="0" y="0"/>
                      <wp:positionH relativeFrom="page">
                        <wp:posOffset>5523230</wp:posOffset>
                      </wp:positionH>
                      <wp:positionV relativeFrom="page">
                        <wp:posOffset>1924050</wp:posOffset>
                      </wp:positionV>
                      <wp:extent cx="1320800" cy="647700"/>
                      <wp:effectExtent l="0" t="0" r="12700" b="19050"/>
                      <wp:wrapNone/>
                      <wp:docPr id="251" name="Gruppieren 25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52" name="Rechteck 25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53" name="Rechteck 25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54" name="Rechteck 25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51" o:spid="_x0000_s1054" style="position:absolute;margin-left:434.9pt;margin-top:151.5pt;width:104pt;height:51pt;z-index:2527754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" o:allowincell="f">
                      <v:rect id="Rechteck 252" o:spid="_x0000_s105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0zMQA&#10;AADcAAAADwAAAGRycy9kb3ducmV2LnhtbESPQWvCQBSE7wX/w/IK3ppNA0pJs0opipXQQ9VLb8/s&#10;M4lm34bsNon/visIHoeZ+YbJlqNpRE+dqy0reI1iEMSF1TWXCg779csbCOeRNTaWScGVHCwXk6cM&#10;U20H/qF+50sRIOxSVFB536ZSuqIigy6yLXHwTrYz6IPsSqk7HALcNDKJ47k0WHNYqLClz4qKy+7P&#10;BMrJmnw4/Dp/5Pj7PDerfLO9KDV9Hj/eQXga/SN8b39pBcksgduZc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H9Mz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253" o:spid="_x0000_s105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RV8UA&#10;AADcAAAADwAAAGRycy9kb3ducmV2LnhtbESPQWvCQBSE74X+h+UVems2pigluoqUiop40Obi7Zl9&#10;JjHZtyG7mvTfd4VCj8PMfMPMFoNpxJ06V1lWMIpiEMS51RUXCrLv1dsHCOeRNTaWScEPOVjMn59m&#10;mGrb84HuR1+IAGGXooLS+zaV0uUlGXSRbYmDd7GdQR9kV0jdYR/gppFJHE+kwYrDQoktfZaU18eb&#10;CZSLNbs+Ozl/5nh/nZiv3XpbK/X6MiynIDwN/j/8195oBcn4HR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1FX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54" o:spid="_x0000_s105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XL8YA&#10;AADcAAAADwAAAGRycy9kb3ducmV2LnhtbESPQWsCMRSE7wX/Q3hCL0WzLrXI1igiWHopVNtS9vbY&#10;PJPFzcuyie723zeC4HGYmW+Y5XpwjbhQF2rPCmbTDARx5XXNRsH3126yABEissbGMyn4owDr1ehh&#10;iYX2Pe/pcohGJAiHAhXYGNtCylBZchimviVO3tF3DmOSnZG6wz7BXSPzLHuRDmtOCxZb2lqqToez&#10;U+DLn7dZvbG/ud4+fbZl33+Y0ij1OB42ryAiDfEevrXftYJ8/gzXM+k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XL8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A20062">
              <w:t xml:space="preserve">Bakterien und Viren im Vergleich A </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A20062" w:rsidRDefault="00E12D9C" w:rsidP="00E12D9C">
      <w:pPr>
        <w:pStyle w:val="berschrift1neu"/>
        <w:rPr>
          <w:rFonts w:eastAsiaTheme="majorEastAsia"/>
        </w:rPr>
      </w:pPr>
      <w:r w:rsidRPr="00A20062">
        <w:rPr>
          <w:rFonts w:eastAsiaTheme="majorEastAsia"/>
          <w:noProof/>
        </w:rPr>
        <w:drawing>
          <wp:anchor distT="0" distB="0" distL="114300" distR="114300" simplePos="0" relativeHeight="252779520" behindDoc="0" locked="0" layoutInCell="1" allowOverlap="1" wp14:anchorId="3EDC33D6" wp14:editId="20BD78E1">
            <wp:simplePos x="0" y="0"/>
            <wp:positionH relativeFrom="rightMargin">
              <wp:posOffset>107950</wp:posOffset>
            </wp:positionH>
            <wp:positionV relativeFrom="paragraph">
              <wp:posOffset>106842</wp:posOffset>
            </wp:positionV>
            <wp:extent cx="414000" cy="406800"/>
            <wp:effectExtent l="0" t="0" r="5715" b="0"/>
            <wp:wrapNone/>
            <wp:docPr id="255" name="Grafik 255"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062">
        <w:rPr>
          <w:rFonts w:eastAsiaTheme="majorEastAsia"/>
        </w:rPr>
        <w:t xml:space="preserve">Bakterien und Viren im Vergleich </w:t>
      </w:r>
    </w:p>
    <w:p w:rsidR="00E12D9C" w:rsidRPr="00A20062"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tbl>
      <w:tblPr>
        <w:tblStyle w:val="Tabellenraster11"/>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A20062"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Arbeitsweise</w:t>
            </w:r>
          </w:p>
        </w:tc>
        <w:tc>
          <w:tcPr>
            <w:tcW w:w="13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Zeit</w:t>
            </w:r>
          </w:p>
        </w:tc>
        <w:tc>
          <w:tcPr>
            <w:tcW w:w="432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20062" w:rsidRDefault="00E12D9C" w:rsidP="00E12D9C">
            <w:pPr>
              <w:pStyle w:val="Textkrper"/>
              <w:rPr>
                <w:rStyle w:val="Fett"/>
              </w:rPr>
            </w:pPr>
            <w:r w:rsidRPr="00A20062">
              <w:rPr>
                <w:rStyle w:val="Fett"/>
              </w:rPr>
              <w:t>Aufgabe</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noProof/>
                <w:sz w:val="18"/>
              </w:rPr>
              <w:drawing>
                <wp:anchor distT="0" distB="0" distL="114300" distR="114300" simplePos="0" relativeHeight="252776448" behindDoc="0" locked="0" layoutInCell="1" allowOverlap="1" wp14:anchorId="6C8F3A46" wp14:editId="4DBB8B10">
                  <wp:simplePos x="0" y="0"/>
                  <wp:positionH relativeFrom="column">
                    <wp:posOffset>154940</wp:posOffset>
                  </wp:positionH>
                  <wp:positionV relativeFrom="paragraph">
                    <wp:posOffset>151765</wp:posOffset>
                  </wp:positionV>
                  <wp:extent cx="443865" cy="233680"/>
                  <wp:effectExtent l="0" t="0" r="0" b="0"/>
                  <wp:wrapTopAndBottom/>
                  <wp:docPr id="41" name="Grafik 41"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3865" cy="233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rPr>
                <w:sz w:val="18"/>
              </w:rPr>
            </w:pP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 xml:space="preserve">Suchen Sie sich einen Partner. Zwei Arbeitsaufträge stehen zur Auswahl (AA 1 Viren und AA 2 Bakterien). Sie dürfen entscheiden, wer sich zum Experten über Viren oder Bakterien macht. </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rPr>
                <w:sz w:val="18"/>
              </w:rPr>
            </w:pPr>
            <w:r w:rsidRPr="00A20062">
              <w:rPr>
                <w:noProof/>
                <w:sz w:val="18"/>
              </w:rPr>
              <w:drawing>
                <wp:anchor distT="0" distB="0" distL="114300" distR="114300" simplePos="0" relativeHeight="252777472" behindDoc="0" locked="0" layoutInCell="1" allowOverlap="1" wp14:anchorId="0B0FE5B9" wp14:editId="7BEC9F41">
                  <wp:simplePos x="0" y="0"/>
                  <wp:positionH relativeFrom="column">
                    <wp:posOffset>346075</wp:posOffset>
                  </wp:positionH>
                  <wp:positionV relativeFrom="paragraph">
                    <wp:posOffset>148590</wp:posOffset>
                  </wp:positionV>
                  <wp:extent cx="257175" cy="287020"/>
                  <wp:effectExtent l="0" t="0" r="9525" b="0"/>
                  <wp:wrapTopAndBottom/>
                  <wp:docPr id="42" name="Grafik 4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175" cy="287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A20062" w:rsidRDefault="00E12D9C" w:rsidP="00E12D9C">
            <w:pPr>
              <w:pStyle w:val="Textkrper"/>
              <w:rPr>
                <w:sz w:val="18"/>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A20062" w:rsidRDefault="00DC1ABB" w:rsidP="00E12D9C">
            <w:pPr>
              <w:pStyle w:val="Textkrper"/>
            </w:pPr>
            <w:r>
              <w:t>15</w:t>
            </w:r>
            <w:r>
              <w:rPr>
                <w:rFonts w:ascii="Arial" w:hAnsi="Arial" w:cs="Arial"/>
              </w:rPr>
              <w:t> </w:t>
            </w:r>
            <w:r>
              <w:t>m</w:t>
            </w:r>
            <w:r w:rsidR="00E12D9C" w:rsidRPr="00A20062">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Beantworten Sie die Fragen, so weit, wie Sie in der Zeit kommen, aus dem Arbeitsauftrag, den Sie gewählt h</w:t>
            </w:r>
            <w:r w:rsidRPr="00A20062">
              <w:rPr>
                <w:sz w:val="18"/>
              </w:rPr>
              <w:t>a</w:t>
            </w:r>
            <w:r w:rsidRPr="00A20062">
              <w:rPr>
                <w:sz w:val="18"/>
              </w:rPr>
              <w:t>ben (5.9.1 oder 5.9.2).</w:t>
            </w:r>
          </w:p>
        </w:tc>
      </w:tr>
      <w:tr w:rsidR="00E12D9C" w:rsidRPr="00A20062"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noProof/>
                <w:sz w:val="18"/>
              </w:rPr>
              <w:drawing>
                <wp:anchor distT="0" distB="0" distL="114300" distR="114300" simplePos="0" relativeHeight="252778496" behindDoc="0" locked="0" layoutInCell="1" allowOverlap="1" wp14:anchorId="054C38F4" wp14:editId="58319020">
                  <wp:simplePos x="0" y="0"/>
                  <wp:positionH relativeFrom="column">
                    <wp:posOffset>154940</wp:posOffset>
                  </wp:positionH>
                  <wp:positionV relativeFrom="paragraph">
                    <wp:posOffset>121285</wp:posOffset>
                  </wp:positionV>
                  <wp:extent cx="446405" cy="238125"/>
                  <wp:effectExtent l="0" t="0" r="0" b="9525"/>
                  <wp:wrapTopAndBottom/>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6405" cy="238125"/>
                          </a:xfrm>
                          <a:prstGeom prst="rect">
                            <a:avLst/>
                          </a:prstGeom>
                          <a:noFill/>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A20062" w:rsidRDefault="00DC1ABB" w:rsidP="00DC1ABB">
            <w:pPr>
              <w:pStyle w:val="Textkrper"/>
            </w:pPr>
            <w:r>
              <w:t>10</w:t>
            </w:r>
            <w:r>
              <w:rPr>
                <w:rFonts w:ascii="Arial" w:hAnsi="Arial" w:cs="Arial"/>
              </w:rPr>
              <w:t> </w:t>
            </w:r>
            <w:r>
              <w:t>m</w:t>
            </w:r>
            <w:r w:rsidR="00E12D9C" w:rsidRPr="00A20062">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rPr>
                <w:sz w:val="18"/>
              </w:rPr>
            </w:pPr>
            <w:r w:rsidRPr="00A20062">
              <w:rPr>
                <w:sz w:val="18"/>
              </w:rPr>
              <w:t>Treffen Sie sich wieder mit Ihrem Partner und stellen Sie sich gegenseitig Ihre Ergebnisse vor. Füllen Sie gemei</w:t>
            </w:r>
            <w:r w:rsidRPr="00A20062">
              <w:rPr>
                <w:sz w:val="18"/>
              </w:rPr>
              <w:t>n</w:t>
            </w:r>
            <w:r w:rsidRPr="00A20062">
              <w:rPr>
                <w:sz w:val="18"/>
              </w:rPr>
              <w:t>sam die vergleichende Tabelle aus.</w:t>
            </w:r>
          </w:p>
          <w:p w:rsidR="00E12D9C" w:rsidRPr="00A20062" w:rsidRDefault="00E12D9C" w:rsidP="00E12D9C">
            <w:pPr>
              <w:pStyle w:val="Textkrper"/>
              <w:rPr>
                <w:sz w:val="18"/>
              </w:rPr>
            </w:pPr>
          </w:p>
        </w:tc>
      </w:tr>
    </w:tbl>
    <w:p w:rsidR="00E12D9C" w:rsidRDefault="00E12D9C" w:rsidP="00E12D9C">
      <w:pPr>
        <w:pStyle w:val="Textkrper"/>
      </w:pP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NL-MarginalieLernmaterialien"/>
        <w:framePr w:wrap="around"/>
        <w:rPr>
          <w:rFonts w:eastAsiaTheme="majorEastAsia"/>
        </w:rPr>
      </w:pPr>
      <w:r>
        <w:rPr>
          <w:rFonts w:eastAsiaTheme="majorEastAsia"/>
        </w:rPr>
        <w:lastRenderedPageBreak/>
        <w:t>M. Bergmann u.a., Pris</w:t>
      </w:r>
      <w:r w:rsidRPr="00D201FB">
        <w:rPr>
          <w:rFonts w:eastAsiaTheme="majorEastAsia"/>
        </w:rPr>
        <w:t>ma, Biologie, Klett-Verlage S. 66</w:t>
      </w:r>
    </w:p>
    <w:p w:rsidR="00E12D9C" w:rsidRPr="00D201FB" w:rsidRDefault="00E12D9C" w:rsidP="00E12D9C">
      <w:pPr>
        <w:pStyle w:val="Textkrper"/>
        <w:rPr>
          <w:rStyle w:val="Fett"/>
          <w:rFonts w:eastAsiaTheme="majorEastAsia"/>
        </w:rPr>
      </w:pPr>
      <w:r w:rsidRPr="00A20062">
        <w:rPr>
          <w:rFonts w:eastAsiaTheme="majorEastAsia"/>
        </w:rPr>
        <w:t xml:space="preserve">AA 1: Viren: </w:t>
      </w:r>
      <w:r w:rsidRPr="00D201FB">
        <w:rPr>
          <w:rStyle w:val="Fett"/>
          <w:rFonts w:eastAsiaTheme="majorEastAsia"/>
        </w:rPr>
        <w:t>Bearbeiten Sie folgende Aufgaben mit Hilfe des Buches</w:t>
      </w:r>
    </w:p>
    <w:p w:rsidR="00E12D9C" w:rsidRPr="00A20062" w:rsidRDefault="00E12D9C" w:rsidP="0093399C">
      <w:pPr>
        <w:pStyle w:val="NummerierungAnfang"/>
        <w:numPr>
          <w:ilvl w:val="0"/>
          <w:numId w:val="12"/>
        </w:numPr>
        <w:ind w:left="284" w:hanging="284"/>
      </w:pPr>
      <w:r w:rsidRPr="00F818E0">
        <w:rPr>
          <w:rFonts w:ascii="Source Sans Pro" w:hAnsi="Source Sans Pro"/>
          <w:noProof/>
        </w:rPr>
        <w:drawing>
          <wp:anchor distT="0" distB="0" distL="114300" distR="114300" simplePos="0" relativeHeight="252780544" behindDoc="0" locked="0" layoutInCell="1" allowOverlap="1" wp14:anchorId="5702A14C" wp14:editId="1AF2C038">
            <wp:simplePos x="0" y="0"/>
            <wp:positionH relativeFrom="rightMargin">
              <wp:posOffset>107950</wp:posOffset>
            </wp:positionH>
            <wp:positionV relativeFrom="paragraph">
              <wp:posOffset>201930</wp:posOffset>
            </wp:positionV>
            <wp:extent cx="414000" cy="406800"/>
            <wp:effectExtent l="0" t="0" r="5715" b="0"/>
            <wp:wrapNone/>
            <wp:docPr id="43" name="Grafik 43"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18E0">
        <w:rPr>
          <w:rFonts w:ascii="Source Sans Pro" w:hAnsi="Source Sans Pro"/>
          <w:b/>
          <w:bCs/>
        </w:rPr>
        <w:t>Viren</w:t>
      </w:r>
      <w:r w:rsidRPr="00F818E0">
        <w:rPr>
          <w:rFonts w:ascii="Source Sans Pro" w:hAnsi="Source Sans Pro"/>
        </w:rPr>
        <w:t xml:space="preserve"> kann man nur unter dem Elektronenmikroskop sehen, weil sie so klein sind</w:t>
      </w:r>
      <w:r w:rsidRPr="00A20062">
        <w:t>.</w:t>
      </w:r>
    </w:p>
    <w:p w:rsidR="00E12D9C" w:rsidRPr="00A20062" w:rsidRDefault="00E12D9C" w:rsidP="00F818E0">
      <w:pPr>
        <w:pStyle w:val="Textkrper"/>
        <w:ind w:left="284"/>
      </w:pPr>
      <w:r w:rsidRPr="00A20062">
        <w:t xml:space="preserve">a. Wie klein sind </w:t>
      </w:r>
      <w:r w:rsidRPr="00A20062">
        <w:rPr>
          <w:b/>
          <w:bCs/>
        </w:rPr>
        <w:t>Viren</w:t>
      </w:r>
      <w:r w:rsidRPr="00A20062">
        <w:t>?</w:t>
      </w:r>
    </w:p>
    <w:p w:rsidR="00E12D9C" w:rsidRPr="00A20062" w:rsidRDefault="00E12D9C" w:rsidP="00F818E0">
      <w:pPr>
        <w:pStyle w:val="Textkrper"/>
        <w:ind w:left="284"/>
      </w:pPr>
    </w:p>
    <w:p w:rsidR="00E12D9C" w:rsidRPr="00A20062" w:rsidRDefault="00E12D9C" w:rsidP="00F818E0">
      <w:pPr>
        <w:pStyle w:val="Textkrper"/>
        <w:ind w:left="284"/>
        <w:rPr>
          <w:rFonts w:eastAsiaTheme="minorHAnsi"/>
          <w:szCs w:val="24"/>
        </w:rPr>
      </w:pPr>
    </w:p>
    <w:p w:rsidR="00E12D9C" w:rsidRPr="00A20062" w:rsidRDefault="00E12D9C" w:rsidP="00F818E0">
      <w:pPr>
        <w:pStyle w:val="Textkrper"/>
        <w:ind w:left="284"/>
      </w:pPr>
      <w:r w:rsidRPr="00A20062">
        <w:t xml:space="preserve">b. Wie viele </w:t>
      </w:r>
      <w:r w:rsidRPr="00A20062">
        <w:rPr>
          <w:b/>
          <w:bCs/>
        </w:rPr>
        <w:t>Viren</w:t>
      </w:r>
      <w:r w:rsidRPr="00A20062">
        <w:t xml:space="preserve"> aneinander gelegt ergeben 1 mm? (1 mm = 1000 µm)</w:t>
      </w:r>
    </w:p>
    <w:p w:rsidR="00E12D9C" w:rsidRPr="00A20062" w:rsidRDefault="00E12D9C" w:rsidP="00E12D9C">
      <w:pPr>
        <w:pStyle w:val="Textkrper"/>
      </w:pP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Beschreiben Sie den Bau eines </w:t>
      </w:r>
      <w:r w:rsidRPr="00F818E0">
        <w:rPr>
          <w:rFonts w:ascii="Source Sans Pro" w:hAnsi="Source Sans Pro"/>
          <w:b/>
        </w:rPr>
        <w:t>Virus</w:t>
      </w:r>
      <w:r w:rsidRPr="00F818E0">
        <w:rPr>
          <w:rFonts w:ascii="Source Sans Pro" w:hAnsi="Source Sans Pro"/>
        </w:rPr>
        <w:t>.</w:t>
      </w: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In der Abbildung 1 im Buch ist die Vermehrung der </w:t>
      </w:r>
      <w:r w:rsidRPr="00F818E0">
        <w:rPr>
          <w:rFonts w:ascii="Source Sans Pro" w:hAnsi="Source Sans Pro"/>
          <w:b/>
        </w:rPr>
        <w:t>Viren</w:t>
      </w:r>
      <w:r w:rsidRPr="00F818E0">
        <w:rPr>
          <w:rFonts w:ascii="Source Sans Pro" w:hAnsi="Source Sans Pro"/>
        </w:rPr>
        <w:t xml:space="preserve"> dargestellt. Informieren Sie sich. Klappen Sie das Buch zu und versuchen Sie dann, die Textbausteine zur Vermehrung der Viren folgerichtig zu ordnen</w:t>
      </w:r>
      <w:r w:rsidR="00534CE8">
        <w:rPr>
          <w:rFonts w:ascii="Source Sans Pro" w:hAnsi="Source Sans Pro"/>
        </w:rPr>
        <w:t>.</w:t>
      </w:r>
    </w:p>
    <w:p w:rsidR="00E12D9C" w:rsidRPr="00A20062" w:rsidRDefault="00E12D9C" w:rsidP="00E12D9C">
      <w:pPr>
        <w:spacing w:line="220" w:lineRule="exact"/>
        <w:ind w:left="488"/>
        <w:rPr>
          <w:rFonts w:ascii="Univers 55" w:eastAsia="Times New Roman" w:hAnsi="Univers 55" w:cs="Times New Roman"/>
          <w:color w:val="000000" w:themeColor="text1"/>
          <w:sz w:val="18"/>
          <w:szCs w:val="20"/>
          <w:lang w:eastAsia="de-DE"/>
        </w:rPr>
      </w:pPr>
    </w:p>
    <w:tbl>
      <w:tblPr>
        <w:tblStyle w:val="Tabellenraster12"/>
        <w:tblW w:w="7655" w:type="dxa"/>
        <w:tblInd w:w="28" w:type="dxa"/>
        <w:tblCellMar>
          <w:top w:w="28" w:type="dxa"/>
          <w:left w:w="28" w:type="dxa"/>
          <w:bottom w:w="28" w:type="dxa"/>
          <w:right w:w="28" w:type="dxa"/>
        </w:tblCellMar>
        <w:tblLook w:val="04A0" w:firstRow="1" w:lastRow="0" w:firstColumn="1" w:lastColumn="0" w:noHBand="0" w:noVBand="1"/>
      </w:tblPr>
      <w:tblGrid>
        <w:gridCol w:w="709"/>
        <w:gridCol w:w="6946"/>
      </w:tblGrid>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 xml:space="preserve">Das Virus schleust sein Erbmaterial in die Wirtszelle ein. </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Das Virus doc</w:t>
            </w:r>
            <w:r w:rsidR="00534CE8">
              <w:rPr>
                <w:lang w:eastAsia="de-DE"/>
              </w:rPr>
              <w:t xml:space="preserve">kt an der lebenden Wirtszelle </w:t>
            </w:r>
            <w:r w:rsidRPr="00A20062">
              <w:rPr>
                <w:lang w:eastAsia="de-DE"/>
              </w:rPr>
              <w:t>an.</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Wirtszelle platzt. Die Viren werden dadurch freigesetzt.</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Erbinformation wandert zum Zellkern und veranlasst die Zelle nur noch Viru</w:t>
            </w:r>
            <w:r w:rsidRPr="00A20062">
              <w:rPr>
                <w:lang w:eastAsia="de-DE"/>
              </w:rPr>
              <w:t>s</w:t>
            </w:r>
            <w:r w:rsidRPr="00A20062">
              <w:rPr>
                <w:lang w:eastAsia="de-DE"/>
              </w:rPr>
              <w:t>bestandteile zu produzieren</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Das Gewebe wird auf diese Weise geschädigt, der Organismus wird krank.</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Viren suchen eine neue Wirtszelle. Der Vermehrungsvorgang beginnt erneut.</w:t>
            </w:r>
          </w:p>
        </w:tc>
      </w:tr>
      <w:tr w:rsidR="00E12D9C" w:rsidRPr="00A20062" w:rsidTr="00E12D9C">
        <w:tc>
          <w:tcPr>
            <w:tcW w:w="7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6946"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rPr>
                <w:lang w:eastAsia="de-DE"/>
              </w:rPr>
              <w:t>Die Virusbestandteile setzen sich zu vollständigen Viren zusammen.</w:t>
            </w:r>
          </w:p>
        </w:tc>
      </w:tr>
    </w:tbl>
    <w:p w:rsidR="00E12D9C" w:rsidRPr="00A20062" w:rsidRDefault="00E12D9C" w:rsidP="00E12D9C">
      <w:pPr>
        <w:pStyle w:val="NL-MarginalieLernmaterialien"/>
        <w:framePr w:wrap="around" w:x="8951" w:y="117"/>
        <w:rPr>
          <w:rFonts w:eastAsiaTheme="majorEastAsia"/>
        </w:rPr>
      </w:pPr>
      <w:r w:rsidRPr="00A20062">
        <w:rPr>
          <w:rFonts w:eastAsiaTheme="majorEastAsia"/>
        </w:rPr>
        <w:t>Informieren Sie sich über eine Virus-Erkrankung. Nutzen Sie dabei Ihr Schu</w:t>
      </w:r>
      <w:r w:rsidRPr="00A20062">
        <w:rPr>
          <w:rFonts w:eastAsiaTheme="majorEastAsia"/>
        </w:rPr>
        <w:t>l</w:t>
      </w:r>
      <w:r w:rsidR="00DC1ABB">
        <w:rPr>
          <w:rFonts w:eastAsiaTheme="majorEastAsia"/>
        </w:rPr>
        <w:t xml:space="preserve">buch. </w:t>
      </w:r>
      <w:r w:rsidRPr="00A20062">
        <w:rPr>
          <w:rFonts w:eastAsiaTheme="majorEastAsia"/>
        </w:rPr>
        <w:t>Weitere Quelle: www.kinderaerzte-im-netz.de/bvkj/show.php3?id=27&amp;nodeid</w:t>
      </w:r>
    </w:p>
    <w:p w:rsidR="00E12D9C" w:rsidRPr="00A20062" w:rsidRDefault="00E12D9C" w:rsidP="00E12D9C">
      <w:pPr>
        <w:pStyle w:val="Textkrper"/>
      </w:pP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 xml:space="preserve">Nennen Sie 2 Krankheiten, die durch </w:t>
      </w:r>
      <w:r w:rsidRPr="00F818E0">
        <w:rPr>
          <w:rFonts w:ascii="Source Sans Pro" w:hAnsi="Source Sans Pro"/>
          <w:b/>
        </w:rPr>
        <w:t>Viren</w:t>
      </w:r>
      <w:r w:rsidRPr="00F818E0">
        <w:rPr>
          <w:rFonts w:ascii="Source Sans Pro" w:hAnsi="Source Sans Pro"/>
        </w:rPr>
        <w:t xml:space="preserve"> ausgelöst werden. </w:t>
      </w:r>
    </w:p>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Erstellen Sie eine Übersicht zu diesen Krankheiten, indem Sie die Tabelle vervol</w:t>
      </w:r>
      <w:r w:rsidRPr="00F818E0">
        <w:rPr>
          <w:rFonts w:ascii="Source Sans Pro" w:hAnsi="Source Sans Pro"/>
        </w:rPr>
        <w:t>l</w:t>
      </w:r>
      <w:r w:rsidRPr="00F818E0">
        <w:rPr>
          <w:rFonts w:ascii="Source Sans Pro" w:hAnsi="Source Sans Pro"/>
        </w:rPr>
        <w:t>ständigen.</w:t>
      </w:r>
    </w:p>
    <w:tbl>
      <w:tblPr>
        <w:tblStyle w:val="Tabellenraster12"/>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268"/>
        <w:gridCol w:w="2409"/>
      </w:tblGrid>
      <w:tr w:rsidR="00E12D9C" w:rsidRPr="00A20062" w:rsidTr="00E12D9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Krankheit 1:</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201FB" w:rsidRDefault="00E12D9C" w:rsidP="00E12D9C">
            <w:pPr>
              <w:pStyle w:val="Textkrper"/>
              <w:rPr>
                <w:rStyle w:val="Fett"/>
              </w:rPr>
            </w:pPr>
            <w:r w:rsidRPr="00D201FB">
              <w:rPr>
                <w:rStyle w:val="Fett"/>
              </w:rPr>
              <w:t>Krankheit 2:</w:t>
            </w: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Übertragungswege</w:t>
            </w:r>
          </w:p>
          <w:p w:rsidR="00E12D9C" w:rsidRPr="00A20062" w:rsidRDefault="00E12D9C" w:rsidP="00E12D9C">
            <w:pPr>
              <w:pStyle w:val="Textkrper"/>
            </w:pPr>
            <w:r w:rsidRPr="00A20062">
              <w:t>(Ansteckung)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Krankheitserreger</w:t>
            </w:r>
          </w:p>
          <w:p w:rsidR="00E12D9C" w:rsidRPr="00A20062" w:rsidRDefault="00E12D9C" w:rsidP="00E12D9C">
            <w:pPr>
              <w:pStyle w:val="Textkrper"/>
            </w:pPr>
            <w:r w:rsidRPr="00A20062">
              <w:t>Inkubationszeit</w:t>
            </w:r>
          </w:p>
          <w:p w:rsidR="00E12D9C" w:rsidRPr="00A20062" w:rsidRDefault="00E12D9C" w:rsidP="00E12D9C">
            <w:pPr>
              <w:pStyle w:val="Textkrper"/>
            </w:pPr>
            <w:r w:rsidRPr="00A20062">
              <w:t>(Zeit von der Ansteckung bis zum Ausbruch der Erkrankung)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E12D9C">
        <w:tc>
          <w:tcPr>
            <w:tcW w:w="2694"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r w:rsidRPr="00A20062">
              <w:t>Kranksein</w:t>
            </w:r>
          </w:p>
          <w:p w:rsidR="00E12D9C" w:rsidRPr="00A20062" w:rsidRDefault="00E12D9C" w:rsidP="00E12D9C">
            <w:pPr>
              <w:pStyle w:val="Textkrper"/>
            </w:pPr>
            <w:r w:rsidRPr="00A20062">
              <w:t>Typische Symptome</w:t>
            </w: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p w:rsidR="00E12D9C" w:rsidRPr="00A20062"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r w:rsidR="00E12D9C" w:rsidRPr="00A20062" w:rsidTr="001E2885">
        <w:trPr>
          <w:trHeight w:val="799"/>
        </w:trPr>
        <w:tc>
          <w:tcPr>
            <w:tcW w:w="2694" w:type="dxa"/>
            <w:tcBorders>
              <w:top w:val="single" w:sz="4" w:space="0" w:color="auto"/>
              <w:left w:val="single" w:sz="4" w:space="0" w:color="auto"/>
              <w:bottom w:val="single" w:sz="4" w:space="0" w:color="auto"/>
              <w:right w:val="single" w:sz="4" w:space="0" w:color="auto"/>
            </w:tcBorders>
            <w:hideMark/>
          </w:tcPr>
          <w:p w:rsidR="00E12D9C" w:rsidRPr="00A20062" w:rsidRDefault="00E12D9C" w:rsidP="00E12D9C">
            <w:pPr>
              <w:pStyle w:val="Textkrper"/>
            </w:pPr>
            <w:r w:rsidRPr="00A20062">
              <w:t>Besonderheiten</w:t>
            </w:r>
          </w:p>
          <w:p w:rsidR="00E12D9C" w:rsidRPr="00A20062" w:rsidRDefault="00E12D9C" w:rsidP="00E12D9C">
            <w:pPr>
              <w:pStyle w:val="Textkrper"/>
            </w:pPr>
            <w:r w:rsidRPr="00A20062">
              <w:t>z.</w:t>
            </w:r>
            <w:r w:rsidR="00F818E0">
              <w:t> </w:t>
            </w:r>
            <w:r w:rsidRPr="00A20062">
              <w:t>B. Behandlung, Meldepflicht, Risikogruppen, Vorbeugung</w:t>
            </w:r>
          </w:p>
        </w:tc>
        <w:tc>
          <w:tcPr>
            <w:tcW w:w="2268"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A20062" w:rsidRDefault="00E12D9C" w:rsidP="00E12D9C">
            <w:pPr>
              <w:pStyle w:val="Textkrper"/>
            </w:pPr>
          </w:p>
        </w:tc>
      </w:tr>
    </w:tbl>
    <w:p w:rsidR="00E12D9C" w:rsidRPr="00F818E0" w:rsidRDefault="00E12D9C" w:rsidP="0093399C">
      <w:pPr>
        <w:pStyle w:val="NummerierungAnfang"/>
        <w:numPr>
          <w:ilvl w:val="0"/>
          <w:numId w:val="12"/>
        </w:numPr>
        <w:ind w:left="284" w:hanging="284"/>
        <w:rPr>
          <w:rFonts w:ascii="Source Sans Pro" w:hAnsi="Source Sans Pro"/>
        </w:rPr>
      </w:pPr>
      <w:r w:rsidRPr="00F818E0">
        <w:rPr>
          <w:rFonts w:ascii="Source Sans Pro" w:hAnsi="Source Sans Pro"/>
        </w:rPr>
        <w:t>Bearbeiten Sie Aufgabe 1 im Buch S. 67</w:t>
      </w:r>
    </w:p>
    <w:p w:rsidR="00E12D9C" w:rsidRPr="00A20062" w:rsidRDefault="00E12D9C" w:rsidP="00E12D9C">
      <w:pPr>
        <w:pStyle w:val="Nummerierung"/>
        <w:numPr>
          <w:ilvl w:val="0"/>
          <w:numId w:val="0"/>
        </w:numPr>
        <w:ind w:left="113"/>
      </w:pPr>
      <w:r w:rsidRPr="00A20062">
        <w:t>.</w:t>
      </w:r>
      <w:r w:rsidRPr="00A20062">
        <w:br w:type="page"/>
      </w:r>
    </w:p>
    <w:p w:rsidR="00E12D9C" w:rsidRDefault="00E12D9C" w:rsidP="00E12D9C">
      <w:pPr>
        <w:pStyle w:val="NL-MarginalieLernmaterialien"/>
        <w:framePr w:wrap="around"/>
        <w:rPr>
          <w:rFonts w:eastAsiaTheme="majorEastAsia"/>
        </w:rPr>
      </w:pPr>
      <w:r>
        <w:rPr>
          <w:rFonts w:eastAsiaTheme="majorEastAsia"/>
        </w:rPr>
        <w:lastRenderedPageBreak/>
        <w:t>M. Bergmann u.a., Pris</w:t>
      </w:r>
      <w:r w:rsidRPr="00273D59">
        <w:rPr>
          <w:rFonts w:eastAsiaTheme="majorEastAsia"/>
        </w:rPr>
        <w:t>ma, Biologie, Klett-Verlage S. 62</w:t>
      </w:r>
    </w:p>
    <w:p w:rsidR="00E12D9C" w:rsidRPr="00273D59" w:rsidRDefault="00E12D9C" w:rsidP="00E12D9C">
      <w:pPr>
        <w:pStyle w:val="Textkrper"/>
        <w:rPr>
          <w:rStyle w:val="Fett"/>
          <w:rFonts w:eastAsiaTheme="majorEastAsia"/>
        </w:rPr>
      </w:pPr>
      <w:r w:rsidRPr="00273D59">
        <w:rPr>
          <w:rStyle w:val="Fett"/>
          <w:noProof/>
        </w:rPr>
        <w:drawing>
          <wp:anchor distT="0" distB="0" distL="114300" distR="114300" simplePos="0" relativeHeight="252781568" behindDoc="0" locked="0" layoutInCell="1" allowOverlap="1" wp14:anchorId="6DC4F57D" wp14:editId="380AB1C0">
            <wp:simplePos x="0" y="0"/>
            <wp:positionH relativeFrom="rightMargin">
              <wp:posOffset>107950</wp:posOffset>
            </wp:positionH>
            <wp:positionV relativeFrom="paragraph">
              <wp:posOffset>490220</wp:posOffset>
            </wp:positionV>
            <wp:extent cx="414000" cy="406800"/>
            <wp:effectExtent l="0" t="0" r="5715" b="0"/>
            <wp:wrapNone/>
            <wp:docPr id="44" name="Grafik 44"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3D59">
        <w:rPr>
          <w:rStyle w:val="Fett"/>
          <w:rFonts w:eastAsiaTheme="majorEastAsia"/>
        </w:rPr>
        <w:t>AA 2 Bakterien: Bearbeiten Sie folgende Aufgabe mit Hilfe des Schulbuches.</w:t>
      </w:r>
    </w:p>
    <w:p w:rsidR="00E12D9C" w:rsidRDefault="00E12D9C" w:rsidP="00E12D9C">
      <w:pPr>
        <w:jc w:val="both"/>
        <w:rPr>
          <w:rFonts w:ascii="Univers 55" w:eastAsia="Times New Roman" w:hAnsi="Univers 55" w:cs="Times New Roman"/>
          <w:color w:val="000000" w:themeColor="text1"/>
          <w:sz w:val="20"/>
          <w:szCs w:val="20"/>
          <w:lang w:eastAsia="de-DE"/>
        </w:rP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Zählen Sie auf, wo </w:t>
      </w:r>
      <w:r w:rsidRPr="00F818E0">
        <w:rPr>
          <w:rFonts w:ascii="Source Sans Pro" w:hAnsi="Source Sans Pro"/>
          <w:b/>
        </w:rPr>
        <w:t xml:space="preserve">Bakterien </w:t>
      </w:r>
      <w:r w:rsidRPr="00F818E0">
        <w:rPr>
          <w:rFonts w:ascii="Source Sans Pro" w:hAnsi="Source Sans Pro"/>
        </w:rPr>
        <w:t>leben.</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Erstellen Sie einen Steckbrief für </w:t>
      </w:r>
      <w:r w:rsidRPr="00F818E0">
        <w:rPr>
          <w:rFonts w:ascii="Source Sans Pro" w:hAnsi="Source Sans Pro"/>
          <w:b/>
        </w:rPr>
        <w:t>Bakterien</w:t>
      </w:r>
      <w:r w:rsidRPr="00F818E0">
        <w:rPr>
          <w:rFonts w:ascii="Source Sans Pro" w:hAnsi="Source Sans Pro"/>
        </w:rPr>
        <w:t>. (In einem Steckbrief werden die wic</w:t>
      </w:r>
      <w:r w:rsidRPr="00F818E0">
        <w:rPr>
          <w:rFonts w:ascii="Source Sans Pro" w:hAnsi="Source Sans Pro"/>
        </w:rPr>
        <w:t>h</w:t>
      </w:r>
      <w:r w:rsidRPr="00F818E0">
        <w:rPr>
          <w:rFonts w:ascii="Source Sans Pro" w:hAnsi="Source Sans Pro"/>
        </w:rPr>
        <w:t>tigsten Daten knapp, in Stic</w:t>
      </w:r>
      <w:r w:rsidR="00534CE8">
        <w:rPr>
          <w:rFonts w:ascii="Source Sans Pro" w:hAnsi="Source Sans Pro"/>
        </w:rPr>
        <w:t>h</w:t>
      </w:r>
      <w:r w:rsidRPr="00F818E0">
        <w:rPr>
          <w:rFonts w:ascii="Source Sans Pro" w:hAnsi="Source Sans Pro"/>
        </w:rPr>
        <w:t>worten, listenartig zusammengestellt, hier z.</w:t>
      </w:r>
      <w:r w:rsidR="00DC1ABB">
        <w:rPr>
          <w:rFonts w:ascii="Arial" w:hAnsi="Arial" w:cs="Arial"/>
        </w:rPr>
        <w:t> </w:t>
      </w:r>
      <w:r w:rsidRPr="00F818E0">
        <w:rPr>
          <w:rFonts w:ascii="Source Sans Pro" w:hAnsi="Source Sans Pro"/>
        </w:rPr>
        <w:t>B. Größe, Formen, Lebensbedingungen</w:t>
      </w:r>
      <w:r w:rsidR="009F5193">
        <w:rPr>
          <w:rFonts w:ascii="Source Sans Pro" w:hAnsi="Source Sans Pro"/>
        </w:rPr>
        <w:t>.</w:t>
      </w:r>
      <w:r w:rsidRPr="00F818E0">
        <w:rPr>
          <w:rFonts w:ascii="Source Sans Pro" w:hAnsi="Source Sans Pro"/>
        </w:rPr>
        <w:t>)</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b/>
        </w:rPr>
        <w:t>Bakterien</w:t>
      </w:r>
      <w:r w:rsidRPr="00F818E0">
        <w:rPr>
          <w:rFonts w:ascii="Source Sans Pro" w:hAnsi="Source Sans Pro"/>
        </w:rPr>
        <w:t xml:space="preserve"> überleben ungünstige Bedingungen als Sporen. Erklären Sie, was Sporen sind. </w:t>
      </w:r>
    </w:p>
    <w:p w:rsidR="00E12D9C" w:rsidRPr="00273D59" w:rsidRDefault="00E12D9C" w:rsidP="00E12D9C">
      <w:pPr>
        <w:pStyle w:val="Textkrper"/>
      </w:pPr>
    </w:p>
    <w:p w:rsidR="00E12D9C" w:rsidRPr="00273D59" w:rsidRDefault="00E12D9C" w:rsidP="00E12D9C">
      <w:pPr>
        <w:pStyle w:val="Textkrpe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Auf welche Weise vermehren sich </w:t>
      </w:r>
      <w:r w:rsidRPr="00F818E0">
        <w:rPr>
          <w:rFonts w:ascii="Source Sans Pro" w:hAnsi="Source Sans Pro"/>
          <w:b/>
        </w:rPr>
        <w:t>Bakterien</w:t>
      </w:r>
      <w:r w:rsidRPr="00F818E0">
        <w:rPr>
          <w:rFonts w:ascii="Source Sans Pro" w:hAnsi="Source Sans Pro"/>
        </w:rPr>
        <w:t>?</w:t>
      </w:r>
    </w:p>
    <w:p w:rsidR="00E12D9C" w:rsidRPr="00D201FB" w:rsidRDefault="00E12D9C" w:rsidP="00E12D9C">
      <w:pPr>
        <w:pStyle w:val="Textkrper"/>
      </w:pPr>
      <w:r w:rsidRPr="00D201FB">
        <w:t>-</w:t>
      </w:r>
    </w:p>
    <w:p w:rsidR="00E12D9C" w:rsidRPr="00D201FB" w:rsidRDefault="00E12D9C" w:rsidP="00E12D9C">
      <w:pPr>
        <w:pStyle w:val="Textkrper"/>
      </w:pPr>
    </w:p>
    <w:p w:rsidR="00E12D9C" w:rsidRPr="00D201FB" w:rsidRDefault="00E12D9C" w:rsidP="00E12D9C">
      <w:pPr>
        <w:pStyle w:val="Textkrper"/>
      </w:pPr>
      <w:r w:rsidRPr="00D201FB">
        <w:t>-</w:t>
      </w:r>
    </w:p>
    <w:p w:rsidR="00E12D9C" w:rsidRPr="00D201FB" w:rsidRDefault="00E12D9C" w:rsidP="00E12D9C">
      <w:pPr>
        <w:pStyle w:val="Textkrper"/>
      </w:pP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 xml:space="preserve">Nennen Sie 2 Krankheiten, die durch Bakterien ausgelöst werden. </w:t>
      </w:r>
    </w:p>
    <w:p w:rsidR="00E12D9C" w:rsidRPr="00F818E0" w:rsidRDefault="00E12D9C" w:rsidP="0093399C">
      <w:pPr>
        <w:pStyle w:val="NummerierungAnfang"/>
        <w:numPr>
          <w:ilvl w:val="0"/>
          <w:numId w:val="17"/>
        </w:numPr>
        <w:ind w:left="284" w:hanging="284"/>
        <w:rPr>
          <w:rFonts w:ascii="Source Sans Pro" w:hAnsi="Source Sans Pro"/>
        </w:rPr>
      </w:pPr>
      <w:r w:rsidRPr="00F818E0">
        <w:rPr>
          <w:rFonts w:ascii="Source Sans Pro" w:hAnsi="Source Sans Pro"/>
        </w:rPr>
        <w:t>Erstellen Sie eine Übersicht zu diesen Krankheiten, indem Sie die Tabelle vervol</w:t>
      </w:r>
      <w:r w:rsidRPr="00F818E0">
        <w:rPr>
          <w:rFonts w:ascii="Source Sans Pro" w:hAnsi="Source Sans Pro"/>
        </w:rPr>
        <w:t>l</w:t>
      </w:r>
      <w:r w:rsidRPr="00F818E0">
        <w:rPr>
          <w:rFonts w:ascii="Source Sans Pro" w:hAnsi="Source Sans Pro"/>
        </w:rPr>
        <w:t>ständigen.</w:t>
      </w:r>
    </w:p>
    <w:p w:rsidR="001D0EE8" w:rsidRPr="00B53691" w:rsidRDefault="00E12D9C" w:rsidP="00E12D9C">
      <w:pPr>
        <w:pStyle w:val="NL-MarginalieLernmaterialien"/>
        <w:framePr w:wrap="around"/>
        <w:rPr>
          <w:rFonts w:eastAsiaTheme="majorEastAsia"/>
          <w:color w:val="auto"/>
          <w:u w:val="single"/>
        </w:rPr>
      </w:pPr>
      <w:r w:rsidRPr="00D201FB">
        <w:rPr>
          <w:rFonts w:eastAsiaTheme="majorEastAsia"/>
        </w:rPr>
        <w:t>Infoquellen: z.</w:t>
      </w:r>
      <w:r w:rsidR="00DC1ABB">
        <w:rPr>
          <w:rFonts w:ascii="Arial" w:eastAsiaTheme="majorEastAsia" w:hAnsi="Arial" w:cs="Arial"/>
        </w:rPr>
        <w:t> </w:t>
      </w:r>
      <w:r w:rsidRPr="00D201FB">
        <w:rPr>
          <w:rFonts w:eastAsiaTheme="majorEastAsia"/>
        </w:rPr>
        <w:t>B. M. Ber</w:t>
      </w:r>
      <w:r w:rsidRPr="00D201FB">
        <w:rPr>
          <w:rFonts w:eastAsiaTheme="majorEastAsia"/>
        </w:rPr>
        <w:t>g</w:t>
      </w:r>
      <w:r w:rsidRPr="00D201FB">
        <w:rPr>
          <w:rFonts w:eastAsiaTheme="majorEastAsia"/>
        </w:rPr>
        <w:t>mann u.a., Prisma, Biol</w:t>
      </w:r>
      <w:r w:rsidRPr="00D201FB">
        <w:rPr>
          <w:rFonts w:eastAsiaTheme="majorEastAsia"/>
        </w:rPr>
        <w:t>o</w:t>
      </w:r>
      <w:r w:rsidRPr="00D201FB">
        <w:rPr>
          <w:rFonts w:eastAsiaTheme="majorEastAsia"/>
        </w:rPr>
        <w:t>gie, Klett-Verlag, S.</w:t>
      </w:r>
      <w:r w:rsidR="00DC1ABB">
        <w:rPr>
          <w:rFonts w:eastAsiaTheme="majorEastAsia"/>
        </w:rPr>
        <w:t xml:space="preserve"> </w:t>
      </w:r>
      <w:r w:rsidRPr="00D201FB">
        <w:rPr>
          <w:rFonts w:eastAsiaTheme="majorEastAsia"/>
        </w:rPr>
        <w:t xml:space="preserve">65, S. 61 oder </w:t>
      </w:r>
    </w:p>
    <w:p w:rsidR="00E12D9C" w:rsidRPr="001E2885" w:rsidRDefault="001D0EE8" w:rsidP="00E12D9C">
      <w:pPr>
        <w:pStyle w:val="NL-MarginalieLernmaterialien"/>
        <w:framePr w:wrap="around"/>
        <w:rPr>
          <w:rFonts w:eastAsiaTheme="majorEastAsia"/>
          <w:color w:val="auto"/>
        </w:rPr>
      </w:pPr>
      <w:r w:rsidRPr="001E2885">
        <w:rPr>
          <w:rFonts w:eastAsiaTheme="majorEastAsia"/>
          <w:color w:val="auto"/>
        </w:rPr>
        <w:t>www.kinderaerzte-im-netz.de/bvkj/show.php3?id=27&amp;nodeid</w:t>
      </w:r>
    </w:p>
    <w:tbl>
      <w:tblPr>
        <w:tblStyle w:val="Tabellenraster13"/>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268"/>
        <w:gridCol w:w="2409"/>
      </w:tblGrid>
      <w:tr w:rsidR="00E12D9C" w:rsidRPr="00D201FB" w:rsidTr="00E12D9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Krankheit 1:</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273D59" w:rsidRDefault="00E12D9C" w:rsidP="00E12D9C">
            <w:pPr>
              <w:pStyle w:val="Textkrper"/>
              <w:rPr>
                <w:b/>
              </w:rPr>
            </w:pPr>
            <w:r w:rsidRPr="00273D59">
              <w:rPr>
                <w:b/>
              </w:rPr>
              <w:t>Krankheit 2:</w:t>
            </w: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Übertragungswege</w:t>
            </w:r>
          </w:p>
          <w:p w:rsidR="00E12D9C" w:rsidRPr="00D201FB" w:rsidRDefault="00E12D9C" w:rsidP="00E12D9C">
            <w:pPr>
              <w:pStyle w:val="Textkrper"/>
            </w:pPr>
            <w:r w:rsidRPr="00D201FB">
              <w:t>(Ansteckung)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Krankheitserreger</w:t>
            </w:r>
          </w:p>
          <w:p w:rsidR="00E12D9C" w:rsidRPr="00D201FB" w:rsidRDefault="00E12D9C" w:rsidP="00E12D9C">
            <w:pPr>
              <w:pStyle w:val="Textkrper"/>
            </w:pPr>
            <w:r w:rsidRPr="00D201FB">
              <w:t>Inkubationszeit</w:t>
            </w:r>
          </w:p>
          <w:p w:rsidR="00E12D9C" w:rsidRPr="00D201FB" w:rsidRDefault="00E12D9C" w:rsidP="00E12D9C">
            <w:pPr>
              <w:pStyle w:val="Textkrper"/>
            </w:pPr>
            <w:r w:rsidRPr="00D201FB">
              <w:t>(Zeit von der Ansteckung bis zum Ausbruch der Erkrankung)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E12D9C">
        <w:tc>
          <w:tcPr>
            <w:tcW w:w="2694"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r w:rsidRPr="00D201FB">
              <w:t>Kranksein</w:t>
            </w:r>
          </w:p>
          <w:p w:rsidR="00E12D9C" w:rsidRPr="00D201FB" w:rsidRDefault="00E12D9C" w:rsidP="00E12D9C">
            <w:pPr>
              <w:pStyle w:val="Textkrper"/>
            </w:pPr>
            <w:r w:rsidRPr="00D201FB">
              <w:t>Typische Symptome</w:t>
            </w:r>
          </w:p>
          <w:p w:rsidR="00E12D9C" w:rsidRPr="00D201FB" w:rsidRDefault="00E12D9C" w:rsidP="00E12D9C">
            <w:pPr>
              <w:pStyle w:val="Textkrper"/>
            </w:pPr>
          </w:p>
          <w:p w:rsidR="00E12D9C" w:rsidRPr="00D201FB" w:rsidRDefault="00E12D9C" w:rsidP="00E12D9C">
            <w:pPr>
              <w:pStyle w:val="Textkrper"/>
            </w:pPr>
          </w:p>
          <w:p w:rsidR="00E12D9C" w:rsidRPr="00D201FB" w:rsidRDefault="00E12D9C" w:rsidP="00E12D9C">
            <w:pPr>
              <w:pStyle w:val="Textkrper"/>
            </w:pPr>
          </w:p>
          <w:p w:rsidR="00E12D9C" w:rsidRPr="00D201F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r w:rsidR="00E12D9C" w:rsidRPr="00D201FB" w:rsidTr="001E2885">
        <w:trPr>
          <w:trHeight w:val="745"/>
        </w:trPr>
        <w:tc>
          <w:tcPr>
            <w:tcW w:w="2694" w:type="dxa"/>
            <w:tcBorders>
              <w:top w:val="single" w:sz="4" w:space="0" w:color="auto"/>
              <w:left w:val="single" w:sz="4" w:space="0" w:color="auto"/>
              <w:bottom w:val="single" w:sz="4" w:space="0" w:color="auto"/>
              <w:right w:val="single" w:sz="4" w:space="0" w:color="auto"/>
            </w:tcBorders>
            <w:hideMark/>
          </w:tcPr>
          <w:p w:rsidR="00E12D9C" w:rsidRPr="00D201FB" w:rsidRDefault="00E12D9C" w:rsidP="00E12D9C">
            <w:pPr>
              <w:pStyle w:val="Textkrper"/>
            </w:pPr>
            <w:r w:rsidRPr="00D201FB">
              <w:t>Besonderheiten</w:t>
            </w:r>
          </w:p>
          <w:p w:rsidR="00E12D9C" w:rsidRPr="00D201FB" w:rsidRDefault="00E12D9C" w:rsidP="00E12D9C">
            <w:pPr>
              <w:pStyle w:val="Textkrper"/>
            </w:pPr>
            <w:r w:rsidRPr="00D201FB">
              <w:t>z.B. Behandlung, Meldepflicht, Risikogruppen, Vorbeugung</w:t>
            </w:r>
          </w:p>
        </w:tc>
        <w:tc>
          <w:tcPr>
            <w:tcW w:w="2268"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c>
          <w:tcPr>
            <w:tcW w:w="2409" w:type="dxa"/>
            <w:tcBorders>
              <w:top w:val="single" w:sz="4" w:space="0" w:color="auto"/>
              <w:left w:val="single" w:sz="4" w:space="0" w:color="auto"/>
              <w:bottom w:val="single" w:sz="4" w:space="0" w:color="auto"/>
              <w:right w:val="single" w:sz="4" w:space="0" w:color="auto"/>
            </w:tcBorders>
          </w:tcPr>
          <w:p w:rsidR="00E12D9C" w:rsidRPr="00D201FB" w:rsidRDefault="00E12D9C" w:rsidP="00E12D9C">
            <w:pPr>
              <w:pStyle w:val="Textkrper"/>
            </w:pPr>
          </w:p>
        </w:tc>
      </w:tr>
    </w:tbl>
    <w:p w:rsidR="00E12D9C" w:rsidRDefault="00E12D9C" w:rsidP="00E12D9C">
      <w:pPr>
        <w:pStyle w:val="Textkrper"/>
        <w:rPr>
          <w:rFonts w:eastAsiaTheme="minorHAnsi"/>
        </w:rPr>
      </w:pPr>
    </w:p>
    <w:p w:rsidR="00E12D9C" w:rsidRPr="00273D59" w:rsidRDefault="00E12D9C" w:rsidP="001E2885">
      <w:pPr>
        <w:rPr>
          <w:rFonts w:eastAsiaTheme="minorHAnsi"/>
        </w:rPr>
      </w:pPr>
      <w:r w:rsidRPr="00D201FB">
        <w:rPr>
          <w:rFonts w:eastAsiaTheme="minorHAnsi"/>
          <w:b/>
          <w:bCs/>
          <w:color w:val="000000" w:themeColor="text1"/>
        </w:rPr>
        <w:br w:type="page"/>
      </w:r>
      <w:r w:rsidRPr="00273D59">
        <w:rPr>
          <w:rFonts w:eastAsiaTheme="minorHAnsi"/>
        </w:rPr>
        <w:lastRenderedPageBreak/>
        <w:t xml:space="preserve">Vergleichende Tabelle Bakterien / Viren </w:t>
      </w:r>
    </w:p>
    <w:p w:rsidR="00E12D9C" w:rsidRPr="00273D59" w:rsidRDefault="001E2885" w:rsidP="00E12D9C">
      <w:pPr>
        <w:rPr>
          <w:rFonts w:eastAsiaTheme="minorHAnsi"/>
          <w:b/>
          <w:bCs/>
          <w:color w:val="000000" w:themeColor="text1"/>
        </w:rPr>
      </w:pPr>
      <w:r>
        <w:rPr>
          <w:rFonts w:eastAsiaTheme="minorHAnsi"/>
          <w:noProof/>
          <w:color w:val="000000" w:themeColor="text1"/>
          <w:lang w:eastAsia="de-DE"/>
        </w:rPr>
        <w:drawing>
          <wp:anchor distT="0" distB="0" distL="114300" distR="114300" simplePos="0" relativeHeight="252782592" behindDoc="0" locked="0" layoutInCell="1" allowOverlap="1" wp14:anchorId="7B53C103" wp14:editId="57208919">
            <wp:simplePos x="0" y="0"/>
            <wp:positionH relativeFrom="rightMargin">
              <wp:posOffset>107950</wp:posOffset>
            </wp:positionH>
            <wp:positionV relativeFrom="paragraph">
              <wp:posOffset>-293208</wp:posOffset>
            </wp:positionV>
            <wp:extent cx="413385" cy="402590"/>
            <wp:effectExtent l="0" t="0" r="5715" b="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3385" cy="40259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14"/>
        <w:tblW w:w="0" w:type="auto"/>
        <w:tblLook w:val="04A0" w:firstRow="1" w:lastRow="0" w:firstColumn="1" w:lastColumn="0" w:noHBand="0" w:noVBand="1"/>
      </w:tblPr>
      <w:tblGrid>
        <w:gridCol w:w="2503"/>
        <w:gridCol w:w="2503"/>
        <w:gridCol w:w="2504"/>
      </w:tblGrid>
      <w:tr w:rsidR="00E12D9C" w:rsidRPr="00273D59" w:rsidTr="001D0EE8">
        <w:trPr>
          <w:trHeight w:val="291"/>
        </w:trPr>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273D59" w:rsidRDefault="00E12D9C" w:rsidP="001D0EE8">
            <w:pPr>
              <w:pStyle w:val="Textkrper"/>
              <w:jc w:val="left"/>
              <w:rPr>
                <w:rStyle w:val="Fett"/>
              </w:rPr>
            </w:pPr>
          </w:p>
        </w:tc>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273D59" w:rsidRDefault="00E12D9C" w:rsidP="001D0EE8">
            <w:pPr>
              <w:pStyle w:val="Textkrper"/>
              <w:jc w:val="left"/>
              <w:rPr>
                <w:rStyle w:val="Fett"/>
              </w:rPr>
            </w:pPr>
            <w:r w:rsidRPr="00273D59">
              <w:rPr>
                <w:rStyle w:val="Fett"/>
              </w:rPr>
              <w:t>Viren</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273D59" w:rsidRDefault="00E12D9C" w:rsidP="001D0EE8">
            <w:pPr>
              <w:pStyle w:val="Textkrper"/>
              <w:jc w:val="left"/>
              <w:rPr>
                <w:rStyle w:val="Fett"/>
              </w:rPr>
            </w:pPr>
            <w:r w:rsidRPr="00273D59">
              <w:rPr>
                <w:rStyle w:val="Fett"/>
              </w:rPr>
              <w:t>Bakterien</w:t>
            </w: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Größe</w:t>
            </w: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Bau</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ajorEastAsia"/>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Vermehrung</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r w:rsidRPr="00273D59">
              <w:rPr>
                <w:rStyle w:val="Fett"/>
              </w:rPr>
              <w:t xml:space="preserve"> </w:t>
            </w:r>
          </w:p>
          <w:p w:rsidR="00E12D9C" w:rsidRPr="00273D59" w:rsidRDefault="00E12D9C" w:rsidP="00E12D9C">
            <w:pPr>
              <w:pStyle w:val="Textkrper"/>
              <w:rPr>
                <w:rStyle w:val="Fett"/>
              </w:rPr>
            </w:pPr>
            <w:r w:rsidRPr="00273D59">
              <w:rPr>
                <w:rStyle w:val="Fett"/>
              </w:rPr>
              <w:t>Krankheiten</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r w:rsidR="00E12D9C" w:rsidRPr="00273D59" w:rsidTr="00E12D9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Pr>
            </w:pPr>
          </w:p>
          <w:p w:rsidR="00E12D9C" w:rsidRPr="00273D59" w:rsidRDefault="00E12D9C" w:rsidP="00E12D9C">
            <w:pPr>
              <w:pStyle w:val="Textkrper"/>
              <w:rPr>
                <w:rStyle w:val="Fett"/>
              </w:rPr>
            </w:pPr>
            <w:r w:rsidRPr="00273D59">
              <w:rPr>
                <w:rStyle w:val="Fett"/>
              </w:rPr>
              <w:t>Sonstiges Merkmale</w:t>
            </w: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p w:rsidR="00E12D9C" w:rsidRPr="00273D59"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273D59" w:rsidRDefault="00E12D9C" w:rsidP="00E12D9C">
            <w:pPr>
              <w:pStyle w:val="Textkrper"/>
              <w:rPr>
                <w:rStyle w:val="Fett"/>
                <w:rFonts w:eastAsiaTheme="minorHAnsi"/>
              </w:rPr>
            </w:pP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273D59" w:rsidRDefault="00E12D9C" w:rsidP="00E12D9C">
      <w:pPr>
        <w:ind w:firstLine="301"/>
        <w:jc w:val="both"/>
        <w:rPr>
          <w:rFonts w:ascii="Univers 55" w:eastAsiaTheme="minorHAnsi" w:hAnsi="Univers 55"/>
          <w:color w:val="000000" w:themeColor="text1"/>
          <w:sz w:val="20"/>
          <w:szCs w:val="24"/>
        </w:rPr>
      </w:pPr>
      <w:r w:rsidRPr="00273D59">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1235"/>
        <w:gridCol w:w="4014"/>
        <w:gridCol w:w="188"/>
        <w:gridCol w:w="2081"/>
      </w:tblGrid>
      <w:tr w:rsidR="00F6103A"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sidRPr="00406F71">
              <w:rPr>
                <w:rFonts w:eastAsiaTheme="majorEastAsia"/>
              </w:rPr>
              <w:lastRenderedPageBreak/>
              <w:t>Kompetenzbereich</w:t>
            </w:r>
          </w:p>
          <w:p w:rsidR="00F6103A" w:rsidRPr="00406F71" w:rsidRDefault="00F6103A" w:rsidP="00E12D9C">
            <w:pPr>
              <w:pStyle w:val="TabellenkopfLSLinksbndig"/>
              <w:rPr>
                <w:rFonts w:eastAsiaTheme="majorEastAsia"/>
              </w:rPr>
            </w:pPr>
            <w:r>
              <w:t>03 In der Fachsprache</w:t>
            </w:r>
            <w:r>
              <w:br/>
              <w:t xml:space="preserve">      </w:t>
            </w:r>
            <w:r w:rsidRPr="00406F71">
              <w:t>kom</w:t>
            </w:r>
            <w:r>
              <w:t>munizie</w:t>
            </w:r>
            <w:r w:rsidRPr="00406F71">
              <w:t>ren</w:t>
            </w:r>
          </w:p>
        </w:tc>
        <w:tc>
          <w:tcPr>
            <w:tcW w:w="1235"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Pr>
                <w:rFonts w:eastAsiaTheme="majorEastAsia"/>
              </w:rPr>
              <w:t>Lern</w:t>
            </w:r>
            <w:r w:rsidRPr="00406F71">
              <w:rPr>
                <w:rFonts w:eastAsiaTheme="majorEastAsia"/>
              </w:rPr>
              <w:t>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014"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sidRPr="00406F71">
              <w:rPr>
                <w:rFonts w:eastAsiaTheme="majorEastAsia"/>
              </w:rPr>
              <w:t>Materialien/Titel</w:t>
            </w:r>
          </w:p>
          <w:p w:rsidR="00F6103A" w:rsidRPr="00406F71" w:rsidRDefault="00F6103A" w:rsidP="00F6103A">
            <w:pPr>
              <w:pStyle w:val="TabellenkopfLSLinksbndig"/>
              <w:rPr>
                <w:rFonts w:eastAsiaTheme="majorEastAsia"/>
              </w:rPr>
            </w:pPr>
            <w:r w:rsidRPr="00DC1CBB">
              <w:t>Masern. Bakterien und Viren im Vergleich A</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F6103A">
            <w:pPr>
              <w:pStyle w:val="TabellenkopfLS"/>
            </w:pPr>
            <w:r>
              <w:t>Biologie</w:t>
            </w:r>
          </w:p>
          <w:p w:rsidR="00F6103A" w:rsidRPr="00406F71" w:rsidRDefault="00F6103A" w:rsidP="00F6103A">
            <w:pPr>
              <w:pStyle w:val="TabellenkopfLS"/>
              <w:rPr>
                <w:rFonts w:eastAsiaTheme="minorHAnsi"/>
              </w:rPr>
            </w:pPr>
            <w:r w:rsidRPr="00406F71">
              <w:t>Bio03.0</w:t>
            </w:r>
            <w:r>
              <w:t>3</w:t>
            </w:r>
            <w:r w:rsidRPr="00406F71">
              <w:t>.0</w:t>
            </w:r>
            <w:r>
              <w:t>2</w:t>
            </w:r>
          </w:p>
        </w:tc>
      </w:tr>
      <w:tr w:rsidR="00F6103A" w:rsidRPr="00406F71" w:rsidTr="00F6103A">
        <w:trPr>
          <w:trHeight w:hRule="exact" w:val="351"/>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235"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014"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783616" behindDoc="0" locked="0" layoutInCell="1" allowOverlap="1" wp14:anchorId="64B71CFA" wp14:editId="5FDF826D">
                <wp:simplePos x="0" y="0"/>
                <wp:positionH relativeFrom="column">
                  <wp:posOffset>4801870</wp:posOffset>
                </wp:positionH>
                <wp:positionV relativeFrom="paragraph">
                  <wp:posOffset>122555</wp:posOffset>
                </wp:positionV>
                <wp:extent cx="1320165" cy="214630"/>
                <wp:effectExtent l="0" t="0" r="13335" b="13970"/>
                <wp:wrapNone/>
                <wp:docPr id="46" name="Rechteck 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6" o:spid="_x0000_s1058" style="position:absolute;left:0;text-align:left;margin-left:378.1pt;margin-top:9.65pt;width:103.95pt;height:16.9pt;z-index:25278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DC1CBB" w:rsidRDefault="00E12D9C" w:rsidP="00E12D9C">
      <w:pPr>
        <w:pStyle w:val="berschrift1neu"/>
        <w:rPr>
          <w:rFonts w:eastAsiaTheme="majorEastAsia"/>
        </w:rPr>
      </w:pPr>
      <w:r w:rsidRPr="00DC1CBB">
        <w:rPr>
          <w:rFonts w:ascii="Univers 55" w:hAnsi="Univers 55"/>
          <w:noProof/>
          <w:color w:val="000000" w:themeColor="text1"/>
          <w:sz w:val="20"/>
          <w:szCs w:val="20"/>
        </w:rPr>
        <w:drawing>
          <wp:anchor distT="0" distB="0" distL="114300" distR="114300" simplePos="0" relativeHeight="252784640" behindDoc="0" locked="0" layoutInCell="1" allowOverlap="1" wp14:anchorId="13A9F84D" wp14:editId="7AA75CDD">
            <wp:simplePos x="0" y="0"/>
            <wp:positionH relativeFrom="rightMargin">
              <wp:posOffset>107315</wp:posOffset>
            </wp:positionH>
            <wp:positionV relativeFrom="paragraph">
              <wp:posOffset>274955</wp:posOffset>
            </wp:positionV>
            <wp:extent cx="413385" cy="402590"/>
            <wp:effectExtent l="0" t="0" r="5715" b="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3385" cy="402590"/>
                    </a:xfrm>
                    <a:prstGeom prst="rect">
                      <a:avLst/>
                    </a:prstGeom>
                    <a:noFill/>
                  </pic:spPr>
                </pic:pic>
              </a:graphicData>
            </a:graphic>
            <wp14:sizeRelH relativeFrom="page">
              <wp14:pctWidth>0</wp14:pctWidth>
            </wp14:sizeRelH>
            <wp14:sizeRelV relativeFrom="page">
              <wp14:pctHeight>0</wp14:pctHeight>
            </wp14:sizeRelV>
          </wp:anchor>
        </w:drawing>
      </w:r>
      <w:r w:rsidRPr="00DC1CBB">
        <w:rPr>
          <w:rFonts w:eastAsiaTheme="majorEastAsia"/>
        </w:rPr>
        <w:t>Musterlösung Bakterien und Viren im Vergleich A</w:t>
      </w:r>
    </w:p>
    <w:p w:rsidR="00E12D9C" w:rsidRPr="00DC1CBB" w:rsidRDefault="00E12D9C" w:rsidP="00E12D9C">
      <w:pPr>
        <w:pStyle w:val="Textkrper"/>
        <w:rPr>
          <w:rStyle w:val="Fett"/>
        </w:rPr>
      </w:pPr>
      <w:r w:rsidRPr="00DC1CBB">
        <w:rPr>
          <w:rStyle w:val="Fett"/>
        </w:rPr>
        <w:t xml:space="preserve">Musterlösung Kontrollaufgaben </w:t>
      </w:r>
    </w:p>
    <w:p w:rsidR="00E12D9C" w:rsidRPr="00DC1CBB" w:rsidRDefault="00E12D9C" w:rsidP="00E12D9C">
      <w:pPr>
        <w:pStyle w:val="Textkrper"/>
      </w:pPr>
    </w:p>
    <w:p w:rsidR="00E12D9C" w:rsidRPr="00DC1CBB" w:rsidRDefault="00E12D9C" w:rsidP="00E12D9C">
      <w:pPr>
        <w:pStyle w:val="Textkrper"/>
      </w:pPr>
    </w:p>
    <w:p w:rsidR="00E12D9C" w:rsidRPr="00DC1CBB" w:rsidRDefault="00E12D9C" w:rsidP="00E12D9C">
      <w:pPr>
        <w:pStyle w:val="Textkrper"/>
      </w:pPr>
      <w:r w:rsidRPr="00DC1CBB">
        <w:t>Ordnen Sie die Textbausteine folgerichtig:</w:t>
      </w:r>
    </w:p>
    <w:p w:rsidR="00E12D9C" w:rsidRPr="00DC1CBB" w:rsidRDefault="00E12D9C" w:rsidP="00E12D9C">
      <w:pPr>
        <w:pStyle w:val="Textkrper"/>
        <w:rPr>
          <w:rFonts w:eastAsiaTheme="minorHAnsi"/>
          <w:szCs w:val="24"/>
        </w:rPr>
      </w:pPr>
    </w:p>
    <w:tbl>
      <w:tblPr>
        <w:tblStyle w:val="Tabellenraster15"/>
        <w:tblW w:w="7371" w:type="dxa"/>
        <w:tblInd w:w="28" w:type="dxa"/>
        <w:tblCellMar>
          <w:top w:w="28" w:type="dxa"/>
          <w:left w:w="28" w:type="dxa"/>
          <w:bottom w:w="28" w:type="dxa"/>
          <w:right w:w="28" w:type="dxa"/>
        </w:tblCellMar>
        <w:tblLook w:val="04A0" w:firstRow="1" w:lastRow="0" w:firstColumn="1" w:lastColumn="0" w:noHBand="0" w:noVBand="1"/>
      </w:tblPr>
      <w:tblGrid>
        <w:gridCol w:w="709"/>
        <w:gridCol w:w="6662"/>
      </w:tblGrid>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2</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 xml:space="preserve">Das Virus schleust sein Erbmaterial in die Wirtszelle ein. </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Das Virus dockt an der lebenden "Wirtszelle" an.</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5</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Wirtszelle platzt. Die Viren werden dadurch freigesetzt.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3</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Erbinformation wandert zum Zellkern und veranlasst die Zelle nur noch Virusbestandteile zu produzieren</w:t>
            </w:r>
            <w:r w:rsidR="00534CE8">
              <w: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7</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Das Gewebe wird auf diese Weise geschädigt, der Organismus wird krank.</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6</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Viren suchen eine neue Wirtszelle. Der Vermehrungsvorgang beginnt e</w:t>
            </w:r>
            <w:r w:rsidRPr="00DC1CBB">
              <w:t>r</w:t>
            </w:r>
            <w:r w:rsidRPr="00DC1CBB">
              <w:t>neut.</w:t>
            </w:r>
          </w:p>
        </w:tc>
      </w:tr>
      <w:tr w:rsidR="00E12D9C" w:rsidRPr="00DC1CBB" w:rsidTr="00E12D9C">
        <w:tc>
          <w:tcPr>
            <w:tcW w:w="709"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4</w:t>
            </w:r>
          </w:p>
        </w:tc>
        <w:tc>
          <w:tcPr>
            <w:tcW w:w="6662"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Die Virusbestandteile setzen sich zu vollständigen Viren zusammen.</w:t>
            </w:r>
          </w:p>
        </w:tc>
      </w:tr>
    </w:tbl>
    <w:p w:rsidR="00E12D9C" w:rsidRPr="00DC1CBB" w:rsidRDefault="00E12D9C" w:rsidP="00E12D9C">
      <w:pPr>
        <w:pStyle w:val="Textkrper"/>
      </w:pPr>
    </w:p>
    <w:p w:rsidR="00E12D9C" w:rsidRPr="00DC1CBB"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6103A" w:rsidRPr="00406F71" w:rsidTr="00F6103A">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F6103A">
            <w:pPr>
              <w:pStyle w:val="TabelleLinks6PT"/>
              <w:rPr>
                <w:rFonts w:eastAsiaTheme="majorEastAsia"/>
              </w:rPr>
            </w:pPr>
            <w:r>
              <w:rPr>
                <w:rFonts w:eastAsiaTheme="majorEastAsia"/>
              </w:rPr>
              <w:lastRenderedPageBreak/>
              <w:t>Kompetenzbereich</w:t>
            </w:r>
          </w:p>
          <w:p w:rsidR="00F6103A" w:rsidRPr="00406F71" w:rsidRDefault="00F6103A" w:rsidP="00F6103A">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E12D9C">
            <w:pPr>
              <w:pStyle w:val="TabelleLinks6PT"/>
              <w:rPr>
                <w:rFonts w:eastAsiaTheme="majorEastAsia"/>
              </w:rPr>
            </w:pPr>
            <w:r>
              <w:rPr>
                <w:rFonts w:eastAsiaTheme="majorEastAsia"/>
              </w:rPr>
              <w:t>Lern</w:t>
            </w:r>
            <w:r w:rsidRPr="00406F71">
              <w:rPr>
                <w:rFonts w:eastAsiaTheme="majorEastAsia"/>
              </w:rPr>
              <w:t>fortschritt</w:t>
            </w:r>
          </w:p>
          <w:p w:rsidR="00F6103A" w:rsidRPr="00406F71" w:rsidRDefault="00F6103A"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6103A" w:rsidRPr="00406F71" w:rsidRDefault="00F6103A" w:rsidP="00E12D9C">
            <w:pPr>
              <w:pStyle w:val="TabelleLinks6PT"/>
              <w:rPr>
                <w:rFonts w:eastAsiaTheme="majorEastAsia"/>
              </w:rPr>
            </w:pPr>
            <w:r w:rsidRPr="00406F71">
              <w:rPr>
                <w:rFonts w:eastAsiaTheme="majorEastAsia"/>
              </w:rPr>
              <w:t>Materialien/Titel</w:t>
            </w:r>
          </w:p>
          <w:p w:rsidR="00F6103A" w:rsidRPr="00406F71" w:rsidRDefault="00F6103A" w:rsidP="00E12D9C">
            <w:pPr>
              <w:pStyle w:val="TabellenkopfLSLinksbndig"/>
              <w:rPr>
                <w:rFonts w:eastAsiaTheme="majorEastAsia"/>
              </w:rPr>
            </w:pPr>
            <w:r>
              <w:t xml:space="preserve">Masern. </w:t>
            </w:r>
            <w:r w:rsidRPr="00A20062">
              <w:t>Bakterien und Viren im Vergleich</w:t>
            </w:r>
            <w:r>
              <w:t xml:space="preserve"> B - C</w:t>
            </w:r>
          </w:p>
        </w:tc>
        <w:tc>
          <w:tcPr>
            <w:tcW w:w="188" w:type="dxa"/>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6103A" w:rsidRDefault="00F6103A" w:rsidP="00F6103A">
            <w:pPr>
              <w:pStyle w:val="TabellenkopfLS"/>
            </w:pPr>
            <w:r>
              <w:t>Biologie</w:t>
            </w:r>
          </w:p>
          <w:p w:rsidR="00F6103A" w:rsidRPr="00406F71" w:rsidRDefault="00F6103A" w:rsidP="00F6103A">
            <w:pPr>
              <w:pStyle w:val="TabellenkopfLS"/>
              <w:rPr>
                <w:rFonts w:eastAsiaTheme="minorHAnsi"/>
              </w:rPr>
            </w:pPr>
            <w:r w:rsidRPr="00406F71">
              <w:t>Bio03.0</w:t>
            </w:r>
            <w:r>
              <w:t>3</w:t>
            </w:r>
            <w:r w:rsidRPr="00406F71">
              <w:t>.0</w:t>
            </w:r>
            <w:r>
              <w:t>2</w:t>
            </w:r>
          </w:p>
        </w:tc>
      </w:tr>
      <w:tr w:rsidR="00F6103A" w:rsidRPr="00406F71" w:rsidTr="00F6103A">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F6103A">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6103A" w:rsidRPr="00406F71" w:rsidRDefault="00F6103A"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6103A" w:rsidRPr="00406F71" w:rsidRDefault="00F6103A"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F6103A" w:rsidRDefault="00F6103A" w:rsidP="00F6103A">
            <w:pPr>
              <w:pStyle w:val="TabelleLinks6PT"/>
              <w:rPr>
                <w:rFonts w:eastAsiaTheme="majorEastAsia"/>
              </w:rPr>
            </w:pPr>
            <w:r w:rsidRPr="00F6103A">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785664" behindDoc="0" locked="0" layoutInCell="0" allowOverlap="1" wp14:anchorId="3B80B7F4" wp14:editId="541DF092">
                      <wp:simplePos x="0" y="0"/>
                      <wp:positionH relativeFrom="page">
                        <wp:posOffset>5523230</wp:posOffset>
                      </wp:positionH>
                      <wp:positionV relativeFrom="page">
                        <wp:posOffset>1914525</wp:posOffset>
                      </wp:positionV>
                      <wp:extent cx="1320800" cy="647700"/>
                      <wp:effectExtent l="0" t="0" r="12700" b="19050"/>
                      <wp:wrapNone/>
                      <wp:docPr id="48" name="Gruppieren 48"/>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49" name="Rechteck 49"/>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0" name="Rechteck 50"/>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 name="Rechteck 5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 o:spid="_x0000_s1059" style="position:absolute;margin-left:434.9pt;margin-top:150.75pt;width:104pt;height:51pt;z-index:25278566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" o:allowincell="f">
                      <v:rect id="Rechteck 49" o:spid="_x0000_s106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RfNsMA&#10;AADbAAAADwAAAGRycy9kb3ducmV2LnhtbESPQYvCMBSE78L+h/AW9qbpyiJajSKLoiIe7HrZ27N5&#10;ttXmpTTR1n9vBMHjMDPfMJNZa0pxo9oVlhV89yIQxKnVBWcKDn/L7hCE88gaS8uk4E4OZtOPzgRj&#10;bRve0y3xmQgQdjEqyL2vYildmpNB17MVcfBOtjbog6wzqWtsAtyUsh9FA2mw4LCQY0W/OaWX5GoC&#10;5WTNtjn8O3/kaHcemMV2tbko9fXZzscgPLX+HX6111rBzwi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RfNsMAAADb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50" o:spid="_x0000_s106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dsQA&#10;AADbAAAADwAAAGRycy9kb3ducmV2LnhtbESPTWvCQBCG7wX/wzJCb3VjoVJiVhFRapEear30NmYn&#10;H5qdDdnVpP++cxA8Du+8z8yTLQfXqBt1ofZsYDpJQBHn3tZcGjj+bF/eQYWIbLHxTAb+KMByMXrK&#10;MLW+52+6HWKpBMIhRQNVjG2qdcgrchgmviWWrPCdwyhjV2rbYS9w1+jXJJlphzXLhQpbWleUXw5X&#10;J5TCu31//A3xxMnXeeY2+4/PizHP42E1BxVpiI/le3tnDbzJ9+IiHq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nYHbEAAAA2w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54" o:spid="_x0000_s106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73cUA&#10;AADbAAAADwAAAGRycy9kb3ducmV2LnhtbESPQWsCMRSE7wX/Q3hCL8XNKrbI1igitPQiWKuUvT02&#10;r8nSzcuySd3tvzeC4HGYmW+Y5XpwjThTF2rPCqZZDoK48rpmo+D49TZZgAgRWWPjmRT8U4D1avSw&#10;xEL7nj/pfIhGJAiHAhXYGNtCylBZchgy3xIn78d3DmOSnZG6wz7BXSNnef4iHdacFiy2tLVU/R7+&#10;nAJfnt6n9cZ+z/T2ad+Wfb8zpVHqcTxsXkFEGuI9fGt/aAXPc7h+ST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4zvdxQAAANsAAAAPAAAAAAAAAAAAAAAAAJgCAABkcnMv&#10;ZG93bnJldi54bWxQSwUGAAAAAAQABAD1AAAAig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 Merkmale von Krankheitserregern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A20062">
              <w:t xml:space="preserve">Bakterien und Viren im Vergleich </w:t>
            </w:r>
            <w:r>
              <w:t>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DC1CBB" w:rsidRDefault="001E2885" w:rsidP="00E12D9C">
      <w:pPr>
        <w:pStyle w:val="berschrift1neu"/>
        <w:rPr>
          <w:rFonts w:eastAsiaTheme="majorEastAsia"/>
        </w:rPr>
      </w:pPr>
      <w:r w:rsidRPr="00DC1CBB">
        <w:rPr>
          <w:rFonts w:ascii="Univers 55" w:eastAsiaTheme="majorEastAsia" w:hAnsi="Univers 55"/>
          <w:noProof/>
          <w:color w:val="000000" w:themeColor="text1"/>
          <w:sz w:val="18"/>
          <w:szCs w:val="20"/>
        </w:rPr>
        <w:drawing>
          <wp:anchor distT="0" distB="0" distL="114300" distR="114300" simplePos="0" relativeHeight="252790784" behindDoc="0" locked="0" layoutInCell="1" allowOverlap="1" wp14:anchorId="2D960323" wp14:editId="6F030EE2">
            <wp:simplePos x="0" y="0"/>
            <wp:positionH relativeFrom="column">
              <wp:posOffset>5227955</wp:posOffset>
            </wp:positionH>
            <wp:positionV relativeFrom="paragraph">
              <wp:posOffset>97790</wp:posOffset>
            </wp:positionV>
            <wp:extent cx="414020" cy="405130"/>
            <wp:effectExtent l="0" t="0" r="5080" b="0"/>
            <wp:wrapTopAndBottom/>
            <wp:docPr id="57" name="Grafik 57"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ascii="Univers 55" w:eastAsiaTheme="majorEastAsia" w:hAnsi="Univers 55"/>
          <w:noProof/>
          <w:color w:val="000000" w:themeColor="text1"/>
          <w:sz w:val="18"/>
          <w:szCs w:val="20"/>
        </w:rPr>
        <w:drawing>
          <wp:anchor distT="0" distB="0" distL="114300" distR="114300" simplePos="0" relativeHeight="252789760" behindDoc="0" locked="0" layoutInCell="1" allowOverlap="1" wp14:anchorId="25FE62E3" wp14:editId="2B24607A">
            <wp:simplePos x="0" y="0"/>
            <wp:positionH relativeFrom="rightMargin">
              <wp:posOffset>107950</wp:posOffset>
            </wp:positionH>
            <wp:positionV relativeFrom="paragraph">
              <wp:posOffset>96520</wp:posOffset>
            </wp:positionV>
            <wp:extent cx="414000" cy="406800"/>
            <wp:effectExtent l="0" t="0" r="5715" b="0"/>
            <wp:wrapNone/>
            <wp:docPr id="55" name="Grafik 5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rPr>
        <w:t xml:space="preserve">Bakterien und Viren im Vergleich </w:t>
      </w: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pStyle w:val="Textkrper"/>
        <w:rPr>
          <w:rFonts w:eastAsiaTheme="minorHAnsi"/>
        </w:rPr>
      </w:pPr>
    </w:p>
    <w:tbl>
      <w:tblPr>
        <w:tblStyle w:val="Tabellenraster16"/>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DC1CBB"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DC1CBB" w:rsidRDefault="00E12D9C" w:rsidP="00E12D9C">
            <w:pPr>
              <w:pStyle w:val="Textkrper"/>
              <w:rPr>
                <w:rStyle w:val="Fett"/>
              </w:rPr>
            </w:pPr>
            <w:r w:rsidRPr="00DC1CBB">
              <w:rPr>
                <w:rStyle w:val="Fett"/>
              </w:rPr>
              <w:t>Aufgabe</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6688" behindDoc="0" locked="0" layoutInCell="1" allowOverlap="1" wp14:anchorId="182A702F" wp14:editId="2F1E8854">
                  <wp:simplePos x="0" y="0"/>
                  <wp:positionH relativeFrom="column">
                    <wp:posOffset>144145</wp:posOffset>
                  </wp:positionH>
                  <wp:positionV relativeFrom="paragraph">
                    <wp:posOffset>62865</wp:posOffset>
                  </wp:positionV>
                  <wp:extent cx="265430" cy="296545"/>
                  <wp:effectExtent l="0" t="0" r="1270" b="8255"/>
                  <wp:wrapTopAndBottom/>
                  <wp:docPr id="58" name="Grafik 5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430" cy="296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Zwei Arbeitsaufträge stehen zur Auswahl. Sie dü</w:t>
            </w:r>
            <w:r w:rsidRPr="00DC1CBB">
              <w:t>r</w:t>
            </w:r>
            <w:r w:rsidRPr="00DC1CBB">
              <w:t xml:space="preserve">fen entscheiden, wer sich zum Experten über Viren oder Bakterien macht. </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7712" behindDoc="0" locked="0" layoutInCell="1" allowOverlap="1" wp14:anchorId="7BD8D9C1" wp14:editId="4926C2E4">
                  <wp:simplePos x="0" y="0"/>
                  <wp:positionH relativeFrom="column">
                    <wp:posOffset>154940</wp:posOffset>
                  </wp:positionH>
                  <wp:positionV relativeFrom="paragraph">
                    <wp:posOffset>54610</wp:posOffset>
                  </wp:positionV>
                  <wp:extent cx="297180" cy="332105"/>
                  <wp:effectExtent l="0" t="0" r="7620" b="0"/>
                  <wp:wrapTopAndBottom/>
                  <wp:docPr id="59" name="Grafik 5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180" cy="332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15 Min</w:t>
            </w: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Beantworten Sie die Fragen aus dem Arbeitsau</w:t>
            </w:r>
            <w:r w:rsidRPr="00DC1CBB">
              <w:t>f</w:t>
            </w:r>
            <w:r w:rsidRPr="00DC1CBB">
              <w:t xml:space="preserve">trag, den Sie gewählt (5.11.1 mit </w:t>
            </w:r>
            <w:proofErr w:type="spellStart"/>
            <w:r w:rsidRPr="00DC1CBB">
              <w:t>Notierhilfe</w:t>
            </w:r>
            <w:proofErr w:type="spellEnd"/>
            <w:r w:rsidRPr="00DC1CBB">
              <w:t xml:space="preserve"> 5.11.1.1 oder 5.11.2 mit </w:t>
            </w:r>
            <w:proofErr w:type="spellStart"/>
            <w:r w:rsidRPr="00DC1CBB">
              <w:t>Notierhilfe</w:t>
            </w:r>
            <w:proofErr w:type="spellEnd"/>
            <w:r w:rsidRPr="00DC1CBB">
              <w:t xml:space="preserve"> 5.11.2.1). Arbe</w:t>
            </w:r>
            <w:r w:rsidRPr="00DC1CBB">
              <w:t>i</w:t>
            </w:r>
            <w:r w:rsidRPr="00DC1CBB">
              <w:t>ten Sie in Ihrem Lerntempo. Zusatzfragen (1-5) und Kontrollaufgabe beim Thema Bakterien sind das Sahnehäubchen, falls Sie noch Zeit haben.</w:t>
            </w:r>
          </w:p>
        </w:tc>
      </w:tr>
      <w:tr w:rsidR="00E12D9C" w:rsidRPr="00DC1CB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spacing w:line="220" w:lineRule="exact"/>
              <w:jc w:val="center"/>
              <w:rPr>
                <w:rFonts w:ascii="Univers 55" w:eastAsia="Times New Roman" w:hAnsi="Univers 55" w:cs="Times New Roman"/>
                <w:color w:val="000000" w:themeColor="text1"/>
                <w:sz w:val="18"/>
                <w:szCs w:val="20"/>
              </w:rPr>
            </w:pPr>
            <w:r w:rsidRPr="00DC1CBB">
              <w:rPr>
                <w:rFonts w:ascii="Univers 55" w:eastAsia="Times New Roman" w:hAnsi="Univers 55" w:cs="Times New Roman"/>
                <w:noProof/>
                <w:color w:val="000000" w:themeColor="text1"/>
                <w:sz w:val="18"/>
                <w:szCs w:val="20"/>
                <w:lang w:eastAsia="de-DE"/>
              </w:rPr>
              <w:drawing>
                <wp:anchor distT="0" distB="0" distL="114300" distR="114300" simplePos="0" relativeHeight="252788736" behindDoc="0" locked="0" layoutInCell="1" allowOverlap="1" wp14:anchorId="72A5E607" wp14:editId="61767C66">
                  <wp:simplePos x="0" y="0"/>
                  <wp:positionH relativeFrom="column">
                    <wp:posOffset>154940</wp:posOffset>
                  </wp:positionH>
                  <wp:positionV relativeFrom="paragraph">
                    <wp:posOffset>88265</wp:posOffset>
                  </wp:positionV>
                  <wp:extent cx="520700" cy="274320"/>
                  <wp:effectExtent l="0" t="0" r="0" b="0"/>
                  <wp:wrapTopAndBottom/>
                  <wp:docPr id="60" name="Grafik 60"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700" cy="274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10 Min</w:t>
            </w:r>
          </w:p>
        </w:tc>
        <w:tc>
          <w:tcPr>
            <w:tcW w:w="4326" w:type="dxa"/>
            <w:tcBorders>
              <w:top w:val="single" w:sz="4" w:space="0" w:color="auto"/>
              <w:left w:val="single" w:sz="4" w:space="0" w:color="auto"/>
              <w:bottom w:val="single" w:sz="4" w:space="0" w:color="auto"/>
              <w:right w:val="single" w:sz="4" w:space="0" w:color="auto"/>
            </w:tcBorders>
            <w:hideMark/>
          </w:tcPr>
          <w:p w:rsidR="00E12D9C" w:rsidRPr="00DC1CBB" w:rsidRDefault="00E12D9C" w:rsidP="00E12D9C">
            <w:pPr>
              <w:pStyle w:val="Textkrper"/>
            </w:pPr>
            <w:r w:rsidRPr="00DC1CBB">
              <w:t>Treffen Sie sich wieder mit Ihrem Partner und ste</w:t>
            </w:r>
            <w:r w:rsidRPr="00DC1CBB">
              <w:t>l</w:t>
            </w:r>
            <w:r w:rsidRPr="00DC1CBB">
              <w:t>len Sie sich gegenseitig Ihre Ergebnisse vor. Füllen Sie gemeinsam die vergleichende Tabelle (5.11.3) aus.</w:t>
            </w:r>
          </w:p>
        </w:tc>
      </w:tr>
    </w:tbl>
    <w:p w:rsidR="00E12D9C" w:rsidRPr="00DC1CBB"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DC1CBB" w:rsidRDefault="00F90CF8" w:rsidP="00E12D9C">
      <w:pPr>
        <w:pStyle w:val="berschrift1neu"/>
        <w:rPr>
          <w:rFonts w:eastAsiaTheme="majorEastAsia"/>
        </w:rPr>
      </w:pPr>
      <w:r w:rsidRPr="00DC1CBB">
        <w:rPr>
          <w:rFonts w:eastAsiaTheme="majorEastAsia"/>
          <w:noProof/>
        </w:rPr>
        <w:lastRenderedPageBreak/>
        <w:drawing>
          <wp:anchor distT="0" distB="0" distL="114300" distR="114300" simplePos="0" relativeHeight="252791808" behindDoc="0" locked="0" layoutInCell="1" allowOverlap="1" wp14:anchorId="7B5824DD" wp14:editId="7F8B1B08">
            <wp:simplePos x="0" y="0"/>
            <wp:positionH relativeFrom="column">
              <wp:posOffset>5616575</wp:posOffset>
            </wp:positionH>
            <wp:positionV relativeFrom="paragraph">
              <wp:posOffset>22860</wp:posOffset>
            </wp:positionV>
            <wp:extent cx="414020" cy="405130"/>
            <wp:effectExtent l="0" t="0" r="5080" b="0"/>
            <wp:wrapTopAndBottom/>
            <wp:docPr id="61" name="Grafik 6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noProof/>
        </w:rPr>
        <w:drawing>
          <wp:anchor distT="0" distB="0" distL="114300" distR="114300" simplePos="0" relativeHeight="252792832" behindDoc="0" locked="0" layoutInCell="1" allowOverlap="1" wp14:anchorId="5FABB014" wp14:editId="588EDA43">
            <wp:simplePos x="0" y="0"/>
            <wp:positionH relativeFrom="rightMargin">
              <wp:posOffset>479425</wp:posOffset>
            </wp:positionH>
            <wp:positionV relativeFrom="paragraph">
              <wp:posOffset>22860</wp:posOffset>
            </wp:positionV>
            <wp:extent cx="414000" cy="406800"/>
            <wp:effectExtent l="0" t="0" r="5715" b="0"/>
            <wp:wrapNone/>
            <wp:docPr id="62" name="Grafik 62"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eastAsiaTheme="majorEastAsia"/>
        </w:rPr>
        <w:t>Viren</w:t>
      </w: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DC1CBB" w:rsidRDefault="00E12D9C" w:rsidP="00E12D9C">
      <w:pPr>
        <w:ind w:firstLine="301"/>
        <w:jc w:val="both"/>
        <w:rPr>
          <w:rFonts w:ascii="Univers 55" w:eastAsiaTheme="minorHAnsi" w:hAnsi="Univers 55"/>
          <w:color w:val="000000" w:themeColor="text1"/>
          <w:sz w:val="20"/>
          <w:szCs w:val="24"/>
          <w:lang w:eastAsia="de-DE"/>
        </w:rPr>
      </w:pPr>
    </w:p>
    <w:p w:rsidR="001D0EE8" w:rsidRDefault="00E12D9C" w:rsidP="00E12D9C">
      <w:pPr>
        <w:pStyle w:val="NL-MarginalieLernmaterialien"/>
        <w:framePr w:wrap="around" w:x="8891" w:y="444"/>
        <w:rPr>
          <w:rFonts w:eastAsiaTheme="majorEastAsia"/>
        </w:rPr>
      </w:pPr>
      <w:r w:rsidRPr="00DC1CBB">
        <w:rPr>
          <w:rFonts w:eastAsiaTheme="majorEastAsia"/>
        </w:rPr>
        <w:t>Infoquellen: z.</w:t>
      </w:r>
      <w:r w:rsidR="009F5193">
        <w:rPr>
          <w:rFonts w:eastAsiaTheme="majorEastAsia"/>
        </w:rPr>
        <w:t xml:space="preserve"> </w:t>
      </w:r>
      <w:r w:rsidRPr="00DC1CBB">
        <w:rPr>
          <w:rFonts w:eastAsiaTheme="majorEastAsia"/>
        </w:rPr>
        <w:t>B. M. Ber</w:t>
      </w:r>
      <w:r w:rsidRPr="00DC1CBB">
        <w:rPr>
          <w:rFonts w:eastAsiaTheme="majorEastAsia"/>
        </w:rPr>
        <w:t>g</w:t>
      </w:r>
      <w:r w:rsidRPr="00DC1CBB">
        <w:rPr>
          <w:rFonts w:eastAsiaTheme="majorEastAsia"/>
        </w:rPr>
        <w:t>mann u.</w:t>
      </w:r>
      <w:r w:rsidR="00DC1ABB">
        <w:rPr>
          <w:rFonts w:ascii="Arial" w:eastAsiaTheme="majorEastAsia" w:hAnsi="Arial" w:cs="Arial"/>
        </w:rPr>
        <w:t> </w:t>
      </w:r>
      <w:r w:rsidRPr="00DC1CBB">
        <w:rPr>
          <w:rFonts w:eastAsiaTheme="majorEastAsia"/>
        </w:rPr>
        <w:t>a., Prisma, Biol</w:t>
      </w:r>
      <w:r w:rsidRPr="00DC1CBB">
        <w:rPr>
          <w:rFonts w:eastAsiaTheme="majorEastAsia"/>
        </w:rPr>
        <w:t>o</w:t>
      </w:r>
      <w:r w:rsidRPr="00DC1CBB">
        <w:rPr>
          <w:rFonts w:eastAsiaTheme="majorEastAsia"/>
        </w:rPr>
        <w:t>gie, Klett-</w:t>
      </w:r>
      <w:r w:rsidR="001D0EE8">
        <w:rPr>
          <w:rFonts w:eastAsiaTheme="majorEastAsia"/>
        </w:rPr>
        <w:t xml:space="preserve">Verlag, S.65, S. 61 oder </w:t>
      </w:r>
    </w:p>
    <w:p w:rsidR="00E12D9C" w:rsidRPr="00DC1CBB" w:rsidRDefault="00E12D9C" w:rsidP="00E12D9C">
      <w:pPr>
        <w:pStyle w:val="NL-MarginalieLernmaterialien"/>
        <w:framePr w:wrap="around" w:x="8891" w:y="444"/>
        <w:rPr>
          <w:rFonts w:eastAsiaTheme="majorEastAsia"/>
        </w:rPr>
      </w:pPr>
      <w:r w:rsidRPr="00DC1CBB">
        <w:rPr>
          <w:rFonts w:eastAsiaTheme="majorEastAsia"/>
        </w:rPr>
        <w:t>www.kinderaerzte-im-netz.de/bvkj/show.php3?id=27&amp;nodeid</w:t>
      </w:r>
    </w:p>
    <w:p w:rsidR="00E12D9C" w:rsidRPr="00DC1CBB" w:rsidRDefault="00E12D9C" w:rsidP="00F6103A">
      <w:pPr>
        <w:pStyle w:val="Textkrper"/>
        <w:ind w:left="284" w:hanging="284"/>
        <w:rPr>
          <w:rFonts w:eastAsiaTheme="minorHAnsi"/>
        </w:rPr>
      </w:pPr>
      <w:r>
        <w:rPr>
          <w:rFonts w:eastAsiaTheme="minorHAnsi"/>
        </w:rPr>
        <w:t xml:space="preserve">1. </w:t>
      </w:r>
      <w:r w:rsidR="00F6103A">
        <w:rPr>
          <w:rFonts w:eastAsiaTheme="minorHAnsi"/>
        </w:rPr>
        <w:tab/>
      </w:r>
      <w:r w:rsidRPr="00DC1CBB">
        <w:rPr>
          <w:rFonts w:eastAsiaTheme="minorHAnsi"/>
        </w:rPr>
        <w:t>Verschaffen Sie sich einen Überblick über die typischen Merkmale von Viren. Benu</w:t>
      </w:r>
      <w:r w:rsidRPr="00DC1CBB">
        <w:rPr>
          <w:rFonts w:eastAsiaTheme="minorHAnsi"/>
        </w:rPr>
        <w:t>t</w:t>
      </w:r>
      <w:r w:rsidRPr="00DC1CBB">
        <w:rPr>
          <w:rFonts w:eastAsiaTheme="minorHAnsi"/>
        </w:rPr>
        <w:t xml:space="preserve">zen Sie dabei die </w:t>
      </w:r>
      <w:proofErr w:type="spellStart"/>
      <w:r w:rsidRPr="00DC1CBB">
        <w:rPr>
          <w:rFonts w:eastAsiaTheme="minorHAnsi"/>
        </w:rPr>
        <w:t>Notierhilfe</w:t>
      </w:r>
      <w:proofErr w:type="spellEnd"/>
      <w:r w:rsidRPr="00DC1CBB">
        <w:rPr>
          <w:rFonts w:eastAsiaTheme="minorHAnsi"/>
        </w:rPr>
        <w:t xml:space="preserve"> in der Anlage zur Anlage zur Orientierung. </w:t>
      </w:r>
    </w:p>
    <w:p w:rsidR="00E12D9C" w:rsidRDefault="00E12D9C" w:rsidP="00E12D9C">
      <w:pPr>
        <w:pStyle w:val="Textkrper"/>
        <w:rPr>
          <w:rFonts w:eastAsiaTheme="minorHAnsi"/>
        </w:rPr>
      </w:pPr>
    </w:p>
    <w:p w:rsidR="00E12D9C" w:rsidRPr="00DC1CBB" w:rsidRDefault="00E12D9C" w:rsidP="00F6103A">
      <w:pPr>
        <w:pStyle w:val="Textkrper"/>
        <w:ind w:left="284" w:hanging="284"/>
        <w:rPr>
          <w:rFonts w:eastAsiaTheme="minorHAnsi"/>
        </w:rPr>
      </w:pPr>
      <w:r w:rsidRPr="00DC1CBB">
        <w:rPr>
          <w:rFonts w:eastAsiaTheme="minorHAnsi"/>
        </w:rPr>
        <w:t xml:space="preserve">2. </w:t>
      </w:r>
      <w:r w:rsidR="00F6103A">
        <w:rPr>
          <w:rFonts w:eastAsiaTheme="minorHAnsi"/>
        </w:rPr>
        <w:tab/>
      </w:r>
      <w:r w:rsidRPr="00DC1CBB">
        <w:rPr>
          <w:rFonts w:eastAsiaTheme="minorHAnsi"/>
        </w:rPr>
        <w:t>Erstellen Sie eine tabellarische Übersicht zu der Infektionskrankheit Röteln.</w:t>
      </w:r>
    </w:p>
    <w:p w:rsidR="00E12D9C" w:rsidRPr="00DC1CBB" w:rsidRDefault="00E12D9C" w:rsidP="00E12D9C">
      <w:pPr>
        <w:pStyle w:val="Textkrper"/>
        <w:rPr>
          <w:rFonts w:eastAsiaTheme="minorHAnsi"/>
        </w:rPr>
      </w:pPr>
    </w:p>
    <w:tbl>
      <w:tblPr>
        <w:tblStyle w:val="Tabellenraster17"/>
        <w:tblW w:w="7371" w:type="dxa"/>
        <w:tblInd w:w="28" w:type="dxa"/>
        <w:tblCellMar>
          <w:top w:w="28" w:type="dxa"/>
          <w:left w:w="28" w:type="dxa"/>
          <w:bottom w:w="28" w:type="dxa"/>
          <w:right w:w="28" w:type="dxa"/>
        </w:tblCellMar>
        <w:tblLook w:val="04A0" w:firstRow="1" w:lastRow="0" w:firstColumn="1" w:lastColumn="0" w:noHBand="0" w:noVBand="1"/>
      </w:tblPr>
      <w:tblGrid>
        <w:gridCol w:w="2694"/>
        <w:gridCol w:w="2409"/>
        <w:gridCol w:w="2268"/>
      </w:tblGrid>
      <w:tr w:rsidR="00E12D9C" w:rsidRPr="00DC1CBB" w:rsidTr="001D0EE8">
        <w:trPr>
          <w:trHeight w:val="330"/>
        </w:trPr>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1D0EE8" w:rsidRDefault="00E12D9C" w:rsidP="001D0EE8">
            <w:pPr>
              <w:pStyle w:val="Textkrper"/>
              <w:jc w:val="left"/>
              <w:rPr>
                <w:b/>
              </w:rPr>
            </w:pP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1D0EE8" w:rsidRDefault="00E12D9C" w:rsidP="001D0EE8">
            <w:pPr>
              <w:pStyle w:val="Textkrper"/>
              <w:jc w:val="left"/>
              <w:rPr>
                <w:b/>
              </w:rPr>
            </w:pPr>
            <w:r w:rsidRPr="001D0EE8">
              <w:rPr>
                <w:b/>
                <w:lang w:eastAsia="de-DE"/>
              </w:rPr>
              <w:t>Röteln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1D0EE8" w:rsidRDefault="00E12D9C" w:rsidP="001D0EE8">
            <w:pPr>
              <w:pStyle w:val="Textkrper"/>
              <w:jc w:val="left"/>
              <w:rPr>
                <w:b/>
              </w:rPr>
            </w:pPr>
            <w:r w:rsidRPr="001D0EE8">
              <w:rPr>
                <w:b/>
                <w:lang w:eastAsia="de-DE"/>
              </w:rPr>
              <w:t>…….</w:t>
            </w: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Krankheitserreger</w:t>
            </w: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hideMark/>
          </w:tcPr>
          <w:p w:rsidR="00E12D9C" w:rsidRPr="00DC1CBB" w:rsidRDefault="00E12D9C" w:rsidP="00F60252">
            <w:pPr>
              <w:pStyle w:val="Textkrper"/>
              <w:jc w:val="center"/>
            </w:pPr>
            <w:r w:rsidRPr="00DC1CBB">
              <w:rPr>
                <w:lang w:eastAsia="de-DE"/>
              </w:rPr>
              <w:t>Übertragungswege</w:t>
            </w:r>
          </w:p>
          <w:p w:rsidR="00E12D9C" w:rsidRPr="00DC1CBB" w:rsidRDefault="00E12D9C" w:rsidP="00F60252">
            <w:pPr>
              <w:pStyle w:val="Textkrper"/>
              <w:jc w:val="center"/>
            </w:pPr>
            <w:r w:rsidRPr="00DC1CBB">
              <w:rPr>
                <w:lang w:eastAsia="de-DE"/>
              </w:rPr>
              <w:t>- Infektion</w:t>
            </w: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Inkubationszeit</w:t>
            </w: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rPr>
                <w:rFonts w:eastAsiaTheme="majorEastAsia"/>
                <w:lang w:eastAsia="de-DE"/>
              </w:rP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Default="00E12D9C" w:rsidP="00F60252">
            <w:pPr>
              <w:pStyle w:val="Textkrper"/>
              <w:jc w:val="center"/>
              <w:rPr>
                <w:lang w:eastAsia="de-DE"/>
              </w:rPr>
            </w:pPr>
            <w:r w:rsidRPr="00DC1CBB">
              <w:rPr>
                <w:lang w:eastAsia="de-DE"/>
              </w:rPr>
              <w:t>Kranksein:</w:t>
            </w:r>
          </w:p>
          <w:p w:rsidR="00F60252" w:rsidRPr="00F60252" w:rsidRDefault="00F60252" w:rsidP="00F60252">
            <w:pPr>
              <w:pStyle w:val="Textkrper-Erstzeileneinzug"/>
              <w:jc w:val="center"/>
              <w:rPr>
                <w:lang w:eastAsia="de-DE"/>
              </w:rPr>
            </w:pPr>
          </w:p>
          <w:p w:rsidR="00E12D9C" w:rsidRPr="00DC1CBB" w:rsidRDefault="00E12D9C" w:rsidP="00F60252">
            <w:pPr>
              <w:pStyle w:val="Textkrper"/>
              <w:jc w:val="center"/>
              <w:rPr>
                <w:lang w:eastAsia="de-DE"/>
              </w:rPr>
            </w:pPr>
            <w:r w:rsidRPr="00DC1CBB">
              <w:rPr>
                <w:lang w:eastAsia="de-DE"/>
              </w:rPr>
              <w:t>Ausbreitung im Körper</w:t>
            </w:r>
          </w:p>
          <w:p w:rsidR="00E12D9C" w:rsidRDefault="00E12D9C" w:rsidP="00F60252">
            <w:pPr>
              <w:pStyle w:val="Textkrper"/>
              <w:jc w:val="center"/>
              <w:rPr>
                <w:lang w:eastAsia="de-DE"/>
              </w:rPr>
            </w:pPr>
          </w:p>
          <w:p w:rsidR="00F60252" w:rsidRPr="00F60252" w:rsidRDefault="00F60252" w:rsidP="00F60252">
            <w:pPr>
              <w:pStyle w:val="Textkrper-Erstzeileneinzug"/>
              <w:jc w:val="center"/>
              <w:rPr>
                <w:lang w:eastAsia="de-DE"/>
              </w:rPr>
            </w:pPr>
          </w:p>
          <w:p w:rsidR="00E12D9C" w:rsidRPr="00DC1CBB" w:rsidRDefault="00E12D9C" w:rsidP="00F60252">
            <w:pPr>
              <w:pStyle w:val="Textkrper"/>
              <w:jc w:val="center"/>
              <w:rPr>
                <w:lang w:eastAsia="de-DE"/>
              </w:rPr>
            </w:pPr>
            <w:r w:rsidRPr="00DC1CBB">
              <w:rPr>
                <w:lang w:eastAsia="de-DE"/>
              </w:rPr>
              <w:t>Erste Krankheitsanzeichen</w:t>
            </w:r>
          </w:p>
          <w:p w:rsidR="00E12D9C" w:rsidRPr="00DC1CBB" w:rsidRDefault="00E12D9C" w:rsidP="00F60252">
            <w:pPr>
              <w:pStyle w:val="Textkrper"/>
              <w:jc w:val="center"/>
              <w:rPr>
                <w:lang w:eastAsia="de-DE"/>
              </w:rPr>
            </w:pPr>
          </w:p>
          <w:p w:rsidR="00E12D9C" w:rsidRPr="00DC1CBB" w:rsidRDefault="00E12D9C" w:rsidP="00F60252">
            <w:pPr>
              <w:pStyle w:val="Textkrper"/>
              <w:jc w:val="center"/>
              <w:rPr>
                <w:lang w:eastAsia="de-DE"/>
              </w:rPr>
            </w:pPr>
          </w:p>
          <w:p w:rsidR="00E12D9C" w:rsidRPr="00DC1CBB" w:rsidRDefault="00E12D9C" w:rsidP="00F60252">
            <w:pPr>
              <w:pStyle w:val="Textkrper"/>
              <w:jc w:val="center"/>
              <w:rPr>
                <w:lang w:eastAsia="de-DE"/>
              </w:rPr>
            </w:pPr>
            <w:r w:rsidRPr="00DC1CBB">
              <w:rPr>
                <w:lang w:eastAsia="de-DE"/>
              </w:rPr>
              <w:t>Spezifische Krankheitszeichen</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rPr>
                <w:rFonts w:eastAsiaTheme="majorEastAsia"/>
              </w:rP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Risikogruppe</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Gefahr für das Ungeborene</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r w:rsidR="00E12D9C" w:rsidRPr="00DC1CBB" w:rsidTr="00F60252">
        <w:tc>
          <w:tcPr>
            <w:tcW w:w="2694" w:type="dxa"/>
            <w:tcBorders>
              <w:top w:val="single" w:sz="4" w:space="0" w:color="auto"/>
              <w:left w:val="single" w:sz="4" w:space="0" w:color="auto"/>
              <w:bottom w:val="single" w:sz="4" w:space="0" w:color="auto"/>
              <w:right w:val="single" w:sz="4" w:space="0" w:color="auto"/>
            </w:tcBorders>
          </w:tcPr>
          <w:p w:rsidR="00E12D9C" w:rsidRPr="00DC1CBB" w:rsidRDefault="00E12D9C" w:rsidP="00F60252">
            <w:pPr>
              <w:pStyle w:val="Textkrper"/>
              <w:jc w:val="center"/>
            </w:pPr>
            <w:r w:rsidRPr="00DC1CBB">
              <w:rPr>
                <w:lang w:eastAsia="de-DE"/>
              </w:rPr>
              <w:t>Vorbeugung</w:t>
            </w:r>
          </w:p>
          <w:p w:rsidR="00E12D9C" w:rsidRPr="00DC1CBB" w:rsidRDefault="00E12D9C" w:rsidP="00F60252">
            <w:pPr>
              <w:pStyle w:val="Textkrper"/>
              <w:jc w:val="center"/>
              <w:rPr>
                <w:lang w:eastAsia="de-DE"/>
              </w:rPr>
            </w:pPr>
          </w:p>
          <w:p w:rsidR="00E12D9C" w:rsidRPr="00DC1CBB" w:rsidRDefault="00E12D9C" w:rsidP="00F60252">
            <w:pPr>
              <w:pStyle w:val="Textkrper"/>
              <w:jc w:val="center"/>
            </w:pPr>
          </w:p>
        </w:tc>
        <w:tc>
          <w:tcPr>
            <w:tcW w:w="2409"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c>
          <w:tcPr>
            <w:tcW w:w="2268" w:type="dxa"/>
            <w:tcBorders>
              <w:top w:val="single" w:sz="4" w:space="0" w:color="auto"/>
              <w:left w:val="single" w:sz="4" w:space="0" w:color="auto"/>
              <w:bottom w:val="single" w:sz="4" w:space="0" w:color="auto"/>
              <w:right w:val="single" w:sz="4" w:space="0" w:color="auto"/>
            </w:tcBorders>
          </w:tcPr>
          <w:p w:rsidR="00E12D9C" w:rsidRPr="00DC1CBB" w:rsidRDefault="00E12D9C" w:rsidP="00E12D9C">
            <w:pPr>
              <w:pStyle w:val="Textkrper"/>
            </w:pPr>
          </w:p>
        </w:tc>
      </w:tr>
    </w:tbl>
    <w:p w:rsidR="00E12D9C" w:rsidRPr="00DC1CBB" w:rsidRDefault="00E12D9C" w:rsidP="00E12D9C">
      <w:pPr>
        <w:ind w:firstLine="301"/>
        <w:jc w:val="both"/>
        <w:rPr>
          <w:rFonts w:ascii="Univers 55" w:eastAsiaTheme="minorHAnsi" w:hAnsi="Univers 55"/>
          <w:color w:val="000000" w:themeColor="text1"/>
          <w:sz w:val="20"/>
          <w:szCs w:val="24"/>
        </w:rPr>
      </w:pPr>
    </w:p>
    <w:p w:rsidR="00E12D9C" w:rsidRPr="00DC1CBB" w:rsidRDefault="00E12D9C" w:rsidP="00F6103A">
      <w:pPr>
        <w:pStyle w:val="Textkrper"/>
        <w:ind w:left="284" w:hanging="284"/>
      </w:pPr>
      <w:r w:rsidRPr="00DC1CBB">
        <w:t xml:space="preserve">3. </w:t>
      </w:r>
      <w:r w:rsidR="00F6103A">
        <w:tab/>
      </w:r>
      <w:r w:rsidRPr="00DC1CBB">
        <w:t>Informieren Sie sich über eine weitere Virus-Erkrankung. Nutzen Sie dabei Ihr Schu</w:t>
      </w:r>
      <w:r w:rsidRPr="00DC1CBB">
        <w:t>l</w:t>
      </w:r>
      <w:r w:rsidRPr="00DC1CBB">
        <w:t xml:space="preserve">buch, Lexika und/oder das Internet, </w:t>
      </w:r>
      <w:r w:rsidR="00F60252">
        <w:br/>
      </w:r>
      <w:r w:rsidRPr="00DC1CBB">
        <w:t>z.</w:t>
      </w:r>
      <w:r w:rsidR="00DC1ABB">
        <w:rPr>
          <w:rFonts w:ascii="Arial" w:hAnsi="Arial" w:cs="Arial"/>
        </w:rPr>
        <w:t> </w:t>
      </w:r>
      <w:r w:rsidRPr="00DC1CBB">
        <w:t xml:space="preserve">B. </w:t>
      </w:r>
      <w:r w:rsidR="009F5193" w:rsidRPr="00F90CF8">
        <w:rPr>
          <w:color w:val="auto"/>
        </w:rPr>
        <w:t>www.kinderaerzte-im-netz.de/bvkj/show.php3?id=27&amp;nodeid</w:t>
      </w:r>
      <w:r w:rsidRPr="00F90CF8">
        <w:rPr>
          <w:color w:val="auto"/>
        </w:rPr>
        <w:t>=</w:t>
      </w:r>
    </w:p>
    <w:p w:rsidR="00E12D9C" w:rsidRPr="00DC1CBB" w:rsidRDefault="00F60252" w:rsidP="00F60252">
      <w:pPr>
        <w:pStyle w:val="Textkrper"/>
        <w:ind w:left="284"/>
      </w:pPr>
      <w:r>
        <w:br/>
      </w:r>
      <w:r w:rsidR="00534CE8">
        <w:t>Geben S</w:t>
      </w:r>
      <w:r w:rsidR="00E12D9C" w:rsidRPr="00DC1CBB">
        <w:t>ie in der zweiten Spalte die Merkmale einer weiteren Viruserkrankung  an.</w:t>
      </w: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F45860" w:rsidRDefault="00E12D9C" w:rsidP="00E12D9C">
      <w:pPr>
        <w:pStyle w:val="berschrift1neu"/>
        <w:rPr>
          <w:rStyle w:val="Fett"/>
          <w:rFonts w:eastAsiaTheme="minorHAnsi"/>
        </w:rPr>
      </w:pPr>
      <w:proofErr w:type="spellStart"/>
      <w:r w:rsidRPr="00F45860">
        <w:rPr>
          <w:rStyle w:val="Fett"/>
          <w:rFonts w:eastAsiaTheme="minorHAnsi"/>
        </w:rPr>
        <w:lastRenderedPageBreak/>
        <w:t>Notierhilfe</w:t>
      </w:r>
      <w:proofErr w:type="spellEnd"/>
      <w:r w:rsidR="00534CE8">
        <w:rPr>
          <w:rStyle w:val="Fett"/>
          <w:rFonts w:eastAsiaTheme="minorHAnsi"/>
        </w:rPr>
        <w:t>:</w:t>
      </w:r>
      <w:r w:rsidRPr="00F45860">
        <w:rPr>
          <w:rStyle w:val="Fett"/>
          <w:rFonts w:eastAsiaTheme="minorHAnsi"/>
        </w:rPr>
        <w:t xml:space="preserve"> Viren</w:t>
      </w:r>
    </w:p>
    <w:p w:rsidR="00E12D9C" w:rsidRPr="00F45860" w:rsidRDefault="00E12D9C" w:rsidP="00E12D9C">
      <w:pPr>
        <w:pStyle w:val="Textkrper"/>
        <w:rPr>
          <w:rFonts w:ascii="Univers 55" w:hAnsi="Univers 55"/>
        </w:rPr>
      </w:pPr>
    </w:p>
    <w:p w:rsidR="00E12D9C" w:rsidRPr="00F45860" w:rsidRDefault="00E12D9C" w:rsidP="00E12D9C">
      <w:pPr>
        <w:pStyle w:val="Textkrper"/>
        <w:rPr>
          <w:rFonts w:ascii="Univers 55" w:hAnsi="Univers 55"/>
        </w:rPr>
      </w:pPr>
    </w:p>
    <w:p w:rsidR="00E12D9C" w:rsidRPr="00F45860" w:rsidRDefault="00E12D9C" w:rsidP="00E12D9C">
      <w:pPr>
        <w:pStyle w:val="Textkrper"/>
      </w:pPr>
      <w:r w:rsidRPr="00F45860">
        <w:t>Größe der Viren: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Größe der Viren im Vergleich zu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Bau eines Virus (fertigen Sie dazu eine Skizze an)</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Vermehrung der Viren (z.</w:t>
      </w:r>
      <w:r w:rsidR="00DC1ABB">
        <w:rPr>
          <w:rFonts w:ascii="Arial" w:hAnsi="Arial" w:cs="Arial"/>
        </w:rPr>
        <w:t> </w:t>
      </w:r>
      <w:r w:rsidRPr="00F45860">
        <w:t>B. Flussdiagramm oder Skizze)</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Krankheiten, die durch Viren hervorgerufen werden sind z.</w:t>
      </w:r>
      <w:r w:rsidR="00DC1ABB">
        <w:rPr>
          <w:rFonts w:ascii="Arial" w:hAnsi="Arial" w:cs="Arial"/>
        </w:rPr>
        <w:t> </w:t>
      </w:r>
      <w:r w:rsidRPr="00F45860">
        <w:t>B.</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Krankmachende Wirkung</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6103A" w:rsidRDefault="00E12D9C" w:rsidP="0093399C">
      <w:pPr>
        <w:pStyle w:val="NummerierungAnfang"/>
        <w:numPr>
          <w:ilvl w:val="0"/>
          <w:numId w:val="11"/>
        </w:numPr>
        <w:ind w:left="284" w:hanging="284"/>
        <w:rPr>
          <w:rFonts w:ascii="Source Sans Pro" w:hAnsi="Source Sans Pro"/>
          <w:b/>
        </w:rPr>
      </w:pPr>
      <w:r w:rsidRPr="00F6103A">
        <w:rPr>
          <w:rFonts w:ascii="Source Sans Pro" w:hAnsi="Source Sans Pro"/>
          <w:b/>
        </w:rPr>
        <w:t>Warum sind Viren keine Lebewesen im engeren Sinne? Erklären Sie.</w:t>
      </w: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E12D9C">
      <w:pPr>
        <w:pStyle w:val="Textkrper"/>
        <w:rPr>
          <w:b/>
        </w:rPr>
      </w:pPr>
    </w:p>
    <w:p w:rsidR="00E12D9C" w:rsidRPr="00F6103A" w:rsidRDefault="00E12D9C" w:rsidP="0093399C">
      <w:pPr>
        <w:pStyle w:val="NummerierungAnfang"/>
        <w:numPr>
          <w:ilvl w:val="0"/>
          <w:numId w:val="11"/>
        </w:numPr>
        <w:ind w:left="284" w:hanging="284"/>
        <w:rPr>
          <w:rFonts w:ascii="Source Sans Pro" w:hAnsi="Source Sans Pro"/>
          <w:b/>
          <w:spacing w:val="-2"/>
        </w:rPr>
      </w:pPr>
      <w:r w:rsidRPr="00F6103A">
        <w:rPr>
          <w:rFonts w:ascii="Source Sans Pro" w:hAnsi="Source Sans Pro"/>
          <w:b/>
          <w:spacing w:val="-2"/>
        </w:rPr>
        <w:t>Begründen Sie, warum Viren nicht mit Arzneimitteln bekämpft werden können.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 xml:space="preserve">Begründen Sie folgenden Ausspruch: </w:t>
      </w:r>
      <w:r w:rsidR="00F90CF8">
        <w:t>„</w:t>
      </w:r>
      <w:r w:rsidRPr="00F45860">
        <w:t>Ein Schnupfen dauert ohne Behandlung zwei Wochen, mit medikamentöser Behandlung 14 Tage.</w:t>
      </w:r>
      <w:r w:rsidR="00F90CF8">
        <w:t>“</w:t>
      </w:r>
      <w:r w:rsidRPr="00F45860">
        <w:t xml:space="preserve"> (Ein Hinweis: Schnupfen wird hä</w:t>
      </w:r>
      <w:r w:rsidRPr="00F45860">
        <w:t>u</w:t>
      </w:r>
      <w:r w:rsidRPr="00F45860">
        <w:t>fig durch Viren ausgelöst.)</w:t>
      </w:r>
    </w:p>
    <w:p w:rsidR="00E12D9C" w:rsidRPr="00F45860" w:rsidRDefault="00E12D9C" w:rsidP="00E12D9C">
      <w:pPr>
        <w:rPr>
          <w:rFonts w:ascii="Univers 45 Light" w:eastAsiaTheme="majorEastAsia" w:hAnsi="Univers 45 Light" w:cstheme="majorBidi"/>
          <w:color w:val="000000" w:themeColor="text1"/>
          <w:sz w:val="24"/>
          <w:szCs w:val="26"/>
          <w:lang w:eastAsia="de-DE"/>
        </w:rPr>
      </w:pPr>
      <w:r w:rsidRPr="00F45860">
        <w:rPr>
          <w:rFonts w:eastAsiaTheme="minorHAnsi"/>
          <w:b/>
          <w:bCs/>
          <w:color w:val="000000" w:themeColor="text1"/>
        </w:rPr>
        <w:br w:type="page"/>
      </w:r>
    </w:p>
    <w:p w:rsidR="00E12D9C" w:rsidRPr="00F45860" w:rsidRDefault="00F90CF8" w:rsidP="00E12D9C">
      <w:pPr>
        <w:pStyle w:val="berschrift1neu"/>
        <w:rPr>
          <w:rFonts w:eastAsiaTheme="majorEastAsia"/>
        </w:rPr>
      </w:pPr>
      <w:r w:rsidRPr="00F45860">
        <w:rPr>
          <w:rFonts w:eastAsiaTheme="majorEastAsia"/>
          <w:noProof/>
        </w:rPr>
        <w:lastRenderedPageBreak/>
        <w:drawing>
          <wp:anchor distT="0" distB="0" distL="114300" distR="114300" simplePos="0" relativeHeight="252794880" behindDoc="0" locked="0" layoutInCell="1" allowOverlap="1" wp14:anchorId="16977025" wp14:editId="4AB5F86F">
            <wp:simplePos x="0" y="0"/>
            <wp:positionH relativeFrom="column">
              <wp:posOffset>5222875</wp:posOffset>
            </wp:positionH>
            <wp:positionV relativeFrom="paragraph">
              <wp:posOffset>-31750</wp:posOffset>
            </wp:positionV>
            <wp:extent cx="414020" cy="405130"/>
            <wp:effectExtent l="0" t="0" r="5080" b="0"/>
            <wp:wrapTopAndBottom/>
            <wp:docPr id="480" name="Grafik 480"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F45860">
        <w:rPr>
          <w:rFonts w:eastAsiaTheme="majorEastAsia"/>
          <w:noProof/>
        </w:rPr>
        <w:drawing>
          <wp:anchor distT="0" distB="0" distL="114300" distR="114300" simplePos="0" relativeHeight="252793856" behindDoc="0" locked="0" layoutInCell="1" allowOverlap="1" wp14:anchorId="00B263B9" wp14:editId="56A86E2C">
            <wp:simplePos x="0" y="0"/>
            <wp:positionH relativeFrom="rightMargin">
              <wp:posOffset>107950</wp:posOffset>
            </wp:positionH>
            <wp:positionV relativeFrom="paragraph">
              <wp:posOffset>-39370</wp:posOffset>
            </wp:positionV>
            <wp:extent cx="414000" cy="406800"/>
            <wp:effectExtent l="0" t="0" r="5715" b="0"/>
            <wp:wrapNone/>
            <wp:docPr id="63" name="Grafik 63"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F45860">
        <w:rPr>
          <w:rFonts w:eastAsiaTheme="majorEastAsia"/>
        </w:rPr>
        <w:t>Bakterien</w:t>
      </w:r>
    </w:p>
    <w:p w:rsidR="00E12D9C" w:rsidRPr="00F4586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F45860"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F45860" w:rsidRDefault="00E12D9C" w:rsidP="00E12D9C">
      <w:pPr>
        <w:ind w:firstLine="301"/>
        <w:jc w:val="both"/>
        <w:rPr>
          <w:rFonts w:ascii="Univers 55" w:eastAsiaTheme="minorHAnsi" w:hAnsi="Univers 55"/>
          <w:color w:val="000000" w:themeColor="text1"/>
          <w:sz w:val="20"/>
          <w:szCs w:val="24"/>
          <w:lang w:eastAsia="de-DE"/>
        </w:rPr>
      </w:pPr>
    </w:p>
    <w:p w:rsidR="00E12D9C" w:rsidRPr="00F45860" w:rsidRDefault="00E12D9C" w:rsidP="00E12D9C">
      <w:pPr>
        <w:pStyle w:val="Textkrper"/>
      </w:pPr>
      <w:r w:rsidRPr="00F45860">
        <w:t xml:space="preserve">1. Verschaffen Sie sich einen Überblick über die typischen Merkmale von Bakterien. Benutzen Sie dabei die </w:t>
      </w:r>
      <w:proofErr w:type="spellStart"/>
      <w:r w:rsidRPr="00F45860">
        <w:t>Notierhilfe</w:t>
      </w:r>
      <w:proofErr w:type="spellEnd"/>
      <w:r w:rsidRPr="00F45860">
        <w:t xml:space="preserve"> in der Anlage zur Orientierung.</w:t>
      </w:r>
    </w:p>
    <w:p w:rsidR="00E12D9C" w:rsidRPr="00F45860" w:rsidRDefault="00E12D9C" w:rsidP="00E12D9C">
      <w:pPr>
        <w:pStyle w:val="Textkrper"/>
      </w:pPr>
    </w:p>
    <w:p w:rsidR="00E12D9C" w:rsidRDefault="00E12D9C" w:rsidP="00E12D9C">
      <w:pPr>
        <w:pStyle w:val="Textkrper"/>
      </w:pPr>
      <w:r w:rsidRPr="00F45860">
        <w:t>2. Erstellen Sie eine tabellarische Übersicht zu zwei bakteriellen Infektionskrankheiten.</w:t>
      </w:r>
    </w:p>
    <w:p w:rsidR="00E12D9C" w:rsidRDefault="00E12D9C" w:rsidP="00E12D9C">
      <w:pPr>
        <w:pStyle w:val="Textkrper-Erstzeileneinzug"/>
        <w:rPr>
          <w:lang w:eastAsia="de-DE"/>
        </w:rPr>
      </w:pPr>
    </w:p>
    <w:p w:rsidR="00E12D9C" w:rsidRPr="00F45860" w:rsidRDefault="00E12D9C" w:rsidP="00E12D9C">
      <w:pPr>
        <w:pStyle w:val="Textkrper-Erstzeileneinzug"/>
        <w:rPr>
          <w:lang w:eastAsia="de-DE"/>
        </w:rPr>
      </w:pPr>
    </w:p>
    <w:p w:rsidR="00E12D9C" w:rsidRPr="00F45860" w:rsidRDefault="00E12D9C" w:rsidP="00E12D9C">
      <w:pPr>
        <w:pStyle w:val="NL-MarginalieLernmaterialien"/>
        <w:framePr w:wrap="around"/>
        <w:rPr>
          <w:rFonts w:eastAsiaTheme="majorEastAsia"/>
        </w:rPr>
      </w:pPr>
      <w:r w:rsidRPr="00F45860">
        <w:rPr>
          <w:rFonts w:eastAsiaTheme="majorEastAsia"/>
        </w:rPr>
        <w:t>Infoquellen: z.</w:t>
      </w:r>
      <w:r w:rsidR="00DC1ABB">
        <w:rPr>
          <w:rFonts w:ascii="Arial" w:eastAsiaTheme="majorEastAsia" w:hAnsi="Arial" w:cs="Arial"/>
        </w:rPr>
        <w:t> </w:t>
      </w:r>
      <w:r w:rsidRPr="00F45860">
        <w:rPr>
          <w:rFonts w:eastAsiaTheme="majorEastAsia"/>
        </w:rPr>
        <w:t xml:space="preserve">B. M. </w:t>
      </w:r>
      <w:proofErr w:type="spellStart"/>
      <w:r w:rsidRPr="00F45860">
        <w:rPr>
          <w:rFonts w:eastAsiaTheme="majorEastAsia"/>
        </w:rPr>
        <w:t>Bergau</w:t>
      </w:r>
      <w:proofErr w:type="spellEnd"/>
      <w:r w:rsidRPr="00F45860">
        <w:rPr>
          <w:rFonts w:eastAsiaTheme="majorEastAsia"/>
        </w:rPr>
        <w:t xml:space="preserve"> u.a., Prisma, Biologie, Klett-Verlag, S.</w:t>
      </w:r>
      <w:r w:rsidR="00DC1ABB">
        <w:rPr>
          <w:rFonts w:eastAsiaTheme="majorEastAsia"/>
        </w:rPr>
        <w:t>65, S.</w:t>
      </w:r>
      <w:r w:rsidRPr="00F45860">
        <w:rPr>
          <w:rFonts w:eastAsiaTheme="majorEastAsia"/>
        </w:rPr>
        <w:t>61 oder www.kinderaerzte-im-netz.de/bvkj/show.php3?id=27&amp;nodeid</w:t>
      </w:r>
    </w:p>
    <w:tbl>
      <w:tblPr>
        <w:tblStyle w:val="Tabellenraster18"/>
        <w:tblW w:w="7398" w:type="dxa"/>
        <w:tblInd w:w="28" w:type="dxa"/>
        <w:tblCellMar>
          <w:top w:w="28" w:type="dxa"/>
          <w:left w:w="28" w:type="dxa"/>
          <w:bottom w:w="28" w:type="dxa"/>
          <w:right w:w="28" w:type="dxa"/>
        </w:tblCellMar>
        <w:tblLook w:val="04A0" w:firstRow="1" w:lastRow="0" w:firstColumn="1" w:lastColumn="0" w:noHBand="0" w:noVBand="1"/>
      </w:tblPr>
      <w:tblGrid>
        <w:gridCol w:w="2694"/>
        <w:gridCol w:w="2296"/>
        <w:gridCol w:w="2408"/>
      </w:tblGrid>
      <w:tr w:rsidR="00E12D9C" w:rsidRPr="00F45860" w:rsidTr="00F60252">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1D0EE8" w:rsidRDefault="00E12D9C" w:rsidP="00E12D9C">
            <w:pPr>
              <w:pStyle w:val="Tabellezentriert"/>
              <w:rPr>
                <w:b/>
              </w:rPr>
            </w:pPr>
          </w:p>
        </w:tc>
        <w:tc>
          <w:tcPr>
            <w:tcW w:w="2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Krankheit 1</w:t>
            </w:r>
          </w:p>
        </w:tc>
        <w:tc>
          <w:tcPr>
            <w:tcW w:w="24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Krankheit 2</w:t>
            </w: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Krankheitserreger</w:t>
            </w: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Übertragungswege</w:t>
            </w: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-Infektion</w:t>
            </w: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Kranksein (=Ausbreitung im Körper)</w:t>
            </w: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Erste Krankheitsanzeichen</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p w:rsidR="00E12D9C" w:rsidRPr="00F60252" w:rsidRDefault="00E12D9C" w:rsidP="00E12D9C">
            <w:pPr>
              <w:pStyle w:val="Tabellezentriert"/>
              <w:rPr>
                <w:sz w:val="20"/>
              </w:rPr>
            </w:pPr>
            <w:r w:rsidRPr="00F60252">
              <w:rPr>
                <w:sz w:val="20"/>
              </w:rPr>
              <w:t>Spezifische Krankheitszeichen</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hideMark/>
          </w:tcPr>
          <w:p w:rsidR="00E12D9C" w:rsidRPr="00F60252" w:rsidRDefault="00E12D9C" w:rsidP="00E12D9C">
            <w:pPr>
              <w:pStyle w:val="Tabellezentriert"/>
              <w:rPr>
                <w:sz w:val="20"/>
              </w:rPr>
            </w:pPr>
            <w:r w:rsidRPr="00F60252">
              <w:rPr>
                <w:sz w:val="20"/>
              </w:rPr>
              <w:t>Besonderheiten</w:t>
            </w:r>
          </w:p>
          <w:p w:rsidR="00E12D9C" w:rsidRDefault="00E12D9C" w:rsidP="00E12D9C">
            <w:pPr>
              <w:pStyle w:val="Tabellezentriert"/>
              <w:rPr>
                <w:sz w:val="20"/>
              </w:rPr>
            </w:pPr>
            <w:r w:rsidRPr="00F60252">
              <w:rPr>
                <w:sz w:val="20"/>
              </w:rPr>
              <w:t>(Risikogruppen, Folgeerkra</w:t>
            </w:r>
            <w:r w:rsidRPr="00F60252">
              <w:rPr>
                <w:sz w:val="20"/>
              </w:rPr>
              <w:t>n</w:t>
            </w:r>
            <w:r w:rsidRPr="00F60252">
              <w:rPr>
                <w:sz w:val="20"/>
              </w:rPr>
              <w:t>kungen,…)</w:t>
            </w:r>
          </w:p>
          <w:p w:rsidR="00F60252" w:rsidRDefault="00F60252" w:rsidP="00E12D9C">
            <w:pPr>
              <w:pStyle w:val="Tabellezentriert"/>
              <w:rPr>
                <w:sz w:val="20"/>
              </w:rPr>
            </w:pPr>
          </w:p>
          <w:p w:rsidR="00F60252" w:rsidRPr="00F60252" w:rsidRDefault="00F60252"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r w:rsidR="00E12D9C" w:rsidRPr="00F45860" w:rsidTr="00F60252">
        <w:tc>
          <w:tcPr>
            <w:tcW w:w="2694" w:type="dxa"/>
            <w:tcBorders>
              <w:top w:val="single" w:sz="4" w:space="0" w:color="auto"/>
              <w:left w:val="single" w:sz="4" w:space="0" w:color="auto"/>
              <w:bottom w:val="single" w:sz="4" w:space="0" w:color="auto"/>
              <w:right w:val="single" w:sz="4" w:space="0" w:color="auto"/>
            </w:tcBorders>
          </w:tcPr>
          <w:p w:rsidR="00E12D9C" w:rsidRPr="00F60252" w:rsidRDefault="00E12D9C" w:rsidP="00E12D9C">
            <w:pPr>
              <w:pStyle w:val="Tabellezentriert"/>
              <w:rPr>
                <w:sz w:val="20"/>
              </w:rPr>
            </w:pPr>
            <w:r w:rsidRPr="00F60252">
              <w:rPr>
                <w:sz w:val="20"/>
              </w:rPr>
              <w:t>Vorbeugung</w:t>
            </w:r>
          </w:p>
          <w:p w:rsidR="00E12D9C" w:rsidRPr="00F60252" w:rsidRDefault="00E12D9C" w:rsidP="00E12D9C">
            <w:pPr>
              <w:pStyle w:val="Tabellezentriert"/>
              <w:rPr>
                <w:sz w:val="20"/>
              </w:rPr>
            </w:pPr>
          </w:p>
          <w:p w:rsidR="00E12D9C" w:rsidRPr="00F60252" w:rsidRDefault="00E12D9C" w:rsidP="00E12D9C">
            <w:pPr>
              <w:pStyle w:val="Tabellezentriert"/>
              <w:rPr>
                <w:sz w:val="20"/>
              </w:rPr>
            </w:pPr>
          </w:p>
          <w:p w:rsidR="00E12D9C" w:rsidRPr="00F60252" w:rsidRDefault="00E12D9C" w:rsidP="00E12D9C">
            <w:pPr>
              <w:pStyle w:val="Tabellezentriert"/>
              <w:rPr>
                <w:sz w:val="20"/>
              </w:rPr>
            </w:pPr>
          </w:p>
        </w:tc>
        <w:tc>
          <w:tcPr>
            <w:tcW w:w="2296"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c>
          <w:tcPr>
            <w:tcW w:w="2408" w:type="dxa"/>
            <w:tcBorders>
              <w:top w:val="single" w:sz="4" w:space="0" w:color="auto"/>
              <w:left w:val="single" w:sz="4" w:space="0" w:color="auto"/>
              <w:bottom w:val="single" w:sz="4" w:space="0" w:color="auto"/>
              <w:right w:val="single" w:sz="4" w:space="0" w:color="auto"/>
            </w:tcBorders>
          </w:tcPr>
          <w:p w:rsidR="00E12D9C" w:rsidRPr="00F45860" w:rsidRDefault="00E12D9C" w:rsidP="00E12D9C">
            <w:pPr>
              <w:pStyle w:val="Tabellezentriert"/>
            </w:pP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F45860" w:rsidRDefault="00E12D9C" w:rsidP="00E12D9C">
      <w:pPr>
        <w:pStyle w:val="berschrift1neu"/>
        <w:rPr>
          <w:rFonts w:eastAsiaTheme="majorEastAsia"/>
        </w:rPr>
      </w:pPr>
      <w:proofErr w:type="spellStart"/>
      <w:r w:rsidRPr="00F45860">
        <w:rPr>
          <w:rFonts w:eastAsiaTheme="majorEastAsia"/>
        </w:rPr>
        <w:lastRenderedPageBreak/>
        <w:t>Notierhilfe</w:t>
      </w:r>
      <w:proofErr w:type="spellEnd"/>
      <w:r w:rsidRPr="00F45860">
        <w:rPr>
          <w:rFonts w:eastAsiaTheme="majorEastAsia"/>
        </w:rPr>
        <w:t>: Bakterien</w:t>
      </w:r>
    </w:p>
    <w:p w:rsidR="00E12D9C" w:rsidRPr="00F45860" w:rsidRDefault="00E12D9C" w:rsidP="00E12D9C">
      <w:pPr>
        <w:jc w:val="both"/>
        <w:rPr>
          <w:rFonts w:ascii="Univers 55" w:eastAsia="Times New Roman" w:hAnsi="Univers 55" w:cs="Times New Roman"/>
          <w:color w:val="000000" w:themeColor="text1"/>
          <w:sz w:val="20"/>
          <w:szCs w:val="20"/>
          <w:lang w:eastAsia="de-DE"/>
        </w:rPr>
      </w:pPr>
    </w:p>
    <w:p w:rsidR="00E12D9C" w:rsidRPr="00F45860" w:rsidRDefault="00E12D9C" w:rsidP="00E12D9C">
      <w:pPr>
        <w:pStyle w:val="Textkrper"/>
      </w:pPr>
      <w:r w:rsidRPr="00F45860">
        <w:t>Größe der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Bau der Bakterien (beschriftete Skizze):</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Bakterienarten: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Vermehrung der Bakterien: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Krankheiten, die durch Bakterien hervorgerufen werden: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r w:rsidRPr="00F45860">
        <w:t>Krankmachende Wirkung</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Default="00E12D9C" w:rsidP="00E12D9C">
      <w:pPr>
        <w:pStyle w:val="Textkrper"/>
      </w:pPr>
    </w:p>
    <w:p w:rsidR="00E12D9C" w:rsidRPr="00F45860" w:rsidRDefault="00E12D9C" w:rsidP="00E12D9C">
      <w:pPr>
        <w:pStyle w:val="Textkrper"/>
      </w:pPr>
      <w:r w:rsidRPr="00F45860">
        <w:t>Bakterien sind auch nützlich</w:t>
      </w:r>
      <w:r w:rsidR="00534CE8">
        <w:t>:</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Default="00E12D9C" w:rsidP="00E12D9C">
      <w:pPr>
        <w:pStyle w:val="Textkrper"/>
      </w:pPr>
    </w:p>
    <w:p w:rsidR="00E12D9C" w:rsidRDefault="00E12D9C" w:rsidP="00E12D9C">
      <w:pPr>
        <w:pStyle w:val="Textkrper"/>
      </w:pPr>
    </w:p>
    <w:p w:rsidR="00E12D9C" w:rsidRPr="00F45860" w:rsidRDefault="00E12D9C" w:rsidP="00E12D9C">
      <w:pPr>
        <w:pStyle w:val="Textkrper"/>
      </w:pPr>
    </w:p>
    <w:p w:rsidR="00E12D9C" w:rsidRPr="00F45860" w:rsidRDefault="00E12D9C" w:rsidP="00E12D9C">
      <w:pPr>
        <w:ind w:firstLine="301"/>
        <w:jc w:val="both"/>
        <w:rPr>
          <w:rFonts w:ascii="Univers 55" w:eastAsiaTheme="minorHAnsi" w:hAnsi="Univers 55"/>
          <w:color w:val="000000" w:themeColor="text1"/>
          <w:sz w:val="20"/>
          <w:szCs w:val="24"/>
        </w:rPr>
      </w:pPr>
      <w:r w:rsidRPr="00F45860">
        <w:rPr>
          <w:rFonts w:ascii="Univers 55" w:eastAsiaTheme="minorHAnsi" w:hAnsi="Univers 55"/>
          <w:color w:val="000000" w:themeColor="text1"/>
          <w:sz w:val="20"/>
          <w:szCs w:val="24"/>
        </w:rPr>
        <w:br w:type="page"/>
      </w:r>
    </w:p>
    <w:p w:rsidR="00E12D9C" w:rsidRPr="00F45860" w:rsidRDefault="00E12D9C" w:rsidP="00E12D9C">
      <w:pPr>
        <w:pStyle w:val="berschrift1neu"/>
      </w:pPr>
      <w:r w:rsidRPr="00F45860">
        <w:rPr>
          <w:rFonts w:ascii="Univers 55" w:hAnsi="Univers 55"/>
          <w:noProof/>
          <w:color w:val="000000" w:themeColor="text1"/>
          <w:sz w:val="20"/>
          <w:szCs w:val="20"/>
        </w:rPr>
        <w:lastRenderedPageBreak/>
        <w:drawing>
          <wp:anchor distT="0" distB="0" distL="114300" distR="114300" simplePos="0" relativeHeight="252795904" behindDoc="0" locked="0" layoutInCell="1" allowOverlap="1" wp14:anchorId="73DF0EC6" wp14:editId="4F46B971">
            <wp:simplePos x="0" y="0"/>
            <wp:positionH relativeFrom="rightMargin">
              <wp:posOffset>936625</wp:posOffset>
            </wp:positionH>
            <wp:positionV relativeFrom="paragraph">
              <wp:posOffset>-104775</wp:posOffset>
            </wp:positionV>
            <wp:extent cx="414000" cy="406800"/>
            <wp:effectExtent l="0" t="0" r="5715" b="0"/>
            <wp:wrapNone/>
            <wp:docPr id="481" name="Grafik 48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860">
        <w:t>Zu</w:t>
      </w:r>
      <w:r w:rsidR="00F818E0">
        <w:t>s</w:t>
      </w:r>
      <w:r w:rsidRPr="00F45860">
        <w:t xml:space="preserve">atzaufgaben: </w:t>
      </w:r>
    </w:p>
    <w:p w:rsidR="00E12D9C" w:rsidRPr="00F45860" w:rsidRDefault="00E12D9C" w:rsidP="00E12D9C">
      <w:pPr>
        <w:pStyle w:val="Textkrper"/>
        <w:rPr>
          <w:rFonts w:eastAsiaTheme="majorEastAsia"/>
          <w:sz w:val="18"/>
        </w:rPr>
      </w:pPr>
    </w:p>
    <w:p w:rsidR="00E12D9C" w:rsidRPr="00534CE8" w:rsidRDefault="00F60252" w:rsidP="00F6103A">
      <w:pPr>
        <w:pStyle w:val="Textkrper"/>
        <w:ind w:left="284" w:hanging="284"/>
      </w:pPr>
      <w:r w:rsidRPr="00534CE8">
        <w:t>1.</w:t>
      </w:r>
      <w:r w:rsidR="00E12D9C" w:rsidRPr="00534CE8">
        <w:t xml:space="preserve"> </w:t>
      </w:r>
      <w:r w:rsidR="00F6103A" w:rsidRPr="00534CE8">
        <w:tab/>
      </w:r>
      <w:r w:rsidR="00E12D9C" w:rsidRPr="00534CE8">
        <w:t>Lösen Sie die Aufgabe 3, Buch S.</w:t>
      </w:r>
      <w:r w:rsidR="009F5193">
        <w:t xml:space="preserve"> </w:t>
      </w:r>
      <w:r w:rsidR="00E12D9C" w:rsidRPr="00534CE8">
        <w:t>63</w:t>
      </w:r>
      <w:r w:rsidR="00534CE8">
        <w:t>.</w:t>
      </w:r>
    </w:p>
    <w:p w:rsidR="00E12D9C" w:rsidRPr="00534CE8" w:rsidRDefault="00E12D9C" w:rsidP="00E12D9C">
      <w:pPr>
        <w:pStyle w:val="Textkrper"/>
      </w:pPr>
    </w:p>
    <w:p w:rsidR="00E12D9C" w:rsidRPr="00534CE8" w:rsidRDefault="00E12D9C" w:rsidP="00E12D9C">
      <w:pPr>
        <w:pStyle w:val="Textkrper-Erstzeileneinzug"/>
        <w:rPr>
          <w:rFonts w:ascii="Source Sans Pro" w:hAnsi="Source Sans Pro"/>
          <w:lang w:eastAsia="de-DE"/>
        </w:rPr>
      </w:pPr>
    </w:p>
    <w:p w:rsidR="00E12D9C" w:rsidRPr="00534CE8" w:rsidRDefault="00F60252" w:rsidP="00F6103A">
      <w:pPr>
        <w:pStyle w:val="Textkrper"/>
        <w:ind w:left="284" w:hanging="284"/>
      </w:pPr>
      <w:r w:rsidRPr="00534CE8">
        <w:t>2.</w:t>
      </w:r>
      <w:r w:rsidR="00E12D9C" w:rsidRPr="00534CE8">
        <w:t xml:space="preserve"> </w:t>
      </w:r>
      <w:r w:rsidR="00F6103A" w:rsidRPr="00534CE8">
        <w:tab/>
      </w:r>
      <w:r w:rsidR="00E12D9C" w:rsidRPr="00534CE8">
        <w:t>Begründen Sie, ob die Fähigkeit der Bakterien, Sporen zu bilden für die Menschen vorteilhaft ist.</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F60252" w:rsidP="00F6103A">
      <w:pPr>
        <w:pStyle w:val="Textkrper"/>
        <w:ind w:left="284" w:hanging="284"/>
      </w:pPr>
      <w:r w:rsidRPr="00534CE8">
        <w:t>3.</w:t>
      </w:r>
      <w:r w:rsidR="00E12D9C" w:rsidRPr="00534CE8">
        <w:t xml:space="preserve"> </w:t>
      </w:r>
      <w:r w:rsidR="00F6103A" w:rsidRPr="00534CE8">
        <w:tab/>
      </w:r>
      <w:r w:rsidR="00E12D9C" w:rsidRPr="00534CE8">
        <w:t>Bakterien sind nicht nur schädlich, sie können auch nützlich sein. Geben Sie Beispi</w:t>
      </w:r>
      <w:r w:rsidR="00E12D9C" w:rsidRPr="00534CE8">
        <w:t>e</w:t>
      </w:r>
      <w:r w:rsidR="00E12D9C" w:rsidRPr="00534CE8">
        <w:t>le</w:t>
      </w:r>
      <w:r w:rsidR="00534CE8">
        <w:t xml:space="preserve"> an</w:t>
      </w:r>
      <w:r w:rsidR="00E12D9C" w:rsidRPr="00534CE8">
        <w:t>, wo diese Eigenschaften im Alltag genutzt werden.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p>
    <w:p w:rsidR="00E12D9C" w:rsidRPr="00534CE8" w:rsidRDefault="00F60252" w:rsidP="00F6103A">
      <w:pPr>
        <w:pStyle w:val="Textkrper"/>
        <w:ind w:left="284" w:hanging="284"/>
      </w:pPr>
      <w:r w:rsidRPr="00534CE8">
        <w:t>4.</w:t>
      </w:r>
      <w:r w:rsidR="00E12D9C" w:rsidRPr="00534CE8">
        <w:t xml:space="preserve"> </w:t>
      </w:r>
      <w:r w:rsidR="00F6103A" w:rsidRPr="00534CE8">
        <w:tab/>
      </w:r>
      <w:r w:rsidR="00E12D9C" w:rsidRPr="00534CE8">
        <w:t>Geben Sie an, welche bedeutende Rolle Bakterien in der Natur spielen.</w:t>
      </w:r>
    </w:p>
    <w:p w:rsidR="00E12D9C" w:rsidRPr="00534CE8" w:rsidRDefault="00E12D9C" w:rsidP="00E12D9C">
      <w:pPr>
        <w:pStyle w:val="Textkrper"/>
      </w:pPr>
    </w:p>
    <w:p w:rsidR="00E12D9C" w:rsidRPr="00534CE8"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F6103A">
      <w:pPr>
        <w:pStyle w:val="Textkrper"/>
        <w:ind w:left="284" w:hanging="284"/>
      </w:pPr>
      <w:r w:rsidRPr="00F45860">
        <w:t>5</w:t>
      </w:r>
      <w:r w:rsidR="00F60252">
        <w:t>.</w:t>
      </w:r>
      <w:r w:rsidRPr="00F45860">
        <w:t xml:space="preserve"> </w:t>
      </w:r>
      <w:r w:rsidR="00F6103A">
        <w:tab/>
      </w:r>
      <w:r w:rsidRPr="00F45860">
        <w:t>Allein auf der Haut tummelt sich eine unglaubliche Anzahl von Bakterien: Durc</w:t>
      </w:r>
      <w:r w:rsidRPr="00F45860">
        <w:t>h</w:t>
      </w:r>
      <w:r w:rsidRPr="00F45860">
        <w:t>schnittlich drei Millionen finden sich auf jedem Quadratzentimeter unserer Körpe</w:t>
      </w:r>
      <w:r w:rsidRPr="00F45860">
        <w:t>r</w:t>
      </w:r>
      <w:r w:rsidRPr="00F45860">
        <w:t>oberfläche, ebenso</w:t>
      </w:r>
      <w:r w:rsidR="00534CE8">
        <w:t xml:space="preserve"> treffen wir Bakterien im Darm und </w:t>
      </w:r>
      <w:r w:rsidRPr="00F45860">
        <w:t>in der Scheide</w:t>
      </w:r>
      <w:r w:rsidR="00534CE8">
        <w:t xml:space="preserve"> </w:t>
      </w:r>
      <w:r w:rsidRPr="00F45860">
        <w:t xml:space="preserve">an. Hier sind sie durchaus nützlich. </w:t>
      </w:r>
    </w:p>
    <w:p w:rsidR="00E12D9C" w:rsidRPr="00F45860" w:rsidRDefault="00E12D9C" w:rsidP="00F6103A">
      <w:pPr>
        <w:pStyle w:val="Textkrper"/>
        <w:ind w:firstLine="284"/>
      </w:pPr>
      <w:r w:rsidRPr="00F45860">
        <w:t>Recherchieren Sie, welchen Nutzen uns die Bakterien hier bringen.</w:t>
      </w: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45860" w:rsidRDefault="00E12D9C" w:rsidP="00E12D9C">
      <w:pPr>
        <w:pStyle w:val="Textkrper"/>
      </w:pPr>
    </w:p>
    <w:p w:rsidR="00E12D9C" w:rsidRPr="00F60252" w:rsidRDefault="00E12D9C" w:rsidP="00E12D9C">
      <w:pPr>
        <w:pStyle w:val="Textkrper"/>
        <w:rPr>
          <w:b/>
        </w:rPr>
      </w:pPr>
      <w:r w:rsidRPr="00F60252">
        <w:rPr>
          <w:b/>
        </w:rPr>
        <w:t xml:space="preserve">Kontrollaufgabe: </w:t>
      </w:r>
    </w:p>
    <w:p w:rsidR="00E12D9C" w:rsidRPr="00F45860" w:rsidRDefault="00E12D9C" w:rsidP="00E12D9C">
      <w:pPr>
        <w:pStyle w:val="Textkrper"/>
      </w:pPr>
    </w:p>
    <w:p w:rsidR="00E12D9C" w:rsidRDefault="00F60252" w:rsidP="00F6103A">
      <w:pPr>
        <w:pStyle w:val="Textkrper"/>
        <w:ind w:left="284" w:hanging="284"/>
      </w:pPr>
      <w:r>
        <w:t>1.</w:t>
      </w:r>
      <w:r w:rsidR="00F6103A">
        <w:tab/>
      </w:r>
      <w:r w:rsidR="00E12D9C" w:rsidRPr="00F45860">
        <w:t>Hier können Sie Ihr erworbenes Wissen überprüfen und festigen. Legen Sie die D</w:t>
      </w:r>
      <w:r w:rsidR="00E12D9C" w:rsidRPr="00F45860">
        <w:t>o</w:t>
      </w:r>
      <w:r w:rsidR="00E12D9C" w:rsidRPr="00F45860">
        <w:t>minokärtchen (siehe Anlage) sinngemäß aneinander.</w:t>
      </w:r>
    </w:p>
    <w:p w:rsidR="00E12D9C" w:rsidRDefault="00E12D9C" w:rsidP="00E12D9C">
      <w:pPr>
        <w:pStyle w:val="Textkrper-Erstzeileneinzug"/>
        <w:rPr>
          <w:lang w:eastAsia="de-DE"/>
        </w:rPr>
      </w:pPr>
    </w:p>
    <w:p w:rsidR="00E12D9C" w:rsidRPr="00F45860" w:rsidRDefault="00E12D9C" w:rsidP="00E12D9C">
      <w:pPr>
        <w:pStyle w:val="Textkrper-Erstzeileneinzug"/>
        <w:rPr>
          <w:lang w:eastAsia="de-DE"/>
        </w:rPr>
      </w:pPr>
    </w:p>
    <w:p w:rsidR="00E12D9C" w:rsidRPr="0009141F" w:rsidRDefault="00E12D9C" w:rsidP="00E12D9C">
      <w:pPr>
        <w:pStyle w:val="Textkrper"/>
        <w:jc w:val="left"/>
        <w:rPr>
          <w:lang w:eastAsia="en-US"/>
        </w:rPr>
        <w:sectPr w:rsidR="00E12D9C" w:rsidRPr="0009141F" w:rsidSect="000252F6">
          <w:pgSz w:w="11906" w:h="16838" w:code="9"/>
          <w:pgMar w:top="1588" w:right="3402" w:bottom="794" w:left="1134" w:header="709" w:footer="567" w:gutter="0"/>
          <w:cols w:space="708"/>
          <w:docGrid w:linePitch="360"/>
        </w:sectPr>
      </w:pPr>
      <w:r w:rsidRPr="00F45860">
        <w:rPr>
          <w:rFonts w:eastAsiaTheme="minorHAnsi"/>
        </w:rPr>
        <w:br w:type="page"/>
      </w:r>
      <w:r>
        <w:rPr>
          <w:noProof/>
        </w:rPr>
        <mc:AlternateContent>
          <mc:Choice Requires="wps">
            <w:drawing>
              <wp:anchor distT="0" distB="0" distL="114300" distR="114300" simplePos="0" relativeHeight="252857344" behindDoc="0" locked="0" layoutInCell="1" allowOverlap="1" wp14:anchorId="1E128FBE" wp14:editId="49211ED3">
                <wp:simplePos x="0" y="0"/>
                <wp:positionH relativeFrom="column">
                  <wp:posOffset>-1986280</wp:posOffset>
                </wp:positionH>
                <wp:positionV relativeFrom="paragraph">
                  <wp:posOffset>1414145</wp:posOffset>
                </wp:positionV>
                <wp:extent cx="7316939" cy="0"/>
                <wp:effectExtent l="0" t="0" r="0" b="0"/>
                <wp:wrapNone/>
                <wp:docPr id="921" name="Line 326"/>
                <wp:cNvGraphicFramePr/>
                <a:graphic xmlns:a="http://schemas.openxmlformats.org/drawingml/2006/main">
                  <a:graphicData uri="http://schemas.microsoft.com/office/word/2010/wordprocessingShape">
                    <wps:wsp>
                      <wps:cNvCnPr/>
                      <wps:spPr bwMode="auto">
                        <a:xfrm rot="16200000">
                          <a:off x="0" y="0"/>
                          <a:ext cx="7316939" cy="0"/>
                        </a:xfrm>
                        <a:prstGeom prst="line">
                          <a:avLst/>
                        </a:prstGeom>
                        <a:noFill/>
                        <a:ln w="10160" cap="flat">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id="Line 326" o:spid="_x0000_s1026" style="position:absolute;rotation:-90;z-index:252857344;visibility:visible;mso-wrap-style:square;mso-wrap-distance-left:9pt;mso-wrap-distance-top:0;mso-wrap-distance-right:9pt;mso-wrap-distance-bottom:0;mso-position-horizontal:absolute;mso-position-horizontal-relative:text;mso-position-vertical:absolute;mso-position-vertical-relative:text" from="-156.4pt,111.35pt" to="419.75pt,1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" strokecolor="white" strokeweight=".8pt"/>
            </w:pict>
          </mc:Fallback>
        </mc:AlternateContent>
      </w:r>
    </w:p>
    <w:p w:rsidR="00E12D9C" w:rsidRDefault="00E12D9C" w:rsidP="00E12D9C">
      <w:pPr>
        <w:pStyle w:val="Textkrper-Erstzeileneinzug"/>
        <w:rPr>
          <w:lang w:eastAsia="de-DE"/>
        </w:rPr>
      </w:pPr>
    </w:p>
    <w:tbl>
      <w:tblPr>
        <w:tblStyle w:val="Tabellenraster"/>
        <w:tblpPr w:leftFromText="141" w:rightFromText="141" w:vertAnchor="page" w:horzAnchor="margin" w:tblpY="2228"/>
        <w:tblW w:w="0" w:type="auto"/>
        <w:tblLayout w:type="fixed"/>
        <w:tblLook w:val="04A0" w:firstRow="1" w:lastRow="0" w:firstColumn="1" w:lastColumn="0" w:noHBand="0" w:noVBand="1"/>
      </w:tblPr>
      <w:tblGrid>
        <w:gridCol w:w="2351"/>
        <w:gridCol w:w="2351"/>
        <w:gridCol w:w="2351"/>
        <w:gridCol w:w="2351"/>
        <w:gridCol w:w="2351"/>
        <w:gridCol w:w="2351"/>
      </w:tblGrid>
      <w:tr w:rsidR="005E35C3" w:rsidRPr="005E35C3" w:rsidTr="00793A3D">
        <w:trPr>
          <w:trHeight w:val="1780"/>
        </w:trPr>
        <w:tc>
          <w:tcPr>
            <w:tcW w:w="2351" w:type="dxa"/>
            <w:vAlign w:val="center"/>
          </w:tcPr>
          <w:p w:rsidR="005E35C3" w:rsidRPr="005E35C3" w:rsidRDefault="005E35C3" w:rsidP="005E35C3">
            <w:pPr>
              <w:jc w:val="center"/>
              <w:rPr>
                <w:rFonts w:ascii="Source Sans Pro" w:eastAsia="Times New Roman" w:hAnsi="Source Sans Pro" w:cs="Times New Roman"/>
                <w:b/>
                <w:sz w:val="24"/>
                <w:szCs w:val="24"/>
                <w:u w:val="single"/>
                <w:lang w:eastAsia="de-DE"/>
              </w:rPr>
            </w:pPr>
            <w:r w:rsidRPr="005E35C3">
              <w:rPr>
                <w:rFonts w:ascii="Source Sans Pro" w:eastAsia="Times New Roman" w:hAnsi="Source Sans Pro" w:cs="Times New Roman"/>
                <w:b/>
                <w:sz w:val="24"/>
                <w:szCs w:val="24"/>
                <w:u w:val="single"/>
                <w:lang w:eastAsia="de-DE"/>
              </w:rPr>
              <w:t>Start:</w:t>
            </w:r>
          </w:p>
          <w:p w:rsidR="005E35C3" w:rsidRPr="005E35C3" w:rsidRDefault="005E35C3" w:rsidP="005E35C3">
            <w:pPr>
              <w:jc w:val="center"/>
              <w:rPr>
                <w:rFonts w:ascii="Source Sans Pro" w:eastAsia="Times New Roman" w:hAnsi="Source Sans Pro" w:cs="Times New Roman"/>
                <w:b/>
                <w:sz w:val="20"/>
                <w:szCs w:val="20"/>
                <w:lang w:eastAsia="de-DE"/>
              </w:rPr>
            </w:pPr>
            <w:r w:rsidRPr="005E35C3">
              <w:rPr>
                <w:rFonts w:ascii="Source Sans Pro" w:eastAsia="Times New Roman" w:hAnsi="Source Sans Pro" w:cs="Times New Roman"/>
                <w:b/>
                <w:sz w:val="24"/>
                <w:szCs w:val="24"/>
                <w:u w:val="single"/>
                <w:lang w:eastAsia="de-DE"/>
              </w:rP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gehören zu der Gruppe der</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Mikroorganismen.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Es können drei Bakt</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rienformen unte</w:t>
            </w:r>
            <w:r w:rsidRPr="005E35C3">
              <w:rPr>
                <w:rFonts w:ascii="Source Sans Pro" w:eastAsia="Times New Roman" w:hAnsi="Source Sans Pro" w:cs="Times New Roman"/>
                <w:lang w:eastAsia="de-DE"/>
              </w:rPr>
              <w:t>r</w:t>
            </w:r>
            <w:r w:rsidRPr="005E35C3">
              <w:rPr>
                <w:rFonts w:ascii="Source Sans Pro" w:eastAsia="Times New Roman" w:hAnsi="Source Sans Pro" w:cs="Times New Roman"/>
                <w:lang w:eastAsia="de-DE"/>
              </w:rPr>
              <w:t>schieden werden:</w:t>
            </w:r>
          </w:p>
        </w:tc>
        <w:tc>
          <w:tcPr>
            <w:tcW w:w="2351" w:type="dxa"/>
            <w:vAlign w:val="center"/>
          </w:tcPr>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Kugelbakterien</w:t>
            </w:r>
          </w:p>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Stäbchenbakterien</w:t>
            </w:r>
          </w:p>
          <w:p w:rsidR="005E35C3" w:rsidRPr="005E35C3" w:rsidRDefault="005E35C3" w:rsidP="00793A3D">
            <w:pPr>
              <w:numPr>
                <w:ilvl w:val="0"/>
                <w:numId w:val="20"/>
              </w:numPr>
              <w:spacing w:line="220" w:lineRule="exact"/>
              <w:ind w:left="297" w:hanging="252"/>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Schrauben</w:t>
            </w:r>
            <w:r w:rsidR="00793A3D">
              <w:rPr>
                <w:rFonts w:ascii="Source Sans Pro" w:eastAsia="Times New Roman" w:hAnsi="Source Sans Pro" w:cs="Times New Roman"/>
                <w:lang w:eastAsia="de-DE"/>
              </w:rPr>
              <w:t>-</w:t>
            </w:r>
            <w:r w:rsidRPr="005E35C3">
              <w:rPr>
                <w:rFonts w:ascii="Source Sans Pro" w:eastAsia="Times New Roman" w:hAnsi="Source Sans Pro" w:cs="Times New Roman"/>
                <w:lang w:eastAsia="de-DE"/>
              </w:rP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vermehren sich</w:t>
            </w:r>
          </w:p>
        </w:tc>
      </w:tr>
      <w:tr w:rsidR="005E35C3" w:rsidRPr="005E35C3" w:rsidTr="00793A3D">
        <w:trPr>
          <w:trHeight w:val="1780"/>
        </w:trPr>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Ungeschlechtlich durch Querteilung</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Unter optimalen 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 xml:space="preserve">dingungen teilen sich </w:t>
            </w:r>
            <w:r w:rsidRPr="005E35C3">
              <w:rPr>
                <w:rFonts w:ascii="Source Sans Pro" w:eastAsia="Times New Roman" w:hAnsi="Source Sans Pro" w:cs="Times New Roman"/>
                <w:lang w:eastAsia="de-DE"/>
              </w:rPr>
              <w:br/>
              <w:t>Bakterien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Alle 20 Minuten.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In 10 Stunden sind unter optimalen</w:t>
            </w:r>
            <w:r w:rsidRPr="005E35C3">
              <w:rPr>
                <w:rFonts w:ascii="Source Sans Pro" w:eastAsia="Times New Roman" w:hAnsi="Source Sans Pro" w:cs="Times New Roman"/>
                <w:lang w:eastAsia="de-DE"/>
              </w:rPr>
              <w:br/>
              <w:t xml:space="preserve"> Bedingungen  aus einer Bakterie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20</w:t>
            </w:r>
            <w:r w:rsidRPr="00534CE8">
              <w:rPr>
                <w:rFonts w:ascii="Source Sans Pro" w:eastAsia="Times New Roman" w:hAnsi="Source Sans Pro" w:cs="Times New Roman"/>
                <w:vertAlign w:val="superscript"/>
                <w:lang w:eastAsia="de-DE"/>
              </w:rPr>
              <w:t xml:space="preserve">30 </w:t>
            </w:r>
            <w:r w:rsidRPr="005E35C3">
              <w:rPr>
                <w:rFonts w:ascii="Source Sans Pro" w:eastAsia="Times New Roman" w:hAnsi="Source Sans Pro" w:cs="Times New Roman"/>
                <w:lang w:eastAsia="de-DE"/>
              </w:rPr>
              <w:t>= 1.073.741.824</w:t>
            </w:r>
            <w:r w:rsidRPr="005E35C3">
              <w:rPr>
                <w:rFonts w:ascii="Source Sans Pro" w:eastAsia="Times New Roman" w:hAnsi="Source Sans Pro" w:cs="Times New Roman"/>
                <w:lang w:eastAsia="de-DE"/>
              </w:rPr>
              <w:br/>
              <w:t xml:space="preserve"> Bakterien entstanden.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benötigen zum Überleben</w:t>
            </w:r>
          </w:p>
        </w:tc>
      </w:tr>
      <w:tr w:rsidR="005E35C3" w:rsidRPr="005E35C3" w:rsidTr="00793A3D">
        <w:trPr>
          <w:trHeight w:val="1780"/>
        </w:trPr>
        <w:tc>
          <w:tcPr>
            <w:tcW w:w="2351" w:type="dxa"/>
            <w:vAlign w:val="center"/>
          </w:tcPr>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Wärme</w:t>
            </w:r>
          </w:p>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Feuchtigkeit</w:t>
            </w:r>
          </w:p>
          <w:p w:rsidR="005E35C3" w:rsidRPr="005E35C3" w:rsidRDefault="005E35C3" w:rsidP="00793A3D">
            <w:pPr>
              <w:numPr>
                <w:ilvl w:val="0"/>
                <w:numId w:val="20"/>
              </w:numPr>
              <w:spacing w:line="220" w:lineRule="exact"/>
              <w:ind w:left="426" w:hanging="284"/>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Nährstoffe.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Ungünstige Lebensb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dingungen können manche Bakterien sehr lange Zeit überleben, indem sie</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eine Kapsel bilden. Sie heißen dann Sporen.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lösen im Körper nicht nur Krankheiten aus so</w:t>
            </w:r>
            <w:r w:rsidRPr="005E35C3">
              <w:rPr>
                <w:rFonts w:ascii="Source Sans Pro" w:eastAsia="Times New Roman" w:hAnsi="Source Sans Pro" w:cs="Times New Roman"/>
                <w:lang w:eastAsia="de-DE"/>
              </w:rPr>
              <w:t>n</w:t>
            </w:r>
            <w:r w:rsidRPr="005E35C3">
              <w:rPr>
                <w:rFonts w:ascii="Source Sans Pro" w:eastAsia="Times New Roman" w:hAnsi="Source Sans Pro" w:cs="Times New Roman"/>
                <w:lang w:eastAsia="de-DE"/>
              </w:rPr>
              <w:t>dern sind auch nüt</w:t>
            </w:r>
            <w:r w:rsidRPr="005E35C3">
              <w:rPr>
                <w:rFonts w:ascii="Source Sans Pro" w:eastAsia="Times New Roman" w:hAnsi="Source Sans Pro" w:cs="Times New Roman"/>
                <w:lang w:eastAsia="de-DE"/>
              </w:rPr>
              <w:t>z</w:t>
            </w:r>
            <w:r w:rsidRPr="005E35C3">
              <w:rPr>
                <w:rFonts w:ascii="Source Sans Pro" w:eastAsia="Times New Roman" w:hAnsi="Source Sans Pro" w:cs="Times New Roman"/>
                <w:lang w:eastAsia="de-DE"/>
              </w:rPr>
              <w:t>lich, z.B.</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bei der Verdauung,</w:t>
            </w:r>
          </w:p>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sind auch in der Natur nützlich, weil</w:t>
            </w:r>
          </w:p>
        </w:tc>
      </w:tr>
      <w:tr w:rsidR="005E35C3" w:rsidRPr="005E35C3" w:rsidTr="00793A3D">
        <w:trPr>
          <w:trHeight w:val="1780"/>
        </w:trPr>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 xml:space="preserve">sie tote Substanz </w:t>
            </w:r>
            <w:r w:rsidRPr="005E35C3">
              <w:rPr>
                <w:rFonts w:ascii="Source Sans Pro" w:eastAsia="Times New Roman" w:hAnsi="Source Sans Pro" w:cs="Times New Roman"/>
                <w:lang w:eastAsia="de-DE"/>
              </w:rPr>
              <w:br/>
              <w:t>abbauen.</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Die Eigenschaften der Bakterien nützen wir auch bei der Leben</w:t>
            </w:r>
            <w:r w:rsidRPr="005E35C3">
              <w:rPr>
                <w:rFonts w:ascii="Source Sans Pro" w:eastAsia="Times New Roman" w:hAnsi="Source Sans Pro" w:cs="Times New Roman"/>
                <w:lang w:eastAsia="de-DE"/>
              </w:rPr>
              <w:t>s</w:t>
            </w:r>
            <w:r w:rsidRPr="005E35C3">
              <w:rPr>
                <w:rFonts w:ascii="Source Sans Pro" w:eastAsia="Times New Roman" w:hAnsi="Source Sans Pro" w:cs="Times New Roman"/>
                <w:lang w:eastAsia="de-DE"/>
              </w:rPr>
              <w:t>mittelherstellung z.B.</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Milchsäurebakterien bei der Herstellung von Sauerkraut, J</w:t>
            </w:r>
            <w:r w:rsidRPr="005E35C3">
              <w:rPr>
                <w:rFonts w:ascii="Source Sans Pro" w:eastAsia="Times New Roman" w:hAnsi="Source Sans Pro" w:cs="Times New Roman"/>
                <w:lang w:eastAsia="de-DE"/>
              </w:rPr>
              <w:t>o</w:t>
            </w:r>
            <w:r w:rsidRPr="005E35C3">
              <w:rPr>
                <w:rFonts w:ascii="Source Sans Pro" w:eastAsia="Times New Roman" w:hAnsi="Source Sans Pro" w:cs="Times New Roman"/>
                <w:lang w:eastAsia="de-DE"/>
              </w:rPr>
              <w:t>ghurt, … Essigsäur</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bakterien bei der E</w:t>
            </w:r>
            <w:r w:rsidRPr="005E35C3">
              <w:rPr>
                <w:rFonts w:ascii="Source Sans Pro" w:eastAsia="Times New Roman" w:hAnsi="Source Sans Pro" w:cs="Times New Roman"/>
                <w:lang w:eastAsia="de-DE"/>
              </w:rPr>
              <w:t>s</w:t>
            </w:r>
            <w:r w:rsidRPr="005E35C3">
              <w:rPr>
                <w:rFonts w:ascii="Source Sans Pro" w:eastAsia="Times New Roman" w:hAnsi="Source Sans Pro" w:cs="Times New Roman"/>
                <w:lang w:eastAsia="de-DE"/>
              </w:rPr>
              <w:t>sigherstellung</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Bakterien können b</w:t>
            </w:r>
            <w:r w:rsidRPr="005E35C3">
              <w:rPr>
                <w:rFonts w:ascii="Source Sans Pro" w:eastAsia="Times New Roman" w:hAnsi="Source Sans Pro" w:cs="Times New Roman"/>
                <w:lang w:eastAsia="de-DE"/>
              </w:rPr>
              <w:t>e</w:t>
            </w:r>
            <w:r w:rsidRPr="005E35C3">
              <w:rPr>
                <w:rFonts w:ascii="Source Sans Pro" w:eastAsia="Times New Roman" w:hAnsi="Source Sans Pro" w:cs="Times New Roman"/>
                <w:lang w:eastAsia="de-DE"/>
              </w:rPr>
              <w:t>kämpft werden durch</w:t>
            </w:r>
          </w:p>
        </w:tc>
        <w:tc>
          <w:tcPr>
            <w:tcW w:w="2351" w:type="dxa"/>
            <w:vAlign w:val="center"/>
          </w:tcPr>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Hitze,</w:t>
            </w:r>
          </w:p>
          <w:p w:rsidR="005E35C3" w:rsidRPr="005E35C3" w:rsidRDefault="005E35C3" w:rsidP="005E35C3">
            <w:pPr>
              <w:spacing w:line="220" w:lineRule="exact"/>
              <w:jc w:val="center"/>
              <w:rPr>
                <w:rFonts w:ascii="Source Sans Pro" w:eastAsia="Times New Roman" w:hAnsi="Source Sans Pro" w:cs="Times New Roman"/>
                <w:lang w:eastAsia="de-DE"/>
              </w:rPr>
            </w:pPr>
            <w:r w:rsidRPr="005E35C3">
              <w:rPr>
                <w:rFonts w:ascii="Source Sans Pro" w:eastAsia="Times New Roman" w:hAnsi="Source Sans Pro" w:cs="Times New Roman"/>
                <w:lang w:eastAsia="de-DE"/>
              </w:rPr>
              <w:t xml:space="preserve">im Körper durch </w:t>
            </w:r>
            <w:r w:rsidRPr="005E35C3">
              <w:rPr>
                <w:rFonts w:ascii="Source Sans Pro" w:eastAsia="Times New Roman" w:hAnsi="Source Sans Pro" w:cs="Times New Roman"/>
                <w:lang w:eastAsia="de-DE"/>
              </w:rPr>
              <w:br/>
              <w:t>Antibiotika.</w:t>
            </w:r>
          </w:p>
        </w:tc>
        <w:tc>
          <w:tcPr>
            <w:tcW w:w="2351" w:type="dxa"/>
            <w:vAlign w:val="center"/>
          </w:tcPr>
          <w:p w:rsidR="005E35C3" w:rsidRPr="005E35C3" w:rsidRDefault="005E35C3" w:rsidP="005E35C3">
            <w:pPr>
              <w:jc w:val="center"/>
              <w:rPr>
                <w:rFonts w:ascii="Source Sans Pro" w:eastAsia="Times New Roman" w:hAnsi="Source Sans Pro" w:cs="Times New Roman"/>
                <w:b/>
                <w:sz w:val="24"/>
                <w:szCs w:val="24"/>
                <w:lang w:eastAsia="de-DE"/>
              </w:rPr>
            </w:pPr>
            <w:r w:rsidRPr="005E35C3">
              <w:rPr>
                <w:rFonts w:ascii="Source Sans Pro" w:eastAsia="Times New Roman" w:hAnsi="Source Sans Pro" w:cs="Times New Roman"/>
                <w:b/>
                <w:sz w:val="24"/>
                <w:szCs w:val="24"/>
                <w:u w:val="single"/>
                <w:lang w:eastAsia="de-DE"/>
              </w:rPr>
              <w:t>Ende</w:t>
            </w:r>
          </w:p>
        </w:tc>
      </w:tr>
    </w:tbl>
    <w:p w:rsidR="00E12D9C" w:rsidRDefault="00E12D9C" w:rsidP="00E12D9C">
      <w:pPr>
        <w:pStyle w:val="Textkrper-Erstzeileneinzug"/>
        <w:rPr>
          <w:lang w:eastAsia="de-DE"/>
        </w:rPr>
        <w:sectPr w:rsidR="00E12D9C" w:rsidSect="00E12D9C">
          <w:pgSz w:w="16838" w:h="11906" w:orient="landscape" w:code="9"/>
          <w:pgMar w:top="1134" w:right="1587" w:bottom="1134" w:left="1361" w:header="709" w:footer="709" w:gutter="0"/>
          <w:cols w:space="708"/>
          <w:docGrid w:linePitch="360"/>
        </w:sectPr>
      </w:pPr>
    </w:p>
    <w:p w:rsidR="00E12D9C" w:rsidRPr="00FE4CA5" w:rsidRDefault="00E12D9C" w:rsidP="00E12D9C">
      <w:pPr>
        <w:pStyle w:val="berschrift1neu"/>
        <w:rPr>
          <w:rFonts w:eastAsiaTheme="majorEastAsia"/>
        </w:rPr>
      </w:pPr>
      <w:r w:rsidRPr="00FE4CA5">
        <w:rPr>
          <w:rFonts w:eastAsiaTheme="majorEastAsia"/>
        </w:rPr>
        <w:lastRenderedPageBreak/>
        <w:t>Vergleichende Tabelle</w:t>
      </w:r>
      <w:r w:rsidR="00534CE8">
        <w:rPr>
          <w:rFonts w:eastAsiaTheme="majorEastAsia"/>
        </w:rPr>
        <w:t xml:space="preserve">: </w:t>
      </w:r>
      <w:r w:rsidRPr="00FE4CA5">
        <w:rPr>
          <w:rFonts w:eastAsiaTheme="majorEastAsia"/>
        </w:rPr>
        <w:t xml:space="preserve"> Viren - Bakterien</w:t>
      </w:r>
    </w:p>
    <w:tbl>
      <w:tblPr>
        <w:tblStyle w:val="Tabellenraster19"/>
        <w:tblW w:w="0" w:type="auto"/>
        <w:tblLook w:val="04A0" w:firstRow="1" w:lastRow="0" w:firstColumn="1" w:lastColumn="0" w:noHBand="0" w:noVBand="1"/>
      </w:tblPr>
      <w:tblGrid>
        <w:gridCol w:w="2503"/>
        <w:gridCol w:w="2503"/>
        <w:gridCol w:w="2504"/>
      </w:tblGrid>
      <w:tr w:rsidR="00E12D9C" w:rsidRPr="00FE4CA5" w:rsidTr="001D0EE8">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12D9C" w:rsidRPr="00FE4CA5" w:rsidRDefault="00E12D9C" w:rsidP="001D0EE8">
            <w:pPr>
              <w:pStyle w:val="Textkrper"/>
              <w:jc w:val="left"/>
              <w:rPr>
                <w:rStyle w:val="Fett"/>
              </w:rPr>
            </w:pPr>
          </w:p>
        </w:tc>
        <w:tc>
          <w:tcPr>
            <w:tcW w:w="25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FE4CA5" w:rsidRDefault="00E12D9C" w:rsidP="001D0EE8">
            <w:pPr>
              <w:pStyle w:val="Textkrper"/>
              <w:jc w:val="left"/>
              <w:rPr>
                <w:rStyle w:val="Fett"/>
              </w:rPr>
            </w:pPr>
            <w:r w:rsidRPr="00FE4CA5">
              <w:rPr>
                <w:rStyle w:val="Fett"/>
              </w:rPr>
              <w:t>Viren</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12D9C" w:rsidRPr="00FE4CA5" w:rsidRDefault="00E12D9C" w:rsidP="001D0EE8">
            <w:pPr>
              <w:pStyle w:val="Textkrper"/>
              <w:jc w:val="left"/>
              <w:rPr>
                <w:rStyle w:val="Fett"/>
              </w:rPr>
            </w:pPr>
            <w:r w:rsidRPr="00FE4CA5">
              <w:rPr>
                <w:rStyle w:val="Fett"/>
              </w:rPr>
              <w:t>Bakterien</w:t>
            </w: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Größe</w:t>
            </w: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Bau</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Vermehrung</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r w:rsidRPr="00FE4CA5">
              <w:rPr>
                <w:rStyle w:val="Fett"/>
              </w:rPr>
              <w:t xml:space="preserve"> </w:t>
            </w:r>
          </w:p>
          <w:p w:rsidR="00E12D9C" w:rsidRPr="00FE4CA5" w:rsidRDefault="00E12D9C" w:rsidP="00E12D9C">
            <w:pPr>
              <w:pStyle w:val="Textkrper"/>
              <w:rPr>
                <w:rStyle w:val="Fett"/>
              </w:rPr>
            </w:pPr>
            <w:r w:rsidRPr="00FE4CA5">
              <w:rPr>
                <w:rStyle w:val="Fett"/>
              </w:rPr>
              <w:t>Krankheiten</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r w:rsidR="00E12D9C" w:rsidRPr="00FE4CA5" w:rsidTr="00E12D9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Pr>
            </w:pPr>
          </w:p>
          <w:p w:rsidR="00E12D9C" w:rsidRPr="00FE4CA5" w:rsidRDefault="00E12D9C" w:rsidP="00E12D9C">
            <w:pPr>
              <w:pStyle w:val="Textkrper"/>
              <w:rPr>
                <w:rStyle w:val="Fett"/>
              </w:rPr>
            </w:pPr>
            <w:r w:rsidRPr="00FE4CA5">
              <w:rPr>
                <w:rStyle w:val="Fett"/>
              </w:rPr>
              <w:t>Sonstiges Merkmale</w:t>
            </w: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p w:rsidR="00E12D9C" w:rsidRPr="00FE4CA5" w:rsidRDefault="00E12D9C" w:rsidP="00E12D9C">
            <w:pPr>
              <w:pStyle w:val="Textkrper"/>
              <w:rPr>
                <w:rStyle w:val="Fett"/>
              </w:rPr>
            </w:pPr>
          </w:p>
        </w:tc>
        <w:tc>
          <w:tcPr>
            <w:tcW w:w="2503"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c>
          <w:tcPr>
            <w:tcW w:w="2504" w:type="dxa"/>
            <w:tcBorders>
              <w:top w:val="single" w:sz="4" w:space="0" w:color="auto"/>
              <w:left w:val="single" w:sz="4" w:space="0" w:color="auto"/>
              <w:bottom w:val="single" w:sz="4" w:space="0" w:color="auto"/>
              <w:right w:val="single" w:sz="4" w:space="0" w:color="auto"/>
            </w:tcBorders>
          </w:tcPr>
          <w:p w:rsidR="00E12D9C" w:rsidRPr="00FE4CA5" w:rsidRDefault="00E12D9C" w:rsidP="00E12D9C">
            <w:pPr>
              <w:pStyle w:val="Textkrper"/>
              <w:rPr>
                <w:rStyle w:val="Fett"/>
                <w:rFonts w:eastAsiaTheme="minorHAnsi"/>
              </w:rPr>
            </w:pPr>
          </w:p>
        </w:tc>
      </w:tr>
    </w:tbl>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1A79B1"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lastRenderedPageBreak/>
              <w:t>Kompetenzbereich/</w:t>
            </w:r>
          </w:p>
          <w:p w:rsidR="001A79B1" w:rsidRPr="00406F71" w:rsidRDefault="001A79B1"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Pr>
                <w:rFonts w:eastAsiaTheme="majorEastAsia"/>
              </w:rPr>
              <w:t>Lern</w:t>
            </w:r>
            <w:r w:rsidRPr="00406F71">
              <w:rPr>
                <w:rFonts w:eastAsiaTheme="majorEastAsia"/>
              </w:rPr>
              <w:t>fortschritt</w:t>
            </w:r>
          </w:p>
          <w:p w:rsidR="001A79B1" w:rsidRPr="00406F71" w:rsidRDefault="001A79B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t>Materialien/Titel</w:t>
            </w:r>
          </w:p>
          <w:p w:rsidR="001A79B1" w:rsidRPr="00406F71" w:rsidRDefault="001A79B1" w:rsidP="00E12D9C">
            <w:pPr>
              <w:pStyle w:val="TabellenkopfLSLinksbndig"/>
              <w:rPr>
                <w:rFonts w:eastAsiaTheme="majorEastAsia"/>
              </w:rPr>
            </w:pPr>
            <w:r w:rsidRPr="00DC1CBB">
              <w:t xml:space="preserve">Masern. Bakterien und Viren im Vergleich </w:t>
            </w:r>
            <w:r>
              <w:t xml:space="preserve">B </w:t>
            </w:r>
            <w:r w:rsidR="007F3666">
              <w:t>–</w:t>
            </w:r>
            <w:r>
              <w:t xml:space="preserve"> C</w:t>
            </w:r>
            <w:r w:rsidR="007F3666">
              <w:t>, Viren</w:t>
            </w: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A79B1" w:rsidRDefault="001A79B1" w:rsidP="001A79B1">
            <w:pPr>
              <w:pStyle w:val="TabellenkopfLS"/>
            </w:pPr>
            <w:r>
              <w:t>Biologie</w:t>
            </w:r>
          </w:p>
          <w:p w:rsidR="001A79B1" w:rsidRPr="00406F71" w:rsidRDefault="001A79B1" w:rsidP="001A79B1">
            <w:pPr>
              <w:pStyle w:val="TabellenkopfLS"/>
              <w:rPr>
                <w:rFonts w:eastAsiaTheme="minorHAnsi"/>
              </w:rPr>
            </w:pPr>
            <w:r w:rsidRPr="00406F71">
              <w:t>Bio03.0</w:t>
            </w:r>
            <w:r>
              <w:t>3</w:t>
            </w:r>
            <w:r w:rsidRPr="00406F71">
              <w:t>.0</w:t>
            </w:r>
            <w:r>
              <w:t>2</w:t>
            </w:r>
          </w:p>
        </w:tc>
      </w:tr>
      <w:tr w:rsidR="001A79B1" w:rsidRPr="00406F71" w:rsidTr="001A79B1">
        <w:trPr>
          <w:trHeight w:hRule="exact" w:val="351"/>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p>
    <w:p w:rsidR="00E12D9C" w:rsidRPr="007E2376" w:rsidRDefault="00F90CF8" w:rsidP="00E12D9C">
      <w:pPr>
        <w:pStyle w:val="berschrift1neu"/>
      </w:pPr>
      <w:r w:rsidRPr="007E2376">
        <w:rPr>
          <w:noProof/>
        </w:rPr>
        <w:drawing>
          <wp:anchor distT="0" distB="0" distL="114300" distR="114300" simplePos="0" relativeHeight="252797952" behindDoc="0" locked="0" layoutInCell="1" allowOverlap="1" wp14:anchorId="69D18C33" wp14:editId="26FC7CFC">
            <wp:simplePos x="0" y="0"/>
            <wp:positionH relativeFrom="column">
              <wp:posOffset>5213350</wp:posOffset>
            </wp:positionH>
            <wp:positionV relativeFrom="paragraph">
              <wp:posOffset>311150</wp:posOffset>
            </wp:positionV>
            <wp:extent cx="414020" cy="405130"/>
            <wp:effectExtent l="0" t="0" r="5080" b="0"/>
            <wp:wrapTopAndBottom/>
            <wp:docPr id="13" name="Grafik 13"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DC1CBB">
        <w:rPr>
          <w:rFonts w:ascii="Arial" w:eastAsia="Calibri" w:hAnsi="Arial" w:cs="Arial"/>
          <w:noProof/>
          <w:color w:val="000000" w:themeColor="text1"/>
          <w:sz w:val="22"/>
          <w:szCs w:val="22"/>
        </w:rPr>
        <mc:AlternateContent>
          <mc:Choice Requires="wps">
            <w:drawing>
              <wp:anchor distT="0" distB="0" distL="114300" distR="114300" simplePos="0" relativeHeight="252796928" behindDoc="0" locked="0" layoutInCell="1" allowOverlap="1" wp14:anchorId="69532432" wp14:editId="35A08315">
                <wp:simplePos x="0" y="0"/>
                <wp:positionH relativeFrom="column">
                  <wp:posOffset>4801870</wp:posOffset>
                </wp:positionH>
                <wp:positionV relativeFrom="paragraph">
                  <wp:posOffset>8255</wp:posOffset>
                </wp:positionV>
                <wp:extent cx="1320165" cy="214630"/>
                <wp:effectExtent l="0" t="0" r="13335" b="13970"/>
                <wp:wrapNone/>
                <wp:docPr id="12" name="Rechteck 1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 o:spid="_x0000_s1063" style="position:absolute;margin-left:378.1pt;margin-top:.65pt;width:103.95pt;height:16.9pt;z-index:25279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r w:rsidR="00E12D9C" w:rsidRPr="007E2376">
        <w:rPr>
          <w:noProof/>
        </w:rPr>
        <w:drawing>
          <wp:anchor distT="0" distB="0" distL="114300" distR="114300" simplePos="0" relativeHeight="252798976" behindDoc="0" locked="0" layoutInCell="1" allowOverlap="1" wp14:anchorId="7B876F53" wp14:editId="15C6BD11">
            <wp:simplePos x="0" y="0"/>
            <wp:positionH relativeFrom="rightMargin">
              <wp:posOffset>107950</wp:posOffset>
            </wp:positionH>
            <wp:positionV relativeFrom="paragraph">
              <wp:posOffset>317500</wp:posOffset>
            </wp:positionV>
            <wp:extent cx="414000" cy="406800"/>
            <wp:effectExtent l="0" t="0" r="5715" b="0"/>
            <wp:wrapNone/>
            <wp:docPr id="160" name="Grafik 160"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t xml:space="preserve">Musterlösung Viren </w:t>
      </w:r>
    </w:p>
    <w:p w:rsidR="00E12D9C" w:rsidRPr="007E2376" w:rsidRDefault="00E12D9C" w:rsidP="00E12D9C">
      <w:pPr>
        <w:pStyle w:val="Textkrper"/>
        <w:rPr>
          <w:rStyle w:val="Fett"/>
        </w:rPr>
      </w:pPr>
      <w:proofErr w:type="spellStart"/>
      <w:r w:rsidRPr="007E2376">
        <w:rPr>
          <w:rStyle w:val="Fett"/>
        </w:rPr>
        <w:t>Notierhilfe</w:t>
      </w:r>
      <w:proofErr w:type="spellEnd"/>
      <w:r w:rsidRPr="007E2376">
        <w:rPr>
          <w:rStyle w:val="Fett"/>
        </w:rPr>
        <w:t xml:space="preserve"> Viren</w:t>
      </w:r>
    </w:p>
    <w:p w:rsidR="00E12D9C" w:rsidRPr="007E2376" w:rsidRDefault="00E12D9C" w:rsidP="00E12D9C">
      <w:pPr>
        <w:pStyle w:val="Textkrper"/>
      </w:pPr>
    </w:p>
    <w:p w:rsidR="00E12D9C" w:rsidRPr="00534CE8" w:rsidRDefault="00E12D9C" w:rsidP="00E12D9C">
      <w:pPr>
        <w:pStyle w:val="Textkrper"/>
      </w:pPr>
      <w:r w:rsidRPr="00534CE8">
        <w:t>Größe der Viren:</w:t>
      </w:r>
    </w:p>
    <w:p w:rsidR="00E12D9C" w:rsidRPr="00534CE8" w:rsidRDefault="00E12D9C" w:rsidP="00E12D9C">
      <w:pPr>
        <w:pStyle w:val="Textkrper"/>
      </w:pPr>
    </w:p>
    <w:p w:rsidR="00E12D9C" w:rsidRPr="00534CE8" w:rsidRDefault="00DC1ABB" w:rsidP="00E12D9C">
      <w:pPr>
        <w:pStyle w:val="Textkrper"/>
        <w:rPr>
          <w:rStyle w:val="Hervorhebung"/>
        </w:rPr>
      </w:pPr>
      <w:r w:rsidRPr="00534CE8">
        <w:rPr>
          <w:rStyle w:val="Hervorhebung"/>
        </w:rPr>
        <w:t>0,02 - 0,03</w:t>
      </w:r>
      <w:r w:rsidRPr="00534CE8">
        <w:rPr>
          <w:rStyle w:val="Hervorhebung"/>
          <w:rFonts w:ascii="Arial" w:hAnsi="Arial" w:cs="Arial"/>
        </w:rPr>
        <w:t> </w:t>
      </w:r>
      <w:r w:rsidR="00E12D9C" w:rsidRPr="00534CE8">
        <w:rPr>
          <w:rStyle w:val="Hervorhebung"/>
        </w:rPr>
        <w:t>µm</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Größe der Viren im Vergleich zu Bakterien:</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sind sehr viel kleiner: Bruchteil von einem tausendstel</w:t>
      </w:r>
      <w:r w:rsidR="00DC1ABB" w:rsidRPr="00534CE8">
        <w:rPr>
          <w:i/>
          <w:iCs/>
        </w:rPr>
        <w:t xml:space="preserve"> mm - wenige tausendstel mm – 1</w:t>
      </w:r>
      <w:r w:rsidR="00DC1ABB" w:rsidRPr="00534CE8">
        <w:rPr>
          <w:rFonts w:ascii="Arial" w:hAnsi="Arial" w:cs="Arial"/>
          <w:i/>
          <w:iCs/>
        </w:rPr>
        <w:t> </w:t>
      </w:r>
      <w:r w:rsidRPr="00534CE8">
        <w:rPr>
          <w:i/>
          <w:iCs/>
        </w:rPr>
        <w:t xml:space="preserve">µm = </w:t>
      </w:r>
      <w:r w:rsidR="007F3666" w:rsidRPr="00534CE8">
        <w:rPr>
          <w:i/>
          <w:iCs/>
        </w:rPr>
        <w:t>1/</w:t>
      </w:r>
      <w:r w:rsidR="00DC1ABB" w:rsidRPr="00534CE8">
        <w:rPr>
          <w:i/>
          <w:iCs/>
        </w:rPr>
        <w:t>1.000</w:t>
      </w:r>
      <w:r w:rsidR="00DC1ABB" w:rsidRPr="00534CE8">
        <w:rPr>
          <w:rFonts w:ascii="Arial" w:hAnsi="Arial" w:cs="Arial"/>
          <w:i/>
          <w:iCs/>
        </w:rPr>
        <w:t> </w:t>
      </w:r>
      <w:r w:rsidRPr="00534CE8">
        <w:rPr>
          <w:i/>
          <w:iCs/>
        </w:rPr>
        <w:t>mm</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Bau eines Virus (fertigen Sie dazu eine Skizze an)</w:t>
      </w:r>
      <w:r w:rsidR="00534CE8" w:rsidRP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Erbmaterial, umhüllt von einer Eiweißhülle</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Vermehrung der Viren (z.</w:t>
      </w:r>
      <w:r w:rsidR="00DC1ABB" w:rsidRPr="00534CE8">
        <w:rPr>
          <w:rFonts w:ascii="Arial" w:hAnsi="Arial" w:cs="Arial"/>
        </w:rPr>
        <w:t> </w:t>
      </w:r>
      <w:r w:rsidRPr="00534CE8">
        <w:t>B. Flussdiagramm oder Skizze)</w:t>
      </w:r>
      <w:r w:rsidR="00534CE8">
        <w:t>:</w:t>
      </w:r>
    </w:p>
    <w:p w:rsidR="00E12D9C" w:rsidRPr="00534CE8" w:rsidRDefault="00E12D9C" w:rsidP="00E12D9C">
      <w:pPr>
        <w:pStyle w:val="Textkrper"/>
      </w:pPr>
    </w:p>
    <w:p w:rsidR="00E12D9C" w:rsidRPr="00534CE8" w:rsidRDefault="00E12D9C" w:rsidP="00E12D9C">
      <w:pPr>
        <w:pStyle w:val="Textkrper"/>
      </w:pPr>
      <w:r w:rsidRPr="00534CE8">
        <w:t xml:space="preserve">Befall einer Körperzelle </w:t>
      </w:r>
      <w:r w:rsidRPr="00534CE8">
        <w:sym w:font="Wingdings" w:char="F0E0"/>
      </w:r>
      <w:r w:rsidRPr="00534CE8">
        <w:t xml:space="preserve"> Zelle produziert Viren </w:t>
      </w:r>
      <w:r w:rsidRPr="00534CE8">
        <w:sym w:font="Wingdings" w:char="F0E0"/>
      </w:r>
      <w:r w:rsidRPr="00534CE8">
        <w:t xml:space="preserve"> </w:t>
      </w:r>
      <w:proofErr w:type="spellStart"/>
      <w:r w:rsidRPr="00534CE8">
        <w:t>Viren</w:t>
      </w:r>
      <w:proofErr w:type="spellEnd"/>
      <w:r w:rsidRPr="00534CE8">
        <w:t xml:space="preserve"> bringen Wirtszelle zum Platzen </w:t>
      </w:r>
      <w:r w:rsidRPr="00534CE8">
        <w:sym w:font="Wingdings" w:char="F0E0"/>
      </w:r>
      <w:r w:rsidRPr="00534CE8">
        <w:t xml:space="preserve"> Viren befallen weitere Wirtszellen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Krankheiten, die durch Viren hervorgerufen werden sind z.</w:t>
      </w:r>
      <w:r w:rsidR="00DC1ABB" w:rsidRPr="00534CE8">
        <w:rPr>
          <w:rFonts w:ascii="Arial" w:hAnsi="Arial" w:cs="Arial"/>
        </w:rPr>
        <w:t> </w:t>
      </w:r>
      <w:r w:rsidRPr="00534CE8">
        <w:t>B.</w:t>
      </w:r>
      <w:r w:rsid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Grippe, Hepatitis, AIDS, Masern, Mumps, Windpocken, Röteln</w:t>
      </w:r>
    </w:p>
    <w:p w:rsidR="00E12D9C" w:rsidRPr="00534CE8" w:rsidRDefault="00E12D9C" w:rsidP="00E12D9C">
      <w:pPr>
        <w:pStyle w:val="Textkrper"/>
      </w:pPr>
    </w:p>
    <w:p w:rsidR="00E12D9C" w:rsidRPr="00534CE8" w:rsidRDefault="00E12D9C" w:rsidP="00E12D9C">
      <w:pPr>
        <w:pStyle w:val="Textkrper"/>
      </w:pPr>
    </w:p>
    <w:p w:rsidR="00E12D9C" w:rsidRPr="00534CE8" w:rsidRDefault="00E12D9C" w:rsidP="00E12D9C">
      <w:pPr>
        <w:pStyle w:val="Textkrper"/>
      </w:pPr>
      <w:r w:rsidRPr="00534CE8">
        <w:t>Krankmachende Wirkung</w:t>
      </w:r>
      <w:r w:rsidR="00534CE8">
        <w:t>:</w:t>
      </w:r>
    </w:p>
    <w:p w:rsidR="00E12D9C" w:rsidRPr="00534CE8" w:rsidRDefault="00E12D9C" w:rsidP="00E12D9C">
      <w:pPr>
        <w:pStyle w:val="Textkrper"/>
      </w:pPr>
    </w:p>
    <w:p w:rsidR="00E12D9C" w:rsidRPr="00534CE8" w:rsidRDefault="00E12D9C" w:rsidP="00E12D9C">
      <w:pPr>
        <w:pStyle w:val="Textkrper"/>
        <w:rPr>
          <w:i/>
          <w:iCs/>
        </w:rPr>
      </w:pPr>
      <w:r w:rsidRPr="00534CE8">
        <w:rPr>
          <w:i/>
          <w:iCs/>
        </w:rPr>
        <w:t>Der Stoffwechsel der Wirtszelle ruht, Zerstörung der Wirtszelle.</w:t>
      </w:r>
    </w:p>
    <w:p w:rsidR="00E12D9C" w:rsidRPr="00534CE8" w:rsidRDefault="00E12D9C" w:rsidP="00E12D9C">
      <w:pPr>
        <w:pStyle w:val="Textkrper"/>
        <w:rPr>
          <w:i/>
          <w:iCs/>
        </w:rPr>
      </w:pPr>
    </w:p>
    <w:p w:rsidR="00E12D9C" w:rsidRPr="00534CE8" w:rsidRDefault="00E12D9C" w:rsidP="00E12D9C">
      <w:pPr>
        <w:pStyle w:val="Textkrper"/>
      </w:pPr>
      <w:r w:rsidRPr="00534CE8">
        <w:t>Warum sind Viren keine Lebewesen im engeren Sinne? Erklären Sie.</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zeigen nicht alle Kennzeichen des Lebendigen: z</w:t>
      </w:r>
      <w:r w:rsidR="00DC1ABB" w:rsidRPr="00534CE8">
        <w:rPr>
          <w:rFonts w:ascii="Arial" w:hAnsi="Arial" w:cs="Arial"/>
          <w:i/>
          <w:iCs/>
        </w:rPr>
        <w:t> </w:t>
      </w:r>
      <w:r w:rsidRPr="00534CE8">
        <w:rPr>
          <w:i/>
          <w:iCs/>
        </w:rPr>
        <w:t>.B. kein Wachstum, keine Bewegung, keinen eigenen Stoffwechsel, pflanzen sich nicht selbstständig fort.</w:t>
      </w:r>
    </w:p>
    <w:p w:rsidR="007812D5" w:rsidRPr="00534CE8" w:rsidRDefault="007812D5" w:rsidP="007812D5">
      <w:pPr>
        <w:pStyle w:val="Textkrper"/>
      </w:pPr>
    </w:p>
    <w:p w:rsidR="007812D5" w:rsidRPr="00534CE8" w:rsidRDefault="007812D5" w:rsidP="007812D5">
      <w:pPr>
        <w:pStyle w:val="Textkrper"/>
      </w:pPr>
    </w:p>
    <w:p w:rsidR="00E12D9C" w:rsidRPr="00534CE8" w:rsidRDefault="00E12D9C" w:rsidP="00E12D9C">
      <w:pPr>
        <w:pStyle w:val="Textkrper"/>
      </w:pPr>
      <w:r w:rsidRPr="00534CE8">
        <w:t>Begründen Sie, warum Viren nicht mit Arzneimitteln bekämpft werden können.</w:t>
      </w:r>
    </w:p>
    <w:p w:rsidR="00E12D9C" w:rsidRPr="00534CE8" w:rsidRDefault="00E12D9C" w:rsidP="00E12D9C">
      <w:pPr>
        <w:pStyle w:val="Textkrper"/>
      </w:pPr>
    </w:p>
    <w:p w:rsidR="00E12D9C" w:rsidRPr="00534CE8" w:rsidRDefault="00E12D9C" w:rsidP="00E12D9C">
      <w:pPr>
        <w:pStyle w:val="Textkrper"/>
        <w:rPr>
          <w:i/>
          <w:iCs/>
        </w:rPr>
      </w:pPr>
      <w:r w:rsidRPr="00534CE8">
        <w:rPr>
          <w:i/>
          <w:iCs/>
        </w:rPr>
        <w:t>Viren haben keinen Stoffwechsel, in den die Arzneimittel eingreifen und stören könnten.</w:t>
      </w:r>
    </w:p>
    <w:p w:rsidR="00E12D9C" w:rsidRPr="00534CE8" w:rsidRDefault="00E12D9C" w:rsidP="007812D5">
      <w:pPr>
        <w:pStyle w:val="Textkrper"/>
        <w:rPr>
          <w:rFonts w:eastAsiaTheme="minorHAnsi"/>
        </w:rPr>
      </w:pPr>
    </w:p>
    <w:p w:rsidR="007812D5" w:rsidRPr="00534CE8" w:rsidRDefault="007812D5" w:rsidP="007812D5">
      <w:pPr>
        <w:pStyle w:val="Textkrper"/>
        <w:rPr>
          <w:rFonts w:eastAsiaTheme="minorHAnsi"/>
        </w:rPr>
      </w:pPr>
    </w:p>
    <w:p w:rsidR="00E12D9C" w:rsidRPr="00534CE8" w:rsidRDefault="00E12D9C" w:rsidP="00E12D9C">
      <w:pPr>
        <w:pStyle w:val="Textkrper"/>
      </w:pPr>
      <w:r w:rsidRPr="00534CE8">
        <w:t xml:space="preserve">Begründen Sie folgenden Ausspruch: </w:t>
      </w:r>
      <w:r w:rsidR="00F90CF8">
        <w:t>„</w:t>
      </w:r>
      <w:r w:rsidRPr="00534CE8">
        <w:t>Ein Schnupfen dauert ohne Behandlung zwei Wochen, mit medikamentöser Behandlung 14 Tage.</w:t>
      </w:r>
      <w:r w:rsidR="00F90CF8">
        <w:t>“</w:t>
      </w:r>
      <w:r w:rsidRPr="00534CE8">
        <w:t xml:space="preserve"> (Ein Hinweis: Schnupfen wird hä</w:t>
      </w:r>
      <w:r w:rsidRPr="00534CE8">
        <w:t>u</w:t>
      </w:r>
      <w:r w:rsidRPr="00534CE8">
        <w:t>fig durch Viren ausgelöst.)</w:t>
      </w:r>
    </w:p>
    <w:p w:rsidR="00E12D9C" w:rsidRPr="00534CE8" w:rsidRDefault="00E12D9C" w:rsidP="00E12D9C">
      <w:pPr>
        <w:pStyle w:val="Textkrper"/>
      </w:pPr>
    </w:p>
    <w:p w:rsidR="00E12D9C" w:rsidRPr="00534CE8" w:rsidRDefault="00E12D9C" w:rsidP="00E12D9C">
      <w:pPr>
        <w:pStyle w:val="Textkrper"/>
        <w:rPr>
          <w:i/>
          <w:iCs/>
        </w:rPr>
      </w:pPr>
      <w:r w:rsidRPr="00534CE8">
        <w:rPr>
          <w:i/>
          <w:iCs/>
        </w:rPr>
        <w:t>Weil Viren nicht ursächlich mit Medikamenten behandelt werden können, da sie keinen eigenen Stoffwechsel haben, in den diese eingreifen könnten</w:t>
      </w:r>
      <w:r w:rsidR="00534CE8">
        <w:rPr>
          <w:i/>
          <w:iCs/>
        </w:rPr>
        <w:t>.</w:t>
      </w:r>
    </w:p>
    <w:tbl>
      <w:tblPr>
        <w:tblStyle w:val="Tabellenraster20"/>
        <w:tblW w:w="7371" w:type="dxa"/>
        <w:tblInd w:w="28" w:type="dxa"/>
        <w:tblCellMar>
          <w:top w:w="28" w:type="dxa"/>
          <w:left w:w="28" w:type="dxa"/>
          <w:bottom w:w="28" w:type="dxa"/>
          <w:right w:w="28" w:type="dxa"/>
        </w:tblCellMar>
        <w:tblLook w:val="04A0" w:firstRow="1" w:lastRow="0" w:firstColumn="1" w:lastColumn="0" w:noHBand="0" w:noVBand="1"/>
      </w:tblPr>
      <w:tblGrid>
        <w:gridCol w:w="2552"/>
        <w:gridCol w:w="2268"/>
        <w:gridCol w:w="2551"/>
      </w:tblGrid>
      <w:tr w:rsidR="00E12D9C" w:rsidRPr="007E2376" w:rsidTr="00F60252">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7E2376" w:rsidRDefault="00E12D9C" w:rsidP="00E12D9C">
            <w:pPr>
              <w:pStyle w:val="Tabellezentriert"/>
            </w:pP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2376" w:rsidRDefault="00E12D9C" w:rsidP="00E12D9C">
            <w:pPr>
              <w:pStyle w:val="Tabellezentriert"/>
            </w:pPr>
            <w:r w:rsidRPr="007E2376">
              <w:rPr>
                <w:lang w:eastAsia="de-DE"/>
              </w:rPr>
              <w:t>Röteln</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2376" w:rsidRDefault="00E12D9C" w:rsidP="00E12D9C">
            <w:pPr>
              <w:pStyle w:val="Tabellezentriert"/>
            </w:pPr>
            <w:r w:rsidRPr="007E2376">
              <w:rPr>
                <w:lang w:eastAsia="de-DE"/>
              </w:rPr>
              <w:t>z.B. Windpocken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Krankheitserreger</w:t>
            </w: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Virus</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Virus</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Übertragungswege</w:t>
            </w:r>
          </w:p>
          <w:p w:rsidR="00E12D9C" w:rsidRPr="007E2376" w:rsidRDefault="00E12D9C" w:rsidP="007812D5">
            <w:pPr>
              <w:pStyle w:val="TabelleLinks"/>
            </w:pPr>
            <w:r w:rsidRPr="007E2376">
              <w:t>- Infektion</w:t>
            </w: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Tröpfchen, Schmierinfektion</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Tröpfcheninfektion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Inkubationszeit</w:t>
            </w: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2-3 Wochen</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10-21 Tage</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Kranksein:</w:t>
            </w:r>
          </w:p>
          <w:p w:rsidR="00E12D9C" w:rsidRPr="007E2376" w:rsidRDefault="00E12D9C" w:rsidP="007812D5">
            <w:pPr>
              <w:pStyle w:val="TabelleLinks"/>
            </w:pPr>
            <w:r w:rsidRPr="007E2376">
              <w:t>Ausbreitung im Körper</w:t>
            </w:r>
          </w:p>
          <w:p w:rsidR="00E12D9C" w:rsidRPr="007E2376" w:rsidRDefault="00E12D9C" w:rsidP="007812D5">
            <w:pPr>
              <w:pStyle w:val="TabelleLinks"/>
            </w:pPr>
          </w:p>
          <w:p w:rsidR="00E12D9C" w:rsidRPr="007E2376" w:rsidRDefault="00E12D9C" w:rsidP="007812D5">
            <w:pPr>
              <w:pStyle w:val="TabelleLinks"/>
            </w:pPr>
            <w:r w:rsidRPr="007E2376">
              <w:t>Erste Krankheitsanzeichen</w:t>
            </w:r>
          </w:p>
          <w:p w:rsidR="00E12D9C" w:rsidRPr="007E2376" w:rsidRDefault="00E12D9C" w:rsidP="007812D5">
            <w:pPr>
              <w:pStyle w:val="TabelleLinks"/>
            </w:pPr>
          </w:p>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E12D9C" w:rsidP="007812D5">
            <w:pPr>
              <w:pStyle w:val="TabelleLinks"/>
            </w:pPr>
            <w:r w:rsidRPr="007E2376">
              <w:t>Spezifische Krankheitszeichen</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534CE8" w:rsidP="007812D5">
            <w:pPr>
              <w:pStyle w:val="TabelleLinks"/>
            </w:pPr>
            <w:r>
              <w:t>ü</w:t>
            </w:r>
            <w:r w:rsidR="00E12D9C" w:rsidRPr="007E2376">
              <w:t>ber die oberen Atemwege</w:t>
            </w:r>
          </w:p>
          <w:p w:rsidR="00E12D9C" w:rsidRPr="007E2376" w:rsidRDefault="00E12D9C" w:rsidP="007812D5">
            <w:pPr>
              <w:pStyle w:val="TabelleLinks"/>
            </w:pPr>
          </w:p>
          <w:p w:rsidR="00E12D9C" w:rsidRPr="007E2376" w:rsidRDefault="00534CE8" w:rsidP="007812D5">
            <w:pPr>
              <w:pStyle w:val="TabelleLinks"/>
            </w:pPr>
            <w:r>
              <w:t>l</w:t>
            </w:r>
            <w:r w:rsidR="00E12D9C" w:rsidRPr="007E2376">
              <w:t>eichtes Fieber</w:t>
            </w:r>
          </w:p>
          <w:p w:rsidR="00E12D9C" w:rsidRPr="007E2376" w:rsidRDefault="00E12D9C" w:rsidP="007812D5">
            <w:pPr>
              <w:pStyle w:val="TabelleLinks"/>
            </w:pPr>
            <w:r w:rsidRPr="007E2376">
              <w:t>Halsschmerzen</w:t>
            </w:r>
          </w:p>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E12D9C" w:rsidP="007812D5">
            <w:pPr>
              <w:pStyle w:val="TabelleLinks"/>
            </w:pPr>
            <w:r w:rsidRPr="007E2376">
              <w:t>Typischer Ausschlag - kleine rote Flecken beginnend am Kopf</w:t>
            </w:r>
          </w:p>
          <w:p w:rsidR="00E12D9C" w:rsidRPr="007E2376" w:rsidRDefault="00E12D9C" w:rsidP="007812D5">
            <w:pPr>
              <w:pStyle w:val="TabelleLinks"/>
            </w:pPr>
            <w:r w:rsidRPr="007E2376">
              <w:t>Ausbreitung über den Körper</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F60252" w:rsidRDefault="00F60252" w:rsidP="007812D5">
            <w:pPr>
              <w:pStyle w:val="TabelleLinks"/>
            </w:pPr>
          </w:p>
          <w:p w:rsidR="00F60252" w:rsidRDefault="00F60252" w:rsidP="007812D5">
            <w:pPr>
              <w:pStyle w:val="TabelleLinks"/>
            </w:pPr>
          </w:p>
          <w:p w:rsidR="00E12D9C" w:rsidRPr="007E2376" w:rsidRDefault="00534CE8" w:rsidP="007812D5">
            <w:pPr>
              <w:pStyle w:val="TabelleLinks"/>
            </w:pPr>
            <w:r>
              <w:t>l</w:t>
            </w:r>
            <w:r w:rsidR="00E12D9C" w:rsidRPr="007E2376">
              <w:t>eichtes Fieber</w:t>
            </w:r>
          </w:p>
          <w:p w:rsidR="00E12D9C" w:rsidRPr="007E2376" w:rsidRDefault="00E12D9C" w:rsidP="007812D5">
            <w:pPr>
              <w:pStyle w:val="TabelleLinks"/>
            </w:pPr>
            <w:r w:rsidRPr="007E2376">
              <w:t>Rote, stecknadelkopfgroße Hautflecken, aus denen sich rasch Bläschen entwickeln, die später verschorfen und abheilen.</w:t>
            </w:r>
          </w:p>
          <w:p w:rsidR="00F60252" w:rsidRDefault="00F60252" w:rsidP="007812D5">
            <w:pPr>
              <w:pStyle w:val="TabelleLinks"/>
            </w:pPr>
          </w:p>
          <w:p w:rsidR="00E12D9C" w:rsidRPr="007E2376" w:rsidRDefault="00E12D9C" w:rsidP="007812D5">
            <w:pPr>
              <w:pStyle w:val="TabelleLinks"/>
            </w:pPr>
            <w:r w:rsidRPr="007E2376">
              <w:t>Ausschlag breitet sich vom Kopf über den Körper aus.</w:t>
            </w:r>
          </w:p>
          <w:p w:rsidR="00E12D9C" w:rsidRPr="007E2376" w:rsidRDefault="00E12D9C" w:rsidP="007812D5">
            <w:pPr>
              <w:pStyle w:val="TabelleLinks"/>
            </w:pPr>
            <w:r w:rsidRPr="007E2376">
              <w:t>Krankheitsdauer 2-3 Wochen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Risikogruppe</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Schwangere</w:t>
            </w:r>
          </w:p>
        </w:tc>
        <w:tc>
          <w:tcPr>
            <w:tcW w:w="2551"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Neugeborene in den ersten 5-7 Lebenstagen</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Gefahr für das Ungeborene</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Schädigung des Ungebor</w:t>
            </w:r>
            <w:r w:rsidRPr="007E2376">
              <w:t>e</w:t>
            </w:r>
            <w:r w:rsidRPr="007E2376">
              <w:t>nen: Herz, Auge, Ohr</w:t>
            </w:r>
          </w:p>
          <w:p w:rsidR="00E12D9C" w:rsidRPr="007E2376" w:rsidRDefault="00E12D9C" w:rsidP="007812D5">
            <w:pPr>
              <w:pStyle w:val="TabelleLinks"/>
            </w:pPr>
            <w:r w:rsidRPr="007E2376">
              <w:t>Fehlgeburten</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E12D9C" w:rsidP="007812D5">
            <w:pPr>
              <w:pStyle w:val="TabelleLinks"/>
            </w:pPr>
            <w:r w:rsidRPr="007E2376">
              <w:t>-</w:t>
            </w:r>
          </w:p>
        </w:tc>
      </w:tr>
      <w:tr w:rsidR="00E12D9C" w:rsidRPr="007E2376" w:rsidTr="00F60252">
        <w:tc>
          <w:tcPr>
            <w:tcW w:w="2552"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r w:rsidRPr="007E2376">
              <w:t>Vorbeugung</w:t>
            </w:r>
          </w:p>
          <w:p w:rsidR="00E12D9C" w:rsidRPr="007E2376" w:rsidRDefault="00E12D9C" w:rsidP="007812D5">
            <w:pPr>
              <w:pStyle w:val="TabelleLinks"/>
            </w:pPr>
          </w:p>
          <w:p w:rsidR="00E12D9C" w:rsidRPr="007E2376" w:rsidRDefault="00E12D9C" w:rsidP="007812D5">
            <w:pPr>
              <w:pStyle w:val="TabelleLinks"/>
            </w:pPr>
          </w:p>
        </w:tc>
        <w:tc>
          <w:tcPr>
            <w:tcW w:w="2268" w:type="dxa"/>
            <w:tcBorders>
              <w:top w:val="single" w:sz="4" w:space="0" w:color="auto"/>
              <w:left w:val="single" w:sz="4" w:space="0" w:color="auto"/>
              <w:bottom w:val="single" w:sz="4" w:space="0" w:color="auto"/>
              <w:right w:val="single" w:sz="4" w:space="0" w:color="auto"/>
            </w:tcBorders>
            <w:hideMark/>
          </w:tcPr>
          <w:p w:rsidR="00E12D9C" w:rsidRPr="007E2376" w:rsidRDefault="00E12D9C" w:rsidP="007812D5">
            <w:pPr>
              <w:pStyle w:val="TabelleLinks"/>
            </w:pPr>
            <w:r w:rsidRPr="007E2376">
              <w:t>Impfung</w:t>
            </w:r>
          </w:p>
        </w:tc>
        <w:tc>
          <w:tcPr>
            <w:tcW w:w="2551" w:type="dxa"/>
            <w:tcBorders>
              <w:top w:val="single" w:sz="4" w:space="0" w:color="auto"/>
              <w:left w:val="single" w:sz="4" w:space="0" w:color="auto"/>
              <w:bottom w:val="single" w:sz="4" w:space="0" w:color="auto"/>
              <w:right w:val="single" w:sz="4" w:space="0" w:color="auto"/>
            </w:tcBorders>
          </w:tcPr>
          <w:p w:rsidR="00E12D9C" w:rsidRPr="007E2376" w:rsidRDefault="00E12D9C" w:rsidP="007812D5">
            <w:pPr>
              <w:pStyle w:val="TabelleLinks"/>
            </w:pPr>
          </w:p>
          <w:p w:rsidR="00E12D9C" w:rsidRPr="007E2376" w:rsidRDefault="00E12D9C" w:rsidP="007812D5">
            <w:pPr>
              <w:pStyle w:val="TabelleLinks"/>
            </w:pPr>
            <w:r w:rsidRPr="007E2376">
              <w:t>-</w:t>
            </w:r>
          </w:p>
        </w:tc>
      </w:tr>
    </w:tbl>
    <w:p w:rsidR="00E12D9C" w:rsidRDefault="00E12D9C" w:rsidP="00E12D9C">
      <w:pPr>
        <w:pStyle w:val="Tabellezentriert"/>
        <w:rPr>
          <w:rFonts w:eastAsiaTheme="minorHAnsi"/>
        </w:rPr>
      </w:pPr>
    </w:p>
    <w:p w:rsidR="00E12D9C" w:rsidRPr="007E2376" w:rsidRDefault="00E12D9C" w:rsidP="00E12D9C">
      <w:pPr>
        <w:pStyle w:val="Textkrper"/>
        <w:rPr>
          <w:rFonts w:eastAsiaTheme="minorHAnsi"/>
        </w:rPr>
      </w:pPr>
    </w:p>
    <w:p w:rsidR="00E12D9C" w:rsidRDefault="00E12D9C" w:rsidP="00E12D9C">
      <w:pPr>
        <w:pStyle w:val="Textkrper"/>
        <w:rPr>
          <w:rFonts w:eastAsiaTheme="minorHAnsi"/>
        </w:rPr>
      </w:pPr>
    </w:p>
    <w:p w:rsidR="00E12D9C" w:rsidRPr="007E2376" w:rsidRDefault="00E12D9C" w:rsidP="00E12D9C">
      <w:pPr>
        <w:rPr>
          <w:rFonts w:eastAsiaTheme="minorHAnsi"/>
          <w:color w:val="000000" w:themeColor="text1"/>
        </w:rPr>
      </w:pPr>
      <w:r w:rsidRPr="007E2376">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1A79B1"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lastRenderedPageBreak/>
              <w:t>Kompetenzbereich</w:t>
            </w:r>
          </w:p>
          <w:p w:rsidR="001A79B1" w:rsidRPr="00406F71" w:rsidRDefault="001A79B1"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Pr>
                <w:rFonts w:eastAsiaTheme="majorEastAsia"/>
              </w:rPr>
              <w:t>Lern</w:t>
            </w:r>
            <w:r w:rsidRPr="00406F71">
              <w:rPr>
                <w:rFonts w:eastAsiaTheme="majorEastAsia"/>
              </w:rPr>
              <w:t>fortschritt</w:t>
            </w:r>
          </w:p>
          <w:p w:rsidR="001A79B1" w:rsidRPr="00406F71" w:rsidRDefault="001A79B1"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A79B1" w:rsidRPr="00406F71" w:rsidRDefault="001A79B1" w:rsidP="001A79B1">
            <w:pPr>
              <w:pStyle w:val="TabelleLinks6PT"/>
              <w:rPr>
                <w:rFonts w:eastAsiaTheme="majorEastAsia"/>
              </w:rPr>
            </w:pPr>
            <w:r w:rsidRPr="00406F71">
              <w:rPr>
                <w:rFonts w:eastAsiaTheme="majorEastAsia"/>
              </w:rPr>
              <w:t>Materialien/Titel</w:t>
            </w:r>
          </w:p>
          <w:p w:rsidR="001A79B1" w:rsidRPr="00406F71" w:rsidRDefault="001A79B1" w:rsidP="00E12D9C">
            <w:pPr>
              <w:pStyle w:val="TabellenkopfLSLinksbndig"/>
              <w:rPr>
                <w:rFonts w:eastAsiaTheme="majorEastAsia"/>
              </w:rPr>
            </w:pPr>
            <w:r w:rsidRPr="00DC1CBB">
              <w:t xml:space="preserve">Masern. Bakterien und Viren im Vergleich </w:t>
            </w:r>
            <w:r>
              <w:t xml:space="preserve">B </w:t>
            </w:r>
            <w:r w:rsidR="00A6747F">
              <w:t>–</w:t>
            </w:r>
            <w:r>
              <w:t xml:space="preserve"> C</w:t>
            </w:r>
            <w:r w:rsidR="00A6747F">
              <w:t>, Bakterien</w:t>
            </w: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A79B1" w:rsidRDefault="001A79B1" w:rsidP="001A79B1">
            <w:pPr>
              <w:pStyle w:val="TabellenkopfLS"/>
            </w:pPr>
            <w:r>
              <w:t>Biologie</w:t>
            </w:r>
          </w:p>
          <w:p w:rsidR="001A79B1" w:rsidRPr="00406F71" w:rsidRDefault="001A79B1" w:rsidP="001A79B1">
            <w:pPr>
              <w:pStyle w:val="TabellenkopfLS"/>
              <w:rPr>
                <w:rFonts w:eastAsiaTheme="minorHAnsi"/>
              </w:rPr>
            </w:pPr>
            <w:r w:rsidRPr="00406F71">
              <w:t>Bio03.0</w:t>
            </w:r>
            <w:r>
              <w:t>3</w:t>
            </w:r>
            <w:r w:rsidRPr="00406F71">
              <w:t>.0</w:t>
            </w:r>
            <w:r>
              <w:t>2</w:t>
            </w:r>
          </w:p>
        </w:tc>
      </w:tr>
      <w:tr w:rsidR="001A79B1" w:rsidRPr="00406F71" w:rsidTr="00E814C6">
        <w:trPr>
          <w:trHeight w:hRule="exact" w:val="567"/>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1A79B1" w:rsidRPr="00406F71" w:rsidRDefault="001A79B1"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A79B1" w:rsidRPr="00406F71" w:rsidRDefault="001A79B1"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00000" behindDoc="0" locked="0" layoutInCell="1" allowOverlap="1" wp14:anchorId="3B6C2476" wp14:editId="3EBFA0E7">
                <wp:simplePos x="0" y="0"/>
                <wp:positionH relativeFrom="column">
                  <wp:posOffset>4799965</wp:posOffset>
                </wp:positionH>
                <wp:positionV relativeFrom="paragraph">
                  <wp:posOffset>146050</wp:posOffset>
                </wp:positionV>
                <wp:extent cx="1320165" cy="214630"/>
                <wp:effectExtent l="0" t="0" r="13335" b="13970"/>
                <wp:wrapNone/>
                <wp:docPr id="18" name="Rechteck 18"/>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 o:spid="_x0000_s1064" style="position:absolute;left:0;text-align:left;margin-left:377.95pt;margin-top:11.5pt;width:103.95pt;height:16.9pt;z-index:25280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7E2376" w:rsidRDefault="00F90CF8" w:rsidP="00E12D9C">
      <w:pPr>
        <w:pStyle w:val="berschrift1neu"/>
        <w:rPr>
          <w:rFonts w:eastAsiaTheme="majorEastAsia"/>
        </w:rPr>
      </w:pPr>
      <w:r w:rsidRPr="007E2376">
        <w:rPr>
          <w:rFonts w:eastAsiaTheme="majorEastAsia"/>
          <w:noProof/>
        </w:rPr>
        <w:drawing>
          <wp:anchor distT="0" distB="0" distL="114300" distR="114300" simplePos="0" relativeHeight="252802048" behindDoc="0" locked="0" layoutInCell="1" allowOverlap="1" wp14:anchorId="25CF98D9" wp14:editId="28277448">
            <wp:simplePos x="0" y="0"/>
            <wp:positionH relativeFrom="column">
              <wp:posOffset>5246370</wp:posOffset>
            </wp:positionH>
            <wp:positionV relativeFrom="paragraph">
              <wp:posOffset>299085</wp:posOffset>
            </wp:positionV>
            <wp:extent cx="414020" cy="405130"/>
            <wp:effectExtent l="0" t="0" r="5080" b="0"/>
            <wp:wrapTopAndBottom/>
            <wp:docPr id="162" name="Grafik 162"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rPr>
          <w:rFonts w:eastAsiaTheme="majorEastAsia"/>
          <w:noProof/>
        </w:rPr>
        <w:drawing>
          <wp:anchor distT="0" distB="0" distL="114300" distR="114300" simplePos="0" relativeHeight="252801024" behindDoc="0" locked="0" layoutInCell="1" allowOverlap="1" wp14:anchorId="0CC4384A" wp14:editId="5EB0202F">
            <wp:simplePos x="0" y="0"/>
            <wp:positionH relativeFrom="rightMargin">
              <wp:posOffset>107950</wp:posOffset>
            </wp:positionH>
            <wp:positionV relativeFrom="paragraph">
              <wp:posOffset>299085</wp:posOffset>
            </wp:positionV>
            <wp:extent cx="414000" cy="406800"/>
            <wp:effectExtent l="0" t="0" r="5715" b="0"/>
            <wp:wrapNone/>
            <wp:docPr id="161" name="Grafik 161"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7E2376">
        <w:rPr>
          <w:rFonts w:eastAsiaTheme="majorEastAsia"/>
        </w:rPr>
        <w:t xml:space="preserve">Musterlösung Bakterien </w:t>
      </w:r>
    </w:p>
    <w:p w:rsidR="00E12D9C" w:rsidRPr="007E2376" w:rsidRDefault="00E12D9C" w:rsidP="00E12D9C">
      <w:pPr>
        <w:pStyle w:val="Textkrper"/>
      </w:pPr>
    </w:p>
    <w:p w:rsidR="00E12D9C" w:rsidRPr="007E2376" w:rsidRDefault="00E12D9C" w:rsidP="00E12D9C">
      <w:pPr>
        <w:pStyle w:val="Textkrper"/>
        <w:rPr>
          <w:rFonts w:eastAsiaTheme="minorHAnsi"/>
          <w:szCs w:val="24"/>
        </w:rPr>
      </w:pPr>
    </w:p>
    <w:p w:rsidR="00E12D9C" w:rsidRPr="007E2376" w:rsidRDefault="00E12D9C" w:rsidP="00E12D9C">
      <w:pPr>
        <w:pStyle w:val="Textkrper"/>
        <w:rPr>
          <w:rStyle w:val="Fett"/>
        </w:rPr>
      </w:pPr>
      <w:proofErr w:type="spellStart"/>
      <w:r w:rsidRPr="007E2376">
        <w:rPr>
          <w:rStyle w:val="Fett"/>
        </w:rPr>
        <w:t>Notierhilfe</w:t>
      </w:r>
      <w:proofErr w:type="spellEnd"/>
      <w:r w:rsidRPr="007E2376">
        <w:rPr>
          <w:rStyle w:val="Fett"/>
        </w:rPr>
        <w:t xml:space="preserve"> Bakterien</w:t>
      </w:r>
    </w:p>
    <w:p w:rsidR="00E12D9C" w:rsidRPr="007E2376" w:rsidRDefault="00E12D9C" w:rsidP="00E12D9C">
      <w:pPr>
        <w:pStyle w:val="Textkrper"/>
      </w:pPr>
    </w:p>
    <w:p w:rsidR="00E12D9C" w:rsidRPr="007E2376" w:rsidRDefault="00E12D9C" w:rsidP="00E12D9C">
      <w:pPr>
        <w:pStyle w:val="Textkrper"/>
      </w:pPr>
      <w:r w:rsidRPr="007E2376">
        <w:t>1. Zählen Sie auf, wo Bakterien leben.</w:t>
      </w:r>
    </w:p>
    <w:p w:rsidR="00E12D9C" w:rsidRPr="007E2376" w:rsidRDefault="00E12D9C" w:rsidP="00E12D9C">
      <w:pPr>
        <w:pStyle w:val="Textkrper"/>
      </w:pPr>
    </w:p>
    <w:p w:rsidR="00E12D9C" w:rsidRPr="007E2376" w:rsidRDefault="00E12D9C" w:rsidP="001A79B1">
      <w:pPr>
        <w:pStyle w:val="Textkrper"/>
        <w:ind w:left="284"/>
        <w:rPr>
          <w:i/>
          <w:iCs/>
        </w:rPr>
      </w:pPr>
      <w:r w:rsidRPr="007E2376">
        <w:rPr>
          <w:i/>
          <w:iCs/>
        </w:rPr>
        <w:t>- in der Luft</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Wasser</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Boden</w:t>
      </w:r>
    </w:p>
    <w:p w:rsidR="00E12D9C" w:rsidRPr="007E2376" w:rsidRDefault="00E12D9C" w:rsidP="001A79B1">
      <w:pPr>
        <w:pStyle w:val="Textkrper"/>
        <w:ind w:left="284"/>
        <w:rPr>
          <w:i/>
          <w:iCs/>
        </w:rPr>
      </w:pPr>
    </w:p>
    <w:p w:rsidR="00E12D9C" w:rsidRPr="007E2376" w:rsidRDefault="00E12D9C" w:rsidP="001A79B1">
      <w:pPr>
        <w:pStyle w:val="Textkrper"/>
        <w:ind w:left="284"/>
        <w:rPr>
          <w:i/>
          <w:iCs/>
        </w:rPr>
      </w:pPr>
      <w:r w:rsidRPr="007E2376">
        <w:rPr>
          <w:i/>
          <w:iCs/>
        </w:rPr>
        <w:t>- im Menschen</w:t>
      </w:r>
    </w:p>
    <w:p w:rsidR="00E12D9C" w:rsidRPr="007E2376" w:rsidRDefault="00E12D9C" w:rsidP="00E12D9C">
      <w:pPr>
        <w:pStyle w:val="Textkrper"/>
      </w:pPr>
    </w:p>
    <w:p w:rsidR="00E12D9C" w:rsidRPr="007E2376" w:rsidRDefault="00E12D9C" w:rsidP="001A79B1">
      <w:pPr>
        <w:pStyle w:val="Textkrper"/>
        <w:ind w:left="284" w:hanging="284"/>
      </w:pPr>
      <w:r w:rsidRPr="007E2376">
        <w:t xml:space="preserve">2. </w:t>
      </w:r>
      <w:r w:rsidR="001A79B1">
        <w:tab/>
      </w:r>
      <w:r w:rsidRPr="007E2376">
        <w:t>Erstellen Sie einen Steckbrief für Bakterien. (In einem  Steckbrief werden die wic</w:t>
      </w:r>
      <w:r w:rsidRPr="007E2376">
        <w:t>h</w:t>
      </w:r>
      <w:r w:rsidR="00534CE8">
        <w:t>tigsten Daten knapp, in Stich</w:t>
      </w:r>
      <w:r w:rsidRPr="007E2376">
        <w:t>worten, listenartig zusammengestellt, hier z.B. Größe, Formen, Lebensbedingungen)</w:t>
      </w:r>
      <w:r w:rsidR="00534CE8">
        <w:t>.</w:t>
      </w:r>
    </w:p>
    <w:p w:rsidR="00E12D9C" w:rsidRPr="007E2376" w:rsidRDefault="00E12D9C" w:rsidP="00E12D9C">
      <w:pPr>
        <w:pStyle w:val="Textkrper"/>
      </w:pPr>
    </w:p>
    <w:p w:rsidR="00E12D9C" w:rsidRPr="007E2376" w:rsidRDefault="00E12D9C" w:rsidP="00F60252">
      <w:pPr>
        <w:pStyle w:val="Textkrper"/>
        <w:ind w:left="284"/>
        <w:rPr>
          <w:i/>
          <w:iCs/>
        </w:rPr>
      </w:pPr>
      <w:r w:rsidRPr="007E2376">
        <w:rPr>
          <w:i/>
          <w:iCs/>
        </w:rPr>
        <w:t>- Einzeller</w:t>
      </w:r>
    </w:p>
    <w:p w:rsidR="00E12D9C" w:rsidRPr="007E2376" w:rsidRDefault="00E12D9C" w:rsidP="00F60252">
      <w:pPr>
        <w:pStyle w:val="Textkrper"/>
        <w:ind w:left="284"/>
        <w:rPr>
          <w:i/>
          <w:iCs/>
        </w:rPr>
      </w:pPr>
    </w:p>
    <w:p w:rsidR="00E12D9C" w:rsidRPr="007E2376" w:rsidRDefault="00DC1ABB" w:rsidP="00F60252">
      <w:pPr>
        <w:pStyle w:val="Textkrper"/>
        <w:ind w:left="284"/>
        <w:rPr>
          <w:i/>
          <w:iCs/>
        </w:rPr>
      </w:pPr>
      <w:r>
        <w:rPr>
          <w:i/>
          <w:iCs/>
        </w:rPr>
        <w:t>- Größe 1/1</w:t>
      </w:r>
      <w:r w:rsidR="00BE2153">
        <w:rPr>
          <w:i/>
          <w:iCs/>
        </w:rPr>
        <w:t>.</w:t>
      </w:r>
      <w:r>
        <w:rPr>
          <w:i/>
          <w:iCs/>
        </w:rPr>
        <w:t>000</w:t>
      </w:r>
      <w:r>
        <w:rPr>
          <w:rFonts w:ascii="Arial" w:hAnsi="Arial" w:cs="Arial"/>
          <w:i/>
          <w:iCs/>
        </w:rPr>
        <w:t> </w:t>
      </w:r>
      <w:r w:rsidR="00E12D9C" w:rsidRPr="007E2376">
        <w:rPr>
          <w:i/>
          <w:iCs/>
        </w:rPr>
        <w:t>mm mit Licht- oder Elektronenmikroskop erkennbar</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w:t>
      </w:r>
      <w:r w:rsidR="00BE2153">
        <w:rPr>
          <w:i/>
          <w:iCs/>
        </w:rPr>
        <w:t xml:space="preserve"> v</w:t>
      </w:r>
      <w:r w:rsidRPr="007E2376">
        <w:rPr>
          <w:i/>
          <w:iCs/>
        </w:rPr>
        <w:t>erschiedene Formen: kugelförmig, stäbchenförmig, schraubenförmig</w:t>
      </w:r>
    </w:p>
    <w:p w:rsidR="00E12D9C" w:rsidRPr="007E2376" w:rsidRDefault="00E12D9C" w:rsidP="00F60252">
      <w:pPr>
        <w:pStyle w:val="Textkrper"/>
        <w:ind w:left="284"/>
        <w:rPr>
          <w:i/>
          <w:iCs/>
        </w:rPr>
      </w:pPr>
    </w:p>
    <w:p w:rsidR="00A6747F" w:rsidRDefault="00E12D9C" w:rsidP="00F60252">
      <w:pPr>
        <w:pStyle w:val="Textkrper"/>
        <w:ind w:left="284"/>
        <w:rPr>
          <w:i/>
          <w:iCs/>
        </w:rPr>
      </w:pPr>
      <w:r w:rsidRPr="007E2376">
        <w:rPr>
          <w:i/>
          <w:iCs/>
        </w:rPr>
        <w:t>- optimale Umgebungstemperatur 37</w:t>
      </w:r>
      <w:r w:rsidR="00DC1ABB">
        <w:rPr>
          <w:rFonts w:ascii="Arial" w:hAnsi="Arial" w:cs="Arial"/>
          <w:i/>
          <w:iCs/>
        </w:rPr>
        <w:t> </w:t>
      </w:r>
      <w:r w:rsidRPr="007E2376">
        <w:rPr>
          <w:i/>
          <w:iCs/>
        </w:rPr>
        <w:t xml:space="preserve">°C, bei höheren Temperaturen werden sie </w:t>
      </w:r>
    </w:p>
    <w:p w:rsidR="00E12D9C" w:rsidRPr="007E2376" w:rsidRDefault="00E12D9C" w:rsidP="00F60252">
      <w:pPr>
        <w:pStyle w:val="Textkrper"/>
        <w:ind w:left="284"/>
        <w:rPr>
          <w:i/>
          <w:iCs/>
        </w:rPr>
      </w:pPr>
      <w:r w:rsidRPr="007E2376">
        <w:rPr>
          <w:i/>
          <w:iCs/>
        </w:rPr>
        <w:t xml:space="preserve">abgetötet </w:t>
      </w:r>
    </w:p>
    <w:p w:rsidR="00E12D9C" w:rsidRPr="007E2376" w:rsidRDefault="00E12D9C" w:rsidP="00F60252">
      <w:pPr>
        <w:pStyle w:val="Textkrper"/>
        <w:ind w:left="284"/>
      </w:pPr>
    </w:p>
    <w:p w:rsidR="00E12D9C" w:rsidRPr="007E2376" w:rsidRDefault="00E12D9C" w:rsidP="001A79B1">
      <w:pPr>
        <w:pStyle w:val="Textkrper"/>
        <w:ind w:left="284" w:hanging="284"/>
      </w:pPr>
      <w:r w:rsidRPr="007E2376">
        <w:t xml:space="preserve">3. </w:t>
      </w:r>
      <w:r w:rsidR="001A79B1">
        <w:tab/>
      </w:r>
      <w:r w:rsidRPr="007E2376">
        <w:t xml:space="preserve">Bakterien überleben ungünstige Bedingungen als Sporen. Erklären Sie, was Sporen sind. </w:t>
      </w:r>
    </w:p>
    <w:p w:rsidR="00E12D9C" w:rsidRPr="007E2376" w:rsidRDefault="00E12D9C" w:rsidP="00F60252">
      <w:pPr>
        <w:pStyle w:val="Textkrper"/>
        <w:ind w:left="284"/>
        <w:rPr>
          <w:rFonts w:eastAsiaTheme="minorHAnsi"/>
          <w:szCs w:val="24"/>
        </w:rPr>
      </w:pPr>
    </w:p>
    <w:p w:rsidR="00E12D9C" w:rsidRPr="007E2376" w:rsidRDefault="00E12D9C" w:rsidP="00F60252">
      <w:pPr>
        <w:pStyle w:val="Textkrper"/>
        <w:ind w:left="284"/>
        <w:rPr>
          <w:i/>
          <w:iCs/>
        </w:rPr>
      </w:pPr>
      <w:r w:rsidRPr="007E2376">
        <w:rPr>
          <w:i/>
          <w:iCs/>
        </w:rPr>
        <w:t>Sporen sind eine Kapsel, mit der sich das Bakterium umhüllen kann.</w:t>
      </w:r>
    </w:p>
    <w:p w:rsidR="00E12D9C" w:rsidRPr="007E2376" w:rsidRDefault="00E12D9C" w:rsidP="00F60252">
      <w:pPr>
        <w:pStyle w:val="Textkrper"/>
        <w:ind w:left="284"/>
      </w:pPr>
    </w:p>
    <w:p w:rsidR="00E12D9C" w:rsidRPr="007E2376" w:rsidRDefault="00E12D9C" w:rsidP="00F60252">
      <w:pPr>
        <w:pStyle w:val="Textkrper"/>
        <w:ind w:left="284"/>
      </w:pPr>
    </w:p>
    <w:p w:rsidR="00E12D9C" w:rsidRPr="007E2376" w:rsidRDefault="00E12D9C" w:rsidP="001A79B1">
      <w:pPr>
        <w:pStyle w:val="Textkrper"/>
        <w:ind w:left="284" w:hanging="284"/>
      </w:pPr>
      <w:r w:rsidRPr="007E2376">
        <w:t xml:space="preserve">4. </w:t>
      </w:r>
      <w:r w:rsidR="001A79B1">
        <w:tab/>
      </w:r>
      <w:r w:rsidRPr="007E2376">
        <w:t>Auf welche Weise vermehren sich Bakterien?</w:t>
      </w:r>
    </w:p>
    <w:p w:rsidR="00E12D9C" w:rsidRPr="007E2376" w:rsidRDefault="00E12D9C" w:rsidP="00E12D9C">
      <w:pPr>
        <w:pStyle w:val="Textkrper"/>
      </w:pPr>
    </w:p>
    <w:p w:rsidR="00E12D9C" w:rsidRPr="007E2376" w:rsidRDefault="00E12D9C" w:rsidP="00F60252">
      <w:pPr>
        <w:pStyle w:val="Textkrper"/>
        <w:ind w:left="284"/>
        <w:rPr>
          <w:i/>
          <w:iCs/>
        </w:rPr>
      </w:pPr>
      <w:r w:rsidRPr="007E2376">
        <w:rPr>
          <w:i/>
          <w:iCs/>
        </w:rPr>
        <w:t>- ungeschlechtlich</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 durch Querteilung</w:t>
      </w:r>
    </w:p>
    <w:p w:rsidR="00E12D9C" w:rsidRPr="007E2376" w:rsidRDefault="00E12D9C" w:rsidP="00F60252">
      <w:pPr>
        <w:pStyle w:val="Textkrper"/>
        <w:ind w:left="284"/>
        <w:rPr>
          <w:i/>
          <w:iCs/>
        </w:rPr>
      </w:pPr>
    </w:p>
    <w:p w:rsidR="00E12D9C" w:rsidRPr="007E2376" w:rsidRDefault="00E12D9C" w:rsidP="00F60252">
      <w:pPr>
        <w:pStyle w:val="Textkrper"/>
        <w:ind w:left="284"/>
        <w:rPr>
          <w:i/>
          <w:iCs/>
        </w:rPr>
      </w:pPr>
      <w:r w:rsidRPr="007E2376">
        <w:rPr>
          <w:i/>
          <w:iCs/>
        </w:rPr>
        <w:t>- alle 20 Minuten</w:t>
      </w:r>
    </w:p>
    <w:p w:rsidR="00E12D9C" w:rsidRPr="007E2376" w:rsidRDefault="00E12D9C" w:rsidP="00F60252">
      <w:pPr>
        <w:pStyle w:val="Textkrper"/>
        <w:ind w:left="284"/>
      </w:pPr>
    </w:p>
    <w:p w:rsidR="00BE2153" w:rsidRDefault="00BE2153">
      <w:pPr>
        <w:spacing w:line="240" w:lineRule="auto"/>
        <w:rPr>
          <w:rFonts w:ascii="Source Sans Pro" w:eastAsia="Times New Roman" w:hAnsi="Source Sans Pro" w:cs="Times New Roman"/>
          <w:sz w:val="20"/>
          <w:szCs w:val="20"/>
          <w:lang w:eastAsia="de-DE"/>
        </w:rPr>
      </w:pPr>
      <w:r>
        <w:br w:type="page"/>
      </w:r>
    </w:p>
    <w:p w:rsidR="00E12D9C" w:rsidRDefault="00E12D9C" w:rsidP="001A79B1">
      <w:pPr>
        <w:pStyle w:val="Textkrper"/>
        <w:ind w:left="284" w:hanging="284"/>
      </w:pPr>
      <w:r w:rsidRPr="007E2376">
        <w:lastRenderedPageBreak/>
        <w:t xml:space="preserve">5. </w:t>
      </w:r>
      <w:r w:rsidR="001A79B1">
        <w:tab/>
      </w:r>
      <w:r w:rsidRPr="007E2376">
        <w:t>Nennen Sie zwei Krankheiten, die durch Bakterien ausgelöst werden.</w:t>
      </w:r>
    </w:p>
    <w:p w:rsidR="00E12D9C" w:rsidRDefault="00E12D9C">
      <w:pPr>
        <w:spacing w:line="240" w:lineRule="auto"/>
        <w:rPr>
          <w:rFonts w:ascii="Source Sans Pro" w:eastAsia="Times New Roman" w:hAnsi="Source Sans Pro" w:cs="Times New Roman"/>
          <w:sz w:val="20"/>
          <w:szCs w:val="20"/>
          <w:lang w:eastAsia="de-DE"/>
        </w:rPr>
      </w:pPr>
    </w:p>
    <w:tbl>
      <w:tblPr>
        <w:tblStyle w:val="Tabellenraster21"/>
        <w:tblW w:w="7371" w:type="dxa"/>
        <w:tblInd w:w="28" w:type="dxa"/>
        <w:tblCellMar>
          <w:top w:w="28" w:type="dxa"/>
          <w:left w:w="28" w:type="dxa"/>
          <w:bottom w:w="28" w:type="dxa"/>
          <w:right w:w="28" w:type="dxa"/>
        </w:tblCellMar>
        <w:tblLook w:val="04A0" w:firstRow="1" w:lastRow="0" w:firstColumn="1" w:lastColumn="0" w:noHBand="0" w:noVBand="1"/>
      </w:tblPr>
      <w:tblGrid>
        <w:gridCol w:w="2410"/>
        <w:gridCol w:w="2268"/>
        <w:gridCol w:w="2693"/>
      </w:tblGrid>
      <w:tr w:rsidR="00E12D9C" w:rsidRPr="008D00F2" w:rsidTr="00E12D9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Merkmale</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z.B. Tetanus</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1D0EE8" w:rsidRDefault="00E12D9C" w:rsidP="00E12D9C">
            <w:pPr>
              <w:pStyle w:val="Tabellezentriert"/>
              <w:rPr>
                <w:b/>
              </w:rPr>
            </w:pPr>
            <w:r w:rsidRPr="001D0EE8">
              <w:rPr>
                <w:b/>
              </w:rPr>
              <w:t>z.B. Keuchhusten</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Krankheitserreger</w:t>
            </w:r>
          </w:p>
        </w:tc>
        <w:tc>
          <w:tcPr>
            <w:tcW w:w="2268"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Sporenbildende Bakterien</w:t>
            </w:r>
          </w:p>
          <w:p w:rsidR="00E12D9C" w:rsidRPr="008D00F2" w:rsidRDefault="00E12D9C" w:rsidP="00DC1ABB">
            <w:pPr>
              <w:pStyle w:val="TabelleLinks"/>
            </w:pPr>
            <w:r w:rsidRPr="008D00F2">
              <w:t xml:space="preserve"> Inkubationszeit: 3-21 Tage</w:t>
            </w: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Stäbchenförmige Bakterien</w:t>
            </w:r>
          </w:p>
          <w:p w:rsidR="00E12D9C" w:rsidRPr="008D00F2" w:rsidRDefault="00E12D9C" w:rsidP="00DC1ABB">
            <w:pPr>
              <w:pStyle w:val="TabelleLinks"/>
            </w:pPr>
            <w:r w:rsidRPr="008D00F2">
              <w:t>Inkubationszeit: 7-20 Tage</w:t>
            </w:r>
          </w:p>
          <w:p w:rsidR="00E12D9C" w:rsidRPr="008D00F2" w:rsidRDefault="00E12D9C" w:rsidP="00DC1ABB">
            <w:pPr>
              <w:pStyle w:val="TabelleLinks"/>
            </w:pPr>
            <w:r w:rsidRPr="008D00F2">
              <w:t>hochansteckend</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Übertragungswege</w:t>
            </w:r>
          </w:p>
          <w:p w:rsidR="00E12D9C" w:rsidRPr="008D00F2" w:rsidRDefault="00E12D9C" w:rsidP="00DC1ABB">
            <w:pPr>
              <w:pStyle w:val="TabelleLinks"/>
            </w:pPr>
            <w:r w:rsidRPr="008D00F2">
              <w:t>(Ansteckung)</w:t>
            </w: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Schmierinfektion</w:t>
            </w:r>
          </w:p>
          <w:p w:rsidR="00E12D9C" w:rsidRPr="008D00F2" w:rsidRDefault="00E12D9C" w:rsidP="00DC1ABB">
            <w:pPr>
              <w:pStyle w:val="TabelleLinks"/>
            </w:pPr>
            <w:r w:rsidRPr="008D00F2">
              <w:t>(überall verbreitet)</w:t>
            </w:r>
          </w:p>
          <w:p w:rsidR="00E12D9C" w:rsidRPr="008D00F2" w:rsidRDefault="00E12D9C" w:rsidP="00DC1ABB">
            <w:pPr>
              <w:pStyle w:val="TabelleLinks"/>
            </w:pP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Tröpfcheninfektion</w:t>
            </w:r>
          </w:p>
          <w:p w:rsidR="00E12D9C" w:rsidRPr="008D00F2" w:rsidRDefault="00E12D9C" w:rsidP="00DC1ABB">
            <w:pPr>
              <w:pStyle w:val="TabelleLinks"/>
            </w:pPr>
            <w:r w:rsidRPr="008D00F2">
              <w:t>(Husten, Niesen, Küssen…)</w:t>
            </w: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Kranksein (Ausbreitung im Körper)</w:t>
            </w:r>
          </w:p>
          <w:p w:rsidR="00E12D9C" w:rsidRPr="008D00F2" w:rsidRDefault="00E12D9C" w:rsidP="00DC1ABB">
            <w:pPr>
              <w:pStyle w:val="TabelleLinks"/>
            </w:pPr>
          </w:p>
          <w:p w:rsidR="00E12D9C" w:rsidRPr="008D00F2" w:rsidRDefault="00E12D9C" w:rsidP="00DC1ABB">
            <w:pPr>
              <w:pStyle w:val="TabelleLinks"/>
            </w:pPr>
            <w:r w:rsidRPr="008D00F2">
              <w:t>Erste Krankheitszeichen</w:t>
            </w:r>
          </w:p>
          <w:p w:rsidR="00E12D9C" w:rsidRPr="008D00F2" w:rsidRDefault="00E12D9C" w:rsidP="00DC1ABB">
            <w:pPr>
              <w:pStyle w:val="TabelleLinks"/>
            </w:pPr>
          </w:p>
          <w:p w:rsidR="00E12D9C" w:rsidRPr="008D00F2" w:rsidRDefault="00E12D9C" w:rsidP="00DC1ABB">
            <w:pPr>
              <w:pStyle w:val="TabelleLinks"/>
            </w:pPr>
            <w:r w:rsidRPr="008D00F2">
              <w:t>Spezifische Krankheitszeichen</w:t>
            </w:r>
          </w:p>
          <w:p w:rsidR="00E12D9C" w:rsidRPr="008D00F2" w:rsidRDefault="00E12D9C" w:rsidP="00DC1ABB">
            <w:pPr>
              <w:pStyle w:val="TabelleLinks"/>
            </w:pP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r w:rsidRPr="008D00F2">
              <w:t>Starke Muskelkrämpfe</w:t>
            </w:r>
          </w:p>
          <w:p w:rsidR="00E12D9C" w:rsidRPr="008D00F2" w:rsidRDefault="00E12D9C" w:rsidP="00DC1ABB">
            <w:pPr>
              <w:pStyle w:val="TabelleLinks"/>
            </w:pPr>
          </w:p>
          <w:p w:rsidR="00E12D9C" w:rsidRPr="008D00F2" w:rsidRDefault="00E12D9C" w:rsidP="00DC1ABB">
            <w:pPr>
              <w:pStyle w:val="TabelleLinks"/>
            </w:pPr>
          </w:p>
          <w:p w:rsidR="00E12D9C" w:rsidRPr="008D00F2" w:rsidRDefault="00E12D9C" w:rsidP="00DC1ABB">
            <w:pPr>
              <w:pStyle w:val="TabelleLinks"/>
            </w:pPr>
            <w:r w:rsidRPr="008D00F2">
              <w:t>Qualvolle Schmerzen bei vollem Bewusstsein</w:t>
            </w:r>
          </w:p>
        </w:tc>
        <w:tc>
          <w:tcPr>
            <w:tcW w:w="2693"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Entzündung der Atemwege</w:t>
            </w:r>
          </w:p>
          <w:p w:rsidR="00E12D9C" w:rsidRPr="008D00F2" w:rsidRDefault="00E12D9C" w:rsidP="00DC1ABB">
            <w:pPr>
              <w:pStyle w:val="TabelleLinks"/>
            </w:pPr>
            <w:r w:rsidRPr="008D00F2">
              <w:t>1. Phase: Erkältungsphase</w:t>
            </w:r>
          </w:p>
          <w:p w:rsidR="00E12D9C" w:rsidRPr="008D00F2" w:rsidRDefault="00E12D9C" w:rsidP="00DC1ABB">
            <w:pPr>
              <w:pStyle w:val="TabelleLinks"/>
            </w:pPr>
            <w:r w:rsidRPr="008D00F2">
              <w:t xml:space="preserve">2. Phase: </w:t>
            </w:r>
            <w:proofErr w:type="spellStart"/>
            <w:r w:rsidRPr="008D00F2">
              <w:t>Anfallphase</w:t>
            </w:r>
            <w:proofErr w:type="spellEnd"/>
            <w:r w:rsidRPr="008D00F2">
              <w:t>, charakteri</w:t>
            </w:r>
            <w:r w:rsidRPr="008D00F2">
              <w:t>s</w:t>
            </w:r>
            <w:r w:rsidRPr="008D00F2">
              <w:t>tischer Keuchhusten mit Erbr</w:t>
            </w:r>
            <w:r w:rsidRPr="008D00F2">
              <w:t>e</w:t>
            </w:r>
            <w:r w:rsidRPr="008D00F2">
              <w:t>chen</w:t>
            </w:r>
          </w:p>
          <w:p w:rsidR="00E12D9C" w:rsidRPr="008D00F2" w:rsidRDefault="00E12D9C" w:rsidP="00DC1ABB">
            <w:pPr>
              <w:pStyle w:val="TabelleLinks"/>
            </w:pPr>
            <w:r w:rsidRPr="008D00F2">
              <w:t>3. Phase: Erholungsphase</w:t>
            </w:r>
            <w:r w:rsidR="00BE2153">
              <w:t>,</w:t>
            </w:r>
            <w:r w:rsidRPr="008D00F2">
              <w:t xml:space="preserve"> allmä</w:t>
            </w:r>
            <w:r w:rsidRPr="008D00F2">
              <w:t>h</w:t>
            </w:r>
            <w:r w:rsidRPr="008D00F2">
              <w:t>liche Abnahme der Hustenanfälle</w:t>
            </w:r>
          </w:p>
          <w:p w:rsidR="00E12D9C" w:rsidRPr="008D00F2" w:rsidRDefault="00E12D9C" w:rsidP="00DC1ABB">
            <w:pPr>
              <w:pStyle w:val="TabelleLinks"/>
            </w:pP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Besonderheiten</w:t>
            </w:r>
          </w:p>
          <w:p w:rsidR="00E12D9C" w:rsidRPr="008D00F2" w:rsidRDefault="00E12D9C" w:rsidP="00DC1ABB">
            <w:pPr>
              <w:pStyle w:val="TabelleLinks"/>
            </w:pPr>
            <w:r w:rsidRPr="008D00F2">
              <w:t>(Risikogruppen, Folgeerkra</w:t>
            </w:r>
            <w:r w:rsidRPr="008D00F2">
              <w:t>n</w:t>
            </w:r>
            <w:r w:rsidRPr="008D00F2">
              <w:t xml:space="preserve">kungen…) </w:t>
            </w:r>
          </w:p>
        </w:tc>
        <w:tc>
          <w:tcPr>
            <w:tcW w:w="2268"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Führt unbehandelt zum Tod</w:t>
            </w:r>
          </w:p>
          <w:p w:rsidR="00E12D9C" w:rsidRPr="008D00F2" w:rsidRDefault="00E12D9C" w:rsidP="00DC1ABB">
            <w:pPr>
              <w:pStyle w:val="TabelleLinks"/>
            </w:pPr>
          </w:p>
          <w:p w:rsidR="00E12D9C" w:rsidRPr="008D00F2" w:rsidRDefault="00E12D9C" w:rsidP="00DC1ABB">
            <w:pPr>
              <w:pStyle w:val="TabelleLinks"/>
            </w:pPr>
          </w:p>
        </w:tc>
        <w:tc>
          <w:tcPr>
            <w:tcW w:w="2693" w:type="dxa"/>
            <w:tcBorders>
              <w:top w:val="single" w:sz="4" w:space="0" w:color="auto"/>
              <w:left w:val="single" w:sz="4" w:space="0" w:color="auto"/>
              <w:bottom w:val="single" w:sz="4" w:space="0" w:color="auto"/>
              <w:right w:val="single" w:sz="4" w:space="0" w:color="auto"/>
            </w:tcBorders>
          </w:tcPr>
          <w:p w:rsidR="00E12D9C" w:rsidRPr="008D00F2" w:rsidRDefault="00E12D9C" w:rsidP="00DC1ABB">
            <w:pPr>
              <w:pStyle w:val="TabelleLinks"/>
            </w:pPr>
            <w:r w:rsidRPr="008D00F2">
              <w:t>Behandlung: Antibiotika</w:t>
            </w:r>
          </w:p>
          <w:p w:rsidR="00E12D9C" w:rsidRPr="008D00F2" w:rsidRDefault="00E12D9C" w:rsidP="00DC1ABB">
            <w:pPr>
              <w:pStyle w:val="TabelleLinks"/>
            </w:pPr>
            <w:r w:rsidRPr="008D00F2">
              <w:t>Risikogruppe: Säuglinge</w:t>
            </w:r>
          </w:p>
          <w:p w:rsidR="00E12D9C" w:rsidRPr="008D00F2" w:rsidRDefault="00E12D9C" w:rsidP="00DC1ABB">
            <w:pPr>
              <w:pStyle w:val="TabelleLinks"/>
            </w:pPr>
          </w:p>
        </w:tc>
      </w:tr>
      <w:tr w:rsidR="00E12D9C" w:rsidRPr="008D00F2" w:rsidTr="00E12D9C">
        <w:tc>
          <w:tcPr>
            <w:tcW w:w="2410"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Vorbeugung</w:t>
            </w:r>
          </w:p>
        </w:tc>
        <w:tc>
          <w:tcPr>
            <w:tcW w:w="2268" w:type="dxa"/>
            <w:tcBorders>
              <w:top w:val="single" w:sz="4" w:space="0" w:color="auto"/>
              <w:left w:val="single" w:sz="4" w:space="0" w:color="auto"/>
              <w:bottom w:val="single" w:sz="4" w:space="0" w:color="auto"/>
              <w:right w:val="single" w:sz="4" w:space="0" w:color="auto"/>
            </w:tcBorders>
            <w:hideMark/>
          </w:tcPr>
          <w:p w:rsidR="00E12D9C" w:rsidRPr="008D00F2" w:rsidRDefault="00E12D9C" w:rsidP="00BE2153">
            <w:pPr>
              <w:pStyle w:val="TabelleLinks"/>
            </w:pPr>
            <w:r w:rsidRPr="008D00F2">
              <w:t xml:space="preserve"> Impfung</w:t>
            </w:r>
          </w:p>
        </w:tc>
        <w:tc>
          <w:tcPr>
            <w:tcW w:w="269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DC1ABB">
            <w:pPr>
              <w:pStyle w:val="TabelleLinks"/>
            </w:pPr>
            <w:r w:rsidRPr="008D00F2">
              <w:t>Vorbeugung: Impfung</w:t>
            </w:r>
          </w:p>
          <w:p w:rsidR="00E12D9C" w:rsidRPr="008D00F2" w:rsidRDefault="00E12D9C" w:rsidP="00DC1ABB">
            <w:pPr>
              <w:pStyle w:val="TabelleLinks"/>
            </w:pPr>
            <w:r w:rsidRPr="008D00F2">
              <w:t>Auffrischung alle 6-10 Jahre no</w:t>
            </w:r>
            <w:r w:rsidRPr="008D00F2">
              <w:t>t</w:t>
            </w:r>
            <w:r w:rsidRPr="008D00F2">
              <w:t>wendig</w:t>
            </w:r>
          </w:p>
        </w:tc>
      </w:tr>
    </w:tbl>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730"/>
        <w:gridCol w:w="4014"/>
        <w:gridCol w:w="188"/>
        <w:gridCol w:w="2081"/>
      </w:tblGrid>
      <w:tr w:rsidR="00E12D9C" w:rsidRPr="00406F71" w:rsidTr="00E12D9C">
        <w:trPr>
          <w:trHeight w:hRule="exact" w:val="369"/>
        </w:trPr>
        <w:tc>
          <w:tcPr>
            <w:tcW w:w="2632"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lastRenderedPageBreak/>
              <w:t>Kompetenzbereich/</w:t>
            </w:r>
            <w:r w:rsidRPr="00406F71">
              <w:rPr>
                <w:rFonts w:eastAsiaTheme="majorEastAsia"/>
              </w:rPr>
              <w:br/>
              <w:t>Leitidee</w:t>
            </w:r>
          </w:p>
        </w:tc>
        <w:tc>
          <w:tcPr>
            <w:tcW w:w="730"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Lern-</w:t>
            </w:r>
            <w:r w:rsidRPr="00406F71">
              <w:rPr>
                <w:rFonts w:eastAsiaTheme="majorEastAsia"/>
              </w:rPr>
              <w:br/>
              <w:t>fortschritt</w:t>
            </w:r>
          </w:p>
        </w:tc>
        <w:tc>
          <w:tcPr>
            <w:tcW w:w="4014" w:type="dxa"/>
            <w:tcBorders>
              <w:top w:val="single" w:sz="4" w:space="0" w:color="auto"/>
              <w:left w:val="single" w:sz="4" w:space="0" w:color="auto"/>
              <w:bottom w:val="nil"/>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Materialien/</w:t>
            </w:r>
            <w:r w:rsidRPr="00406F71">
              <w:rPr>
                <w:rFonts w:eastAsiaTheme="majorEastAsia"/>
              </w:rPr>
              <w:br/>
              <w:t>Titel</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12D9C" w:rsidRPr="00406F71" w:rsidRDefault="00E12D9C" w:rsidP="00E12D9C">
            <w:pPr>
              <w:pStyle w:val="TabellenkopfLS"/>
              <w:rPr>
                <w:rFonts w:eastAsiaTheme="minorHAnsi"/>
              </w:rPr>
            </w:pPr>
            <w:r w:rsidRPr="00406F71">
              <w:t xml:space="preserve">Bio </w:t>
            </w:r>
            <w:r w:rsidRPr="00406F71">
              <w:br/>
              <w:t>03.0</w:t>
            </w:r>
            <w:r>
              <w:t>3</w:t>
            </w:r>
            <w:r w:rsidRPr="00406F71">
              <w:t>.0</w:t>
            </w:r>
            <w:r>
              <w:t>2</w:t>
            </w:r>
          </w:p>
        </w:tc>
      </w:tr>
      <w:tr w:rsidR="00E12D9C" w:rsidRPr="00406F71" w:rsidTr="00E12D9C">
        <w:trPr>
          <w:trHeight w:hRule="exact" w:val="567"/>
        </w:trPr>
        <w:tc>
          <w:tcPr>
            <w:tcW w:w="2632"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406F71">
              <w:t>03 In der Fachsprache ko</w:t>
            </w:r>
            <w:r w:rsidRPr="00406F71">
              <w:t>m</w:t>
            </w:r>
            <w:r>
              <w:t>munizie</w:t>
            </w:r>
            <w:r w:rsidRPr="00406F71">
              <w:t>ren</w:t>
            </w:r>
          </w:p>
        </w:tc>
        <w:tc>
          <w:tcPr>
            <w:tcW w:w="730"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406F71">
              <w:t>LF 3</w:t>
            </w:r>
          </w:p>
        </w:tc>
        <w:tc>
          <w:tcPr>
            <w:tcW w:w="4014" w:type="dxa"/>
            <w:tcBorders>
              <w:top w:val="nil"/>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r w:rsidRPr="00DC1CBB">
              <w:t xml:space="preserve">Masern. Bakterien und Viren im Vergleich </w:t>
            </w:r>
            <w:r>
              <w:t>C</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jc w:val="center"/>
              <w:rPr>
                <w:rFonts w:ascii="Univers 55" w:eastAsia="Times New Roman" w:hAnsi="Univers 55" w:cs="Times New Roman"/>
                <w:b/>
                <w:color w:val="000000" w:themeColor="text1"/>
                <w:sz w:val="20"/>
                <w:szCs w:val="20"/>
              </w:rPr>
            </w:pPr>
          </w:p>
        </w:tc>
      </w:tr>
    </w:tbl>
    <w:p w:rsidR="00E12D9C" w:rsidRPr="008D00F2" w:rsidRDefault="00E12D9C" w:rsidP="00E12D9C">
      <w:pPr>
        <w:pStyle w:val="berschrift1neu"/>
        <w:rPr>
          <w:rFonts w:eastAsiaTheme="minorHAnsi"/>
        </w:rP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04096" behindDoc="0" locked="0" layoutInCell="1" allowOverlap="1" wp14:anchorId="148A9F20" wp14:editId="25074879">
                <wp:simplePos x="0" y="0"/>
                <wp:positionH relativeFrom="column">
                  <wp:posOffset>4796790</wp:posOffset>
                </wp:positionH>
                <wp:positionV relativeFrom="paragraph">
                  <wp:posOffset>127000</wp:posOffset>
                </wp:positionV>
                <wp:extent cx="1320165" cy="214630"/>
                <wp:effectExtent l="0" t="0" r="13335" b="13970"/>
                <wp:wrapNone/>
                <wp:docPr id="163" name="Rechteck 16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63" o:spid="_x0000_s1065" style="position:absolute;margin-left:377.7pt;margin-top:10pt;width:103.95pt;height:16.9pt;z-index:25280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r w:rsidRPr="008D00F2">
        <w:rPr>
          <w:rFonts w:eastAsiaTheme="minorHAnsi"/>
          <w:noProof/>
        </w:rPr>
        <w:drawing>
          <wp:anchor distT="0" distB="0" distL="114300" distR="114300" simplePos="0" relativeHeight="252803072" behindDoc="0" locked="0" layoutInCell="1" allowOverlap="1" wp14:anchorId="2D9B52A0" wp14:editId="3ABD8B02">
            <wp:simplePos x="0" y="0"/>
            <wp:positionH relativeFrom="rightMargin">
              <wp:posOffset>107950</wp:posOffset>
            </wp:positionH>
            <wp:positionV relativeFrom="paragraph">
              <wp:posOffset>417830</wp:posOffset>
            </wp:positionV>
            <wp:extent cx="414000" cy="406800"/>
            <wp:effectExtent l="0" t="0" r="5715" b="0"/>
            <wp:wrapNone/>
            <wp:docPr id="168" name="Grafik 168"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00F2">
        <w:rPr>
          <w:rFonts w:eastAsiaTheme="minorHAnsi"/>
        </w:rPr>
        <w:t>Zusatzaufgaben - Lösung</w:t>
      </w:r>
    </w:p>
    <w:p w:rsidR="00E12D9C" w:rsidRPr="008D00F2" w:rsidRDefault="00E12D9C" w:rsidP="001A79B1">
      <w:pPr>
        <w:pStyle w:val="Textkrper"/>
        <w:ind w:left="284" w:hanging="284"/>
      </w:pPr>
      <w:r w:rsidRPr="008D00F2">
        <w:t xml:space="preserve">1. </w:t>
      </w:r>
      <w:r w:rsidR="001A79B1">
        <w:tab/>
        <w:t>Lösen S</w:t>
      </w:r>
      <w:r w:rsidR="00DC1ABB">
        <w:t>ie die Aufgabe 3 S.</w:t>
      </w:r>
      <w:r w:rsidRPr="008D00F2">
        <w:t>63</w:t>
      </w:r>
    </w:p>
    <w:p w:rsidR="00E12D9C" w:rsidRPr="008D00F2" w:rsidRDefault="00E12D9C" w:rsidP="00E12D9C">
      <w:pPr>
        <w:pStyle w:val="Textkrper"/>
      </w:pPr>
    </w:p>
    <w:p w:rsidR="00E12D9C" w:rsidRPr="008D00F2" w:rsidRDefault="00B53691" w:rsidP="00F60252">
      <w:pPr>
        <w:pStyle w:val="Textkrper"/>
        <w:ind w:left="284"/>
        <w:rPr>
          <w:rFonts w:ascii="Univers 55" w:eastAsiaTheme="minorHAnsi" w:hAnsi="Univers 55"/>
          <w:i/>
          <w:iCs/>
          <w:szCs w:val="24"/>
        </w:rPr>
      </w:pPr>
      <m:oMath>
        <m:sSup>
          <m:sSupPr>
            <m:ctrlPr>
              <w:rPr>
                <w:rFonts w:ascii="Cambria Math" w:eastAsiaTheme="minorHAnsi" w:hAnsi="Cambria Math"/>
                <w:szCs w:val="24"/>
              </w:rPr>
            </m:ctrlPr>
          </m:sSupPr>
          <m:e>
            <m:r>
              <m:rPr>
                <m:sty m:val="p"/>
              </m:rPr>
              <w:rPr>
                <w:rFonts w:ascii="Cambria Math" w:eastAsiaTheme="minorHAnsi" w:hAnsi="Cambria Math"/>
                <w:szCs w:val="24"/>
              </w:rPr>
              <m:t>2</m:t>
            </m:r>
          </m:e>
          <m:sup>
            <m:r>
              <m:rPr>
                <m:sty m:val="p"/>
              </m:rPr>
              <w:rPr>
                <w:rFonts w:ascii="Cambria Math" w:eastAsiaTheme="minorHAnsi" w:hAnsi="Cambria Math"/>
                <w:szCs w:val="24"/>
              </w:rPr>
              <m:t>12</m:t>
            </m:r>
          </m:sup>
        </m:sSup>
        <m:r>
          <m:rPr>
            <m:sty m:val="p"/>
          </m:rPr>
          <w:rPr>
            <w:rFonts w:ascii="Cambria Math" w:eastAsiaTheme="minorHAnsi" w:hAnsi="Cambria Math"/>
            <w:szCs w:val="24"/>
          </w:rPr>
          <m:t xml:space="preserve">= </m:t>
        </m:r>
      </m:oMath>
      <w:r w:rsidR="00E12D9C" w:rsidRPr="008D00F2">
        <w:rPr>
          <w:rFonts w:ascii="Univers 55" w:eastAsiaTheme="minorHAnsi" w:hAnsi="Univers 55"/>
          <w:i/>
          <w:iCs/>
          <w:szCs w:val="24"/>
        </w:rPr>
        <w:t>4096</w:t>
      </w:r>
    </w:p>
    <w:p w:rsidR="00E12D9C" w:rsidRPr="008D00F2" w:rsidRDefault="00E12D9C" w:rsidP="00E12D9C">
      <w:pPr>
        <w:pStyle w:val="Textkrper"/>
        <w:rPr>
          <w:rFonts w:ascii="Univers 55" w:eastAsiaTheme="minorHAnsi" w:hAnsi="Univers 55"/>
          <w:i/>
          <w:iCs/>
          <w:szCs w:val="24"/>
        </w:rPr>
      </w:pPr>
    </w:p>
    <w:p w:rsidR="00E12D9C" w:rsidRPr="008D00F2" w:rsidRDefault="00E12D9C" w:rsidP="00E12D9C">
      <w:pPr>
        <w:pStyle w:val="Textkrper"/>
        <w:rPr>
          <w:rFonts w:ascii="Univers 55" w:eastAsiaTheme="minorHAnsi" w:hAnsi="Univers 55"/>
          <w:i/>
          <w:iCs/>
          <w:szCs w:val="24"/>
        </w:rPr>
      </w:pPr>
    </w:p>
    <w:p w:rsidR="00E12D9C" w:rsidRPr="008D00F2" w:rsidRDefault="00F60252" w:rsidP="001A79B1">
      <w:pPr>
        <w:pStyle w:val="Textkrper"/>
        <w:ind w:left="284" w:hanging="284"/>
      </w:pPr>
      <w:r>
        <w:t>2.</w:t>
      </w:r>
      <w:r w:rsidR="00E12D9C" w:rsidRPr="008D00F2">
        <w:t xml:space="preserve"> </w:t>
      </w:r>
      <w:r w:rsidR="001A79B1">
        <w:tab/>
      </w:r>
      <w:r w:rsidR="00E12D9C" w:rsidRPr="008D00F2">
        <w:t>Begründen Sie, ob die Fähigkeit der Bakterien, Sporen zu bilden</w:t>
      </w:r>
      <w:r w:rsidR="007812D5">
        <w:t>,</w:t>
      </w:r>
      <w:r w:rsidR="00E12D9C" w:rsidRPr="008D00F2">
        <w:t xml:space="preserve"> für die Menschen vorteilhaft ist.</w:t>
      </w:r>
    </w:p>
    <w:p w:rsidR="00E12D9C" w:rsidRPr="008D00F2" w:rsidRDefault="00E12D9C" w:rsidP="00E12D9C">
      <w:pPr>
        <w:pStyle w:val="Textkrper"/>
        <w:rPr>
          <w:rFonts w:ascii="Univers 55" w:hAnsi="Univers 55"/>
        </w:rPr>
      </w:pPr>
    </w:p>
    <w:p w:rsidR="00E12D9C" w:rsidRPr="008D00F2" w:rsidRDefault="00E12D9C" w:rsidP="00D17543">
      <w:pPr>
        <w:pStyle w:val="Textkrper"/>
        <w:ind w:left="284"/>
        <w:rPr>
          <w:rStyle w:val="Hervorhebung"/>
        </w:rPr>
      </w:pPr>
      <w:r w:rsidRPr="008D00F2">
        <w:rPr>
          <w:rStyle w:val="Hervorhebung"/>
        </w:rPr>
        <w:t>Nein, sie ist unvorteilhaft für Menschen. Sporen überdauern ungünstige Lebensbedi</w:t>
      </w:r>
      <w:r w:rsidRPr="008D00F2">
        <w:rPr>
          <w:rStyle w:val="Hervorhebung"/>
        </w:rPr>
        <w:t>n</w:t>
      </w:r>
      <w:r w:rsidRPr="008D00F2">
        <w:rPr>
          <w:rStyle w:val="Hervorhebung"/>
        </w:rPr>
        <w:t>gungen z.</w:t>
      </w:r>
      <w:r w:rsidR="00DC1ABB">
        <w:rPr>
          <w:rStyle w:val="Hervorhebung"/>
          <w:rFonts w:ascii="Arial" w:hAnsi="Arial" w:cs="Arial"/>
        </w:rPr>
        <w:t> </w:t>
      </w:r>
      <w:r w:rsidRPr="008D00F2">
        <w:rPr>
          <w:rStyle w:val="Hervorhebung"/>
        </w:rPr>
        <w:t>B. Trockenheit. Wenn die Bedingungen wieder vorteilhafter sind, können sie sich vermehren und de</w:t>
      </w:r>
      <w:r w:rsidR="007812D5">
        <w:rPr>
          <w:rStyle w:val="Hervorhebung"/>
        </w:rPr>
        <w:t>n</w:t>
      </w:r>
      <w:r w:rsidRPr="008D00F2">
        <w:rPr>
          <w:rStyle w:val="Hervorhebung"/>
        </w:rPr>
        <w:t xml:space="preserve"> Menschen infizieren.</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3.</w:t>
      </w:r>
      <w:r w:rsidR="001A79B1">
        <w:tab/>
      </w:r>
      <w:r w:rsidR="00E12D9C" w:rsidRPr="008D00F2">
        <w:t>Bakterien sind nicht nur schädlich, sie können auch nützlich sein. Geben Sie Beispi</w:t>
      </w:r>
      <w:r w:rsidR="00E12D9C" w:rsidRPr="008D00F2">
        <w:t>e</w:t>
      </w:r>
      <w:r w:rsidR="00E12D9C" w:rsidRPr="008D00F2">
        <w:t>le, wo diese Eigenschaften im Alltag genutzt werden.</w:t>
      </w:r>
    </w:p>
    <w:p w:rsidR="00E12D9C" w:rsidRPr="008D00F2" w:rsidRDefault="00E12D9C" w:rsidP="00E12D9C">
      <w:pPr>
        <w:pStyle w:val="Textkrper"/>
      </w:pPr>
    </w:p>
    <w:p w:rsidR="00E12D9C" w:rsidRPr="008D00F2" w:rsidRDefault="00E12D9C" w:rsidP="00D17543">
      <w:pPr>
        <w:pStyle w:val="Textkrper"/>
        <w:ind w:left="284"/>
        <w:rPr>
          <w:rStyle w:val="Hervorhebung"/>
        </w:rPr>
      </w:pPr>
      <w:r w:rsidRPr="008D00F2">
        <w:rPr>
          <w:rStyle w:val="Hervorhebung"/>
        </w:rPr>
        <w:t>Bei der Herstellung von Joghurt, Quark, Sauerkraut, Essig oder Medikamenten</w:t>
      </w:r>
      <w:r w:rsidR="005445F8">
        <w:rPr>
          <w:rStyle w:val="Hervorhebung"/>
        </w:rPr>
        <w:t>.</w:t>
      </w:r>
    </w:p>
    <w:p w:rsidR="00E12D9C" w:rsidRPr="008D00F2" w:rsidRDefault="00E12D9C" w:rsidP="00D17543">
      <w:pPr>
        <w:pStyle w:val="Textkrper"/>
        <w:ind w:left="284"/>
        <w:rPr>
          <w:rStyle w:val="Hervorhebung"/>
        </w:rPr>
      </w:pPr>
      <w:r w:rsidRPr="008D00F2">
        <w:rPr>
          <w:rStyle w:val="Hervorhebung"/>
        </w:rPr>
        <w:t>Sie fördern die Verdauung</w:t>
      </w:r>
      <w:r w:rsidR="005445F8">
        <w:rPr>
          <w:rStyle w:val="Hervorhebung"/>
        </w:rPr>
        <w:t>.</w:t>
      </w:r>
    </w:p>
    <w:p w:rsidR="00E12D9C" w:rsidRPr="008D00F2" w:rsidRDefault="00E12D9C" w:rsidP="00D17543">
      <w:pPr>
        <w:pStyle w:val="Textkrper"/>
        <w:ind w:left="284"/>
        <w:rPr>
          <w:rStyle w:val="Hervorhebung"/>
        </w:rPr>
      </w:pPr>
      <w:r w:rsidRPr="008D00F2">
        <w:rPr>
          <w:rStyle w:val="Hervorhebung"/>
        </w:rPr>
        <w:t>Sie bauen in der Natur tote Substanzen ab</w:t>
      </w:r>
      <w:r w:rsidR="005445F8">
        <w:rPr>
          <w:rStyle w:val="Hervorhebung"/>
        </w:rPr>
        <w:t>.</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4.</w:t>
      </w:r>
      <w:r w:rsidR="00E12D9C" w:rsidRPr="008D00F2">
        <w:t xml:space="preserve"> </w:t>
      </w:r>
      <w:r w:rsidR="001A79B1">
        <w:tab/>
      </w:r>
      <w:r w:rsidR="00E12D9C" w:rsidRPr="008D00F2">
        <w:t>Geben Sie an, welche bedeutende Rolle Bakterien in der Natur spielen.</w:t>
      </w:r>
    </w:p>
    <w:p w:rsidR="00E12D9C" w:rsidRPr="008D00F2" w:rsidRDefault="00E12D9C" w:rsidP="00E12D9C">
      <w:pPr>
        <w:pStyle w:val="Textkrper"/>
      </w:pPr>
    </w:p>
    <w:p w:rsidR="00E12D9C" w:rsidRPr="008D00F2" w:rsidRDefault="00E12D9C" w:rsidP="00D17543">
      <w:pPr>
        <w:pStyle w:val="Textkrper"/>
        <w:ind w:left="284"/>
        <w:rPr>
          <w:rStyle w:val="Hervorhebung"/>
        </w:rPr>
      </w:pPr>
      <w:r w:rsidRPr="008D00F2">
        <w:rPr>
          <w:rStyle w:val="Hervorhebung"/>
        </w:rPr>
        <w:t>Beispiel: Sie bauen in der Natur tote Substanzen ab. So werden abgestorbene Pfla</w:t>
      </w:r>
      <w:r w:rsidRPr="008D00F2">
        <w:rPr>
          <w:rStyle w:val="Hervorhebung"/>
        </w:rPr>
        <w:t>n</w:t>
      </w:r>
      <w:r w:rsidRPr="008D00F2">
        <w:rPr>
          <w:rStyle w:val="Hervorhebung"/>
        </w:rPr>
        <w:t>zenteile in ihre Bestandteile zerlegt und stehen damit anderen Organismen als Näh</w:t>
      </w:r>
      <w:r w:rsidRPr="008D00F2">
        <w:rPr>
          <w:rStyle w:val="Hervorhebung"/>
        </w:rPr>
        <w:t>r</w:t>
      </w:r>
      <w:r w:rsidRPr="008D00F2">
        <w:rPr>
          <w:rStyle w:val="Hervorhebung"/>
        </w:rPr>
        <w:t>stoffe wieder zur Verfügung</w:t>
      </w:r>
    </w:p>
    <w:p w:rsidR="00E12D9C" w:rsidRPr="008D00F2" w:rsidRDefault="00E12D9C" w:rsidP="00E12D9C">
      <w:pPr>
        <w:pStyle w:val="Textkrper"/>
        <w:rPr>
          <w:rStyle w:val="Hervorhebung"/>
        </w:rPr>
      </w:pPr>
    </w:p>
    <w:p w:rsidR="00E12D9C" w:rsidRPr="008D00F2" w:rsidRDefault="00E12D9C" w:rsidP="00E12D9C">
      <w:pPr>
        <w:pStyle w:val="Textkrper"/>
      </w:pPr>
    </w:p>
    <w:p w:rsidR="00E12D9C" w:rsidRPr="008D00F2" w:rsidRDefault="00F60252" w:rsidP="001A79B1">
      <w:pPr>
        <w:pStyle w:val="Textkrper"/>
        <w:ind w:left="284" w:hanging="284"/>
      </w:pPr>
      <w:r>
        <w:t>5.</w:t>
      </w:r>
      <w:r w:rsidR="00E12D9C" w:rsidRPr="008D00F2">
        <w:t xml:space="preserve"> </w:t>
      </w:r>
      <w:r w:rsidR="001A79B1">
        <w:tab/>
      </w:r>
      <w:r w:rsidR="00E12D9C" w:rsidRPr="008D00F2">
        <w:t>Allein auf der Haut tummelt sich eine unglaubliche Anzahl von Bakterien: Durc</w:t>
      </w:r>
      <w:r w:rsidR="00E12D9C" w:rsidRPr="008D00F2">
        <w:t>h</w:t>
      </w:r>
      <w:r w:rsidR="00E12D9C" w:rsidRPr="008D00F2">
        <w:t>schnittlich drei Millionen finden sich auf jedem Quadratzentimeter unserer Körpe</w:t>
      </w:r>
      <w:r w:rsidR="00E12D9C" w:rsidRPr="008D00F2">
        <w:t>r</w:t>
      </w:r>
      <w:r w:rsidR="00E12D9C" w:rsidRPr="008D00F2">
        <w:t>oberfläche, ebens</w:t>
      </w:r>
      <w:r w:rsidR="005445F8">
        <w:t>o treffen wir Bakterien im Darm und</w:t>
      </w:r>
      <w:r w:rsidR="00E12D9C" w:rsidRPr="008D00F2">
        <w:t xml:space="preserve"> in der Scheide</w:t>
      </w:r>
      <w:r w:rsidR="005445F8">
        <w:t xml:space="preserve"> a</w:t>
      </w:r>
      <w:r w:rsidR="00E12D9C" w:rsidRPr="008D00F2">
        <w:t xml:space="preserve">n. Hier sind sie durchaus nützlich. </w:t>
      </w:r>
    </w:p>
    <w:p w:rsidR="00E12D9C" w:rsidRPr="008D00F2" w:rsidRDefault="00E12D9C" w:rsidP="001A79B1">
      <w:pPr>
        <w:pStyle w:val="Textkrper"/>
        <w:ind w:firstLine="284"/>
      </w:pPr>
      <w:r w:rsidRPr="008D00F2">
        <w:t>Recherchieren Sie, welchen Nutzen uns die Bakterien hier bringen.</w:t>
      </w:r>
    </w:p>
    <w:p w:rsidR="00E12D9C" w:rsidRPr="008D00F2" w:rsidRDefault="00E12D9C" w:rsidP="00E12D9C">
      <w:pPr>
        <w:pStyle w:val="Textkrper"/>
      </w:pP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Sie fördern die Verdauung</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Milchsäurebakterien scheiden Milchsäure aus, die z.</w:t>
      </w:r>
      <w:r w:rsidR="00DC1ABB">
        <w:rPr>
          <w:rStyle w:val="Hervorhebung"/>
          <w:rFonts w:ascii="Arial" w:hAnsi="Arial" w:cs="Arial"/>
        </w:rPr>
        <w:t> </w:t>
      </w:r>
      <w:r w:rsidRPr="008D00F2">
        <w:rPr>
          <w:rStyle w:val="Hervorhebung"/>
        </w:rPr>
        <w:t>B. für ein saures Milieu in der Scheide sorgen</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 xml:space="preserve">- </w:t>
      </w:r>
      <w:r w:rsidR="001A79B1">
        <w:rPr>
          <w:rStyle w:val="Hervorhebung"/>
        </w:rPr>
        <w:tab/>
      </w:r>
      <w:r w:rsidR="005445F8">
        <w:rPr>
          <w:rStyle w:val="Hervorhebung"/>
        </w:rPr>
        <w:t>K</w:t>
      </w:r>
      <w:r w:rsidRPr="008D00F2">
        <w:rPr>
          <w:rStyle w:val="Hervorhebung"/>
        </w:rPr>
        <w:t>onkurrierende Bakterien, d.</w:t>
      </w:r>
      <w:r w:rsidR="009F5193">
        <w:rPr>
          <w:rStyle w:val="Hervorhebung"/>
        </w:rPr>
        <w:t xml:space="preserve"> </w:t>
      </w:r>
      <w:r w:rsidRPr="008D00F2">
        <w:rPr>
          <w:rStyle w:val="Hervorhebung"/>
        </w:rPr>
        <w:t>h. nicht krankmachende Bakterien verhindern die A</w:t>
      </w:r>
      <w:r w:rsidRPr="008D00F2">
        <w:rPr>
          <w:rStyle w:val="Hervorhebung"/>
        </w:rPr>
        <w:t>n</w:t>
      </w:r>
      <w:r w:rsidRPr="008D00F2">
        <w:rPr>
          <w:rStyle w:val="Hervorhebung"/>
        </w:rPr>
        <w:t>siedlung krankmachender Bakterien</w:t>
      </w:r>
      <w:r w:rsidR="005445F8">
        <w:rPr>
          <w:rStyle w:val="Hervorhebung"/>
        </w:rPr>
        <w:t>.</w:t>
      </w:r>
    </w:p>
    <w:p w:rsidR="00E12D9C" w:rsidRPr="008D00F2" w:rsidRDefault="00E12D9C" w:rsidP="001A79B1">
      <w:pPr>
        <w:pStyle w:val="Textkrper"/>
        <w:ind w:left="567" w:hanging="284"/>
        <w:rPr>
          <w:rStyle w:val="Hervorhebung"/>
        </w:rPr>
      </w:pPr>
      <w:r w:rsidRPr="008D00F2">
        <w:rPr>
          <w:rStyle w:val="Hervorhebung"/>
        </w:rPr>
        <w:t>-</w:t>
      </w:r>
      <w:r w:rsidR="001A79B1">
        <w:rPr>
          <w:rStyle w:val="Hervorhebung"/>
        </w:rPr>
        <w:tab/>
      </w:r>
      <w:r w:rsidRPr="008D00F2">
        <w:rPr>
          <w:rStyle w:val="Hervorhebung"/>
        </w:rPr>
        <w:t>Nutzung bei der Medikamentenherstellung</w:t>
      </w:r>
      <w:r w:rsidR="005445F8">
        <w:rPr>
          <w:rStyle w:val="Hervorhebung"/>
        </w:rPr>
        <w:t>.</w:t>
      </w: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8D00F2" w:rsidRDefault="00E12D9C" w:rsidP="00E12D9C">
      <w:pPr>
        <w:pStyle w:val="berschrift1neu"/>
        <w:rPr>
          <w:rFonts w:eastAsiaTheme="majorEastAsia"/>
        </w:rPr>
      </w:pPr>
      <w:r w:rsidRPr="008D00F2">
        <w:rPr>
          <w:rFonts w:eastAsiaTheme="majorEastAsia"/>
        </w:rPr>
        <w:lastRenderedPageBreak/>
        <w:t>Vergleichende Tabelle Viren / Bakterien</w:t>
      </w:r>
    </w:p>
    <w:tbl>
      <w:tblPr>
        <w:tblStyle w:val="Tabellenraster22"/>
        <w:tblW w:w="9639" w:type="dxa"/>
        <w:tblInd w:w="28" w:type="dxa"/>
        <w:tblCellMar>
          <w:top w:w="28" w:type="dxa"/>
          <w:left w:w="28" w:type="dxa"/>
          <w:bottom w:w="28" w:type="dxa"/>
          <w:right w:w="28" w:type="dxa"/>
        </w:tblCellMar>
        <w:tblLook w:val="04A0" w:firstRow="1" w:lastRow="0" w:firstColumn="1" w:lastColumn="0" w:noHBand="0" w:noVBand="1"/>
      </w:tblPr>
      <w:tblGrid>
        <w:gridCol w:w="3195"/>
        <w:gridCol w:w="3221"/>
        <w:gridCol w:w="3223"/>
      </w:tblGrid>
      <w:tr w:rsidR="00E12D9C" w:rsidRPr="008D00F2" w:rsidTr="00E12D9C">
        <w:tc>
          <w:tcPr>
            <w:tcW w:w="319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 xml:space="preserve"> Merkmale</w:t>
            </w:r>
          </w:p>
        </w:tc>
        <w:tc>
          <w:tcPr>
            <w:tcW w:w="32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Virus</w:t>
            </w:r>
          </w:p>
        </w:tc>
        <w:tc>
          <w:tcPr>
            <w:tcW w:w="3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8D00F2" w:rsidRDefault="00E12D9C" w:rsidP="00E12D9C">
            <w:pPr>
              <w:pStyle w:val="Tabellezentriert"/>
              <w:rPr>
                <w:rStyle w:val="Fett"/>
              </w:rPr>
            </w:pPr>
            <w:r w:rsidRPr="008D00F2">
              <w:rPr>
                <w:rStyle w:val="Fett"/>
              </w:rPr>
              <w:t>Bakterium</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Arten</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p>
        </w:tc>
        <w:tc>
          <w:tcPr>
            <w:tcW w:w="3223"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Sichtbarkeit</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i</w:t>
            </w:r>
            <w:r w:rsidR="00E12D9C" w:rsidRPr="008D00F2">
              <w:t>m Elektronenmikroskop</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i</w:t>
            </w:r>
            <w:r w:rsidR="00E12D9C" w:rsidRPr="008D00F2">
              <w:t>m Lichtmikroskop</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Größe</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 xml:space="preserve">10-400 </w:t>
            </w:r>
            <w:proofErr w:type="spellStart"/>
            <w:r w:rsidRPr="008D00F2">
              <w:t>nm</w:t>
            </w:r>
            <w:proofErr w:type="spellEnd"/>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0,5-20 µm</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Eigener Stoffwechsel</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n</w:t>
            </w:r>
            <w:r w:rsidR="00E12D9C" w:rsidRPr="008D00F2">
              <w:t>ein</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v</w:t>
            </w:r>
            <w:r w:rsidR="00E12D9C" w:rsidRPr="008D00F2">
              <w:t>orhanden</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Vermehrung</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n</w:t>
            </w:r>
            <w:r w:rsidR="00E12D9C" w:rsidRPr="008D00F2">
              <w:t>ur mit Hilfe von Wirtszellen</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Querteilung</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Krankmachende Wirkung</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Zerstörung der Wirtszelle</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t</w:t>
            </w:r>
            <w:r w:rsidR="00E12D9C" w:rsidRPr="008D00F2">
              <w:t>oxische Stoffwechselprodukte</w:t>
            </w:r>
          </w:p>
        </w:tc>
      </w:tr>
      <w:tr w:rsidR="00E12D9C" w:rsidRPr="008D00F2" w:rsidTr="00E12D9C">
        <w:tc>
          <w:tcPr>
            <w:tcW w:w="3195" w:type="dxa"/>
            <w:tcBorders>
              <w:top w:val="single" w:sz="4" w:space="0" w:color="auto"/>
              <w:left w:val="single" w:sz="4" w:space="0" w:color="auto"/>
              <w:bottom w:val="single" w:sz="4" w:space="0" w:color="auto"/>
              <w:right w:val="single" w:sz="4" w:space="0" w:color="auto"/>
            </w:tcBorders>
          </w:tcPr>
          <w:p w:rsidR="00E12D9C" w:rsidRPr="008D00F2" w:rsidRDefault="00E12D9C" w:rsidP="00E12D9C">
            <w:pPr>
              <w:pStyle w:val="Tabellezentriert"/>
            </w:pPr>
            <w:r w:rsidRPr="008D00F2">
              <w:t>Antibiotika</w:t>
            </w:r>
          </w:p>
          <w:p w:rsidR="00E12D9C" w:rsidRPr="008D00F2" w:rsidRDefault="00E12D9C" w:rsidP="00E12D9C">
            <w:pPr>
              <w:pStyle w:val="Tabellezentriert"/>
            </w:pPr>
          </w:p>
        </w:tc>
        <w:tc>
          <w:tcPr>
            <w:tcW w:w="3221" w:type="dxa"/>
            <w:tcBorders>
              <w:top w:val="single" w:sz="4" w:space="0" w:color="auto"/>
              <w:left w:val="single" w:sz="4" w:space="0" w:color="auto"/>
              <w:bottom w:val="single" w:sz="4" w:space="0" w:color="auto"/>
              <w:right w:val="single" w:sz="4" w:space="0" w:color="auto"/>
            </w:tcBorders>
            <w:hideMark/>
          </w:tcPr>
          <w:p w:rsidR="00E12D9C" w:rsidRPr="008D00F2" w:rsidRDefault="005445F8" w:rsidP="00E12D9C">
            <w:pPr>
              <w:pStyle w:val="Tabellezentriert"/>
            </w:pPr>
            <w:r>
              <w:t>u</w:t>
            </w:r>
            <w:r w:rsidR="00E12D9C" w:rsidRPr="008D00F2">
              <w:t>nwirksam</w:t>
            </w:r>
          </w:p>
        </w:tc>
        <w:tc>
          <w:tcPr>
            <w:tcW w:w="3223" w:type="dxa"/>
            <w:tcBorders>
              <w:top w:val="single" w:sz="4" w:space="0" w:color="auto"/>
              <w:left w:val="single" w:sz="4" w:space="0" w:color="auto"/>
              <w:bottom w:val="single" w:sz="4" w:space="0" w:color="auto"/>
              <w:right w:val="single" w:sz="4" w:space="0" w:color="auto"/>
            </w:tcBorders>
            <w:hideMark/>
          </w:tcPr>
          <w:p w:rsidR="00E12D9C" w:rsidRPr="008D00F2" w:rsidRDefault="00E12D9C" w:rsidP="00E12D9C">
            <w:pPr>
              <w:pStyle w:val="Tabellezentriert"/>
            </w:pPr>
            <w:r w:rsidRPr="008D00F2">
              <w:t>wirksam</w:t>
            </w: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8D00F2" w:rsidRDefault="00E12D9C" w:rsidP="00E12D9C">
      <w:pPr>
        <w:pStyle w:val="Textkrper"/>
        <w:rPr>
          <w:rFonts w:eastAsiaTheme="minorHAnsi"/>
        </w:rPr>
      </w:pPr>
    </w:p>
    <w:p w:rsidR="00E12D9C" w:rsidRPr="008D00F2" w:rsidRDefault="00E12D9C" w:rsidP="00E12D9C">
      <w:pPr>
        <w:ind w:firstLine="301"/>
        <w:jc w:val="both"/>
        <w:rPr>
          <w:rFonts w:ascii="Univers 55" w:eastAsiaTheme="minorHAnsi" w:hAnsi="Univers 55"/>
          <w:b/>
          <w:bCs/>
          <w:color w:val="000000" w:themeColor="text1"/>
          <w:sz w:val="20"/>
          <w:szCs w:val="24"/>
          <w:lang w:eastAsia="de-DE"/>
        </w:rPr>
      </w:pPr>
      <w:r w:rsidRPr="008D00F2">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lastRenderedPageBreak/>
              <w:t>Kompetenzbereich</w:t>
            </w:r>
          </w:p>
          <w:p w:rsidR="00D17543" w:rsidRPr="00406F71" w:rsidRDefault="00D17543" w:rsidP="00D17543">
            <w:pPr>
              <w:pStyle w:val="TabellenkopfLSLinksbndig"/>
              <w:rPr>
                <w:rFonts w:eastAsiaTheme="majorEastAsia"/>
              </w:rPr>
            </w:pPr>
            <w:r w:rsidRPr="00406F71">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t>Masern. Übertragungsmöglichkeiten</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3</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D17543">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05120" behindDoc="0" locked="0" layoutInCell="0" allowOverlap="1" wp14:anchorId="22BEC4FF" wp14:editId="0B982695">
                      <wp:simplePos x="0" y="0"/>
                      <wp:positionH relativeFrom="page">
                        <wp:posOffset>5523230</wp:posOffset>
                      </wp:positionH>
                      <wp:positionV relativeFrom="page">
                        <wp:posOffset>1924050</wp:posOffset>
                      </wp:positionV>
                      <wp:extent cx="1320800" cy="647700"/>
                      <wp:effectExtent l="0" t="0" r="12700" b="19050"/>
                      <wp:wrapNone/>
                      <wp:docPr id="164" name="Gruppieren 164"/>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65" name="Rechteck 165"/>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66" name="Rechteck 166"/>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67" name="Rechteck 167"/>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4" o:spid="_x0000_s1066" style="position:absolute;margin-left:434.9pt;margin-top:151.5pt;width:104pt;height:51pt;z-index:25280512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" o:allowincell="f">
                      <v:rect id="Rechteck 165" o:spid="_x0000_s106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HecQA&#10;AADcAAAADwAAAGRycy9kb3ducmV2LnhtbESPQYvCMBCF7wv+hzCCtzV1wbJUo4goq4iH1V68jc3Y&#10;VptJaaKt/94sLHib4b33zZvpvDOVeFDjSssKRsMIBHFmdcm5gvS4/vwG4TyyxsoyKXiSg/ms9zHF&#10;RNuWf+lx8LkIEHYJKii8rxMpXVaQQTe0NXHQLrYx6MPa5FI32Aa4qeRXFMXSYMnhQoE1LQvKboe7&#10;CZSLNbs2PTl/5mh/jc1q97O9KTXod4sJCE+df5v/0xsd6sdj+HsmTC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nx3n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66" o:spid="_x0000_s106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VZDsUA&#10;AADcAAAADwAAAGRycy9kb3ducmV2LnhtbESPzWrDMBCE74W+g9hCb43cHkxwrJhQWppicqjjS24b&#10;a/2TWCtjKbHz9lGh0NsuM/PtbJrNphdXGl1nWcHrIgJBXFndcaOg3H++LEE4j6yxt0wKbuQgWz8+&#10;pJhoO/EPXQvfiABhl6CC1vshkdJVLRl0CzsQB622o0Ef1rGResQpwE0v36IolgY7DhdaHOi9pepc&#10;XEyg1NbkU3lw/sjR7hSbj/zr+6zU89O8WYHwNPt/8196q0P9OIbfZ8IE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VkO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67" o:spid="_x0000_s106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mcMA&#10;AADcAAAADwAAAGRycy9kb3ducmV2LnhtbERPTWsCMRC9F/ofwhS8FM3qQctqFBFaehGqVmRvw2ZM&#10;FjeTZZO66783BcHbPN7nLFa9q8WV2lB5VjAeZSCIS68rNgp+D5/DDxAhImusPZOCGwVYLV9fFphr&#10;3/GOrvtoRArhkKMCG2OTSxlKSw7DyDfEiTv71mFMsDVSt9ilcFfLSZZNpcOKU4PFhjaWysv+zynw&#10;xfFrXK3taaI37z9N0XVbUxilBm/9eg4iUh+f4of7W6f50xn8P5Mu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imcMAAADcAAAADwAAAAAAAAAAAAAAAACYAgAAZHJzL2Rv&#10;d25yZXYueG1sUEsFBgAAAAAEAAQA9QAAAIg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die </w:t>
            </w:r>
            <w:r>
              <w:t>Ansteckungsmöglichkeiten einordnen.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Übertragungsmöglichkeiten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B58EA" w:rsidRDefault="00E12D9C" w:rsidP="00E12D9C">
      <w:pPr>
        <w:pStyle w:val="berschrift1neu"/>
        <w:rPr>
          <w:rFonts w:eastAsiaTheme="majorEastAsia"/>
        </w:rPr>
      </w:pPr>
      <w:r w:rsidRPr="006B58EA">
        <w:rPr>
          <w:rFonts w:eastAsiaTheme="majorEastAsia"/>
          <w:noProof/>
        </w:rPr>
        <w:drawing>
          <wp:anchor distT="0" distB="0" distL="114300" distR="114300" simplePos="0" relativeHeight="252808192" behindDoc="0" locked="0" layoutInCell="1" allowOverlap="1" wp14:anchorId="77CDFAA3" wp14:editId="34152BDD">
            <wp:simplePos x="0" y="0"/>
            <wp:positionH relativeFrom="rightMargin">
              <wp:posOffset>107950</wp:posOffset>
            </wp:positionH>
            <wp:positionV relativeFrom="paragraph">
              <wp:posOffset>33020</wp:posOffset>
            </wp:positionV>
            <wp:extent cx="414000" cy="406800"/>
            <wp:effectExtent l="0" t="0" r="5715" b="0"/>
            <wp:wrapNone/>
            <wp:docPr id="169" name="Grafik 169"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58EA">
        <w:rPr>
          <w:rFonts w:eastAsiaTheme="majorEastAsia"/>
        </w:rPr>
        <w:t>Übertragungsmöglichkeiten</w:t>
      </w:r>
    </w:p>
    <w:p w:rsidR="00E12D9C" w:rsidRDefault="00E12D9C" w:rsidP="00E12D9C">
      <w:pPr>
        <w:pStyle w:val="Textkrper"/>
      </w:pPr>
      <w:r w:rsidRPr="006B58EA">
        <w:t xml:space="preserve">Die Ansteckung mit Masernviren erfolgt über Tröpfcheninfektion. Daneben gibt es aber auch andere Infektionswege, über die Krankheitserreger übertragen werden. </w:t>
      </w:r>
    </w:p>
    <w:p w:rsidR="00D17543" w:rsidRPr="00D17543" w:rsidRDefault="00D17543" w:rsidP="00D17543">
      <w:pPr>
        <w:pStyle w:val="Textkrper-Erstzeileneinzug"/>
        <w:rPr>
          <w:lang w:eastAsia="de-DE"/>
        </w:rPr>
      </w:pPr>
    </w:p>
    <w:p w:rsidR="00E12D9C" w:rsidRPr="006B58EA" w:rsidRDefault="00E12D9C" w:rsidP="00E12D9C">
      <w:pPr>
        <w:pStyle w:val="NL-MarginalieLernmaterialien"/>
        <w:framePr w:wrap="around"/>
        <w:rPr>
          <w:rFonts w:eastAsiaTheme="majorEastAsia"/>
        </w:rPr>
      </w:pPr>
      <w:r w:rsidRPr="006B58EA">
        <w:rPr>
          <w:rFonts w:eastAsiaTheme="majorEastAsia"/>
        </w:rPr>
        <w:t>Hier einige mögliche Info</w:t>
      </w:r>
      <w:r w:rsidRPr="006B58EA">
        <w:rPr>
          <w:rFonts w:eastAsiaTheme="majorEastAsia"/>
        </w:rPr>
        <w:t>r</w:t>
      </w:r>
      <w:r w:rsidRPr="006B58EA">
        <w:rPr>
          <w:rFonts w:eastAsiaTheme="majorEastAsia"/>
        </w:rPr>
        <w:t>mationsquellen – vergessen Sie nicht Ihr Biologiebuch:</w:t>
      </w:r>
    </w:p>
    <w:p w:rsidR="00E12D9C" w:rsidRPr="006B58EA" w:rsidRDefault="00E12D9C" w:rsidP="00E12D9C">
      <w:pPr>
        <w:pStyle w:val="NL-MarginalieLernmaterialien"/>
        <w:framePr w:wrap="around"/>
        <w:rPr>
          <w:rFonts w:eastAsiaTheme="majorEastAsia"/>
        </w:rPr>
      </w:pPr>
    </w:p>
    <w:p w:rsidR="00E12D9C" w:rsidRPr="006B58EA" w:rsidRDefault="00C05B7B" w:rsidP="00E12D9C">
      <w:pPr>
        <w:pStyle w:val="NL-MarginalieLernmaterialien"/>
        <w:framePr w:wrap="around"/>
        <w:rPr>
          <w:rFonts w:eastAsiaTheme="majorEastAsia"/>
          <w:color w:val="0000FF" w:themeColor="hyperlink"/>
          <w:u w:val="single"/>
        </w:rPr>
      </w:pPr>
      <w:r w:rsidRPr="00A0736A">
        <w:rPr>
          <w:rFonts w:eastAsiaTheme="majorEastAsia"/>
        </w:rPr>
        <w:t>www.infektionsschutz.de/wissenswe</w:t>
      </w:r>
      <w:r w:rsidRPr="00A0736A">
        <w:rPr>
          <w:rFonts w:eastAsiaTheme="majorEastAsia"/>
        </w:rPr>
        <w:t>r</w:t>
      </w:r>
      <w:r w:rsidRPr="00A0736A">
        <w:rPr>
          <w:rFonts w:eastAsiaTheme="majorEastAsia"/>
        </w:rPr>
        <w:t>tes/uebertragungswege/</w:t>
      </w:r>
    </w:p>
    <w:p w:rsidR="00E12D9C" w:rsidRPr="006B58EA" w:rsidRDefault="00E12D9C" w:rsidP="00E12D9C">
      <w:pPr>
        <w:pStyle w:val="NL-MarginalieLernmaterialien"/>
        <w:framePr w:wrap="around"/>
        <w:rPr>
          <w:rFonts w:eastAsiaTheme="majorEastAsia"/>
          <w:color w:val="0000FF" w:themeColor="hyperlink"/>
          <w:u w:val="single"/>
        </w:rPr>
      </w:pPr>
    </w:p>
    <w:p w:rsidR="00E12D9C" w:rsidRPr="00A0736A" w:rsidRDefault="00E12D9C" w:rsidP="00E12D9C">
      <w:pPr>
        <w:pStyle w:val="NL-MarginalieLernmaterialien"/>
        <w:framePr w:wrap="around"/>
        <w:rPr>
          <w:rFonts w:eastAsiaTheme="majorEastAsia"/>
          <w:color w:val="auto"/>
        </w:rPr>
      </w:pPr>
      <w:r w:rsidRPr="00A0736A">
        <w:rPr>
          <w:rFonts w:eastAsiaTheme="majorEastAsia"/>
          <w:color w:val="auto"/>
        </w:rPr>
        <w:t>Hier finden Sie detailliert</w:t>
      </w:r>
      <w:r w:rsidRPr="00A0736A">
        <w:rPr>
          <w:rFonts w:eastAsiaTheme="majorEastAsia"/>
          <w:color w:val="auto"/>
        </w:rPr>
        <w:t>e</w:t>
      </w:r>
      <w:r w:rsidRPr="00A0736A">
        <w:rPr>
          <w:rFonts w:eastAsiaTheme="majorEastAsia"/>
          <w:color w:val="auto"/>
        </w:rPr>
        <w:t>re Informationen:</w:t>
      </w:r>
    </w:p>
    <w:p w:rsidR="00E12D9C" w:rsidRPr="006B58EA" w:rsidRDefault="00E12D9C" w:rsidP="00E12D9C">
      <w:pPr>
        <w:pStyle w:val="NL-MarginalieLernmaterialien"/>
        <w:framePr w:wrap="around"/>
        <w:rPr>
          <w:rFonts w:eastAsiaTheme="majorEastAsia"/>
        </w:rPr>
      </w:pPr>
    </w:p>
    <w:p w:rsidR="00E12D9C" w:rsidRPr="006B58EA" w:rsidRDefault="00C05B7B" w:rsidP="00E12D9C">
      <w:pPr>
        <w:pStyle w:val="NL-MarginalieLernmaterialien"/>
        <w:framePr w:wrap="around"/>
        <w:rPr>
          <w:rFonts w:eastAsiaTheme="majorEastAsia"/>
          <w:color w:val="0000FF" w:themeColor="hyperlink"/>
          <w:u w:val="single"/>
        </w:rPr>
      </w:pPr>
      <w:r w:rsidRPr="00A0736A">
        <w:rPr>
          <w:rFonts w:eastAsiaTheme="majorEastAsia"/>
        </w:rPr>
        <w:t>www.gesundheitsamt-bw.de/oegd/Gesundheitsth</w:t>
      </w:r>
      <w:r w:rsidRPr="00A0736A">
        <w:rPr>
          <w:rFonts w:eastAsiaTheme="majorEastAsia"/>
        </w:rPr>
        <w:t>e</w:t>
      </w:r>
      <w:r w:rsidRPr="00A0736A">
        <w:rPr>
          <w:rFonts w:eastAsiaTheme="majorEastAsia"/>
        </w:rPr>
        <w:t>men/HygieneInfektionsschutz/Infektionskrankheiten/Seiten/default.aspx</w:t>
      </w:r>
    </w:p>
    <w:p w:rsidR="00E12D9C" w:rsidRPr="006B58EA" w:rsidRDefault="00E12D9C" w:rsidP="00E12D9C">
      <w:pPr>
        <w:pStyle w:val="NL-MarginalieLernmaterialien"/>
        <w:framePr w:wrap="around"/>
        <w:rPr>
          <w:rFonts w:eastAsiaTheme="majorEastAsia"/>
          <w:color w:val="0000FF" w:themeColor="hyperlink"/>
          <w:u w:val="single"/>
        </w:rPr>
      </w:pPr>
    </w:p>
    <w:p w:rsidR="00E12D9C" w:rsidRPr="006B58EA" w:rsidRDefault="00C05B7B" w:rsidP="00E12D9C">
      <w:pPr>
        <w:pStyle w:val="NL-MarginalieLernmaterialien"/>
        <w:framePr w:wrap="around"/>
        <w:rPr>
          <w:rFonts w:eastAsiaTheme="majorEastAsia"/>
        </w:rPr>
      </w:pPr>
      <w:r w:rsidRPr="00A0736A">
        <w:rPr>
          <w:rFonts w:eastAsiaTheme="majorEastAsia"/>
        </w:rPr>
        <w:t>www.lehrerkoffer.de/uploads/images/PDF/Impfen/Modul_4.pdf</w:t>
      </w:r>
      <w:r w:rsidR="00E12D9C" w:rsidRPr="006B58EA">
        <w:rPr>
          <w:rFonts w:eastAsiaTheme="majorEastAsia"/>
        </w:rPr>
        <w:t xml:space="preserve"> - </w:t>
      </w:r>
    </w:p>
    <w:p w:rsidR="00E12D9C" w:rsidRPr="006B58EA" w:rsidRDefault="00E12D9C" w:rsidP="00E12D9C">
      <w:pPr>
        <w:pStyle w:val="NL-MarginalieLernmaterialien"/>
        <w:framePr w:wrap="around"/>
        <w:rPr>
          <w:rFonts w:eastAsiaTheme="majorEastAsia"/>
        </w:rPr>
      </w:pPr>
    </w:p>
    <w:p w:rsidR="00E12D9C" w:rsidRPr="006B58EA" w:rsidRDefault="00E12D9C" w:rsidP="00E12D9C">
      <w:pPr>
        <w:pStyle w:val="NL-MarginalieLernmaterialien"/>
        <w:framePr w:wrap="around"/>
        <w:rPr>
          <w:rFonts w:eastAsiaTheme="majorEastAsia"/>
        </w:rPr>
      </w:pPr>
      <w:r w:rsidRPr="006B58EA">
        <w:rPr>
          <w:rFonts w:eastAsiaTheme="majorEastAsia"/>
        </w:rPr>
        <w:t>Masernviren (</w:t>
      </w:r>
      <w:r w:rsidR="00C05B7B" w:rsidRPr="00A0736A">
        <w:rPr>
          <w:rFonts w:eastAsiaTheme="majorEastAsia"/>
        </w:rPr>
        <w:t>www.tropeninstitut.de/krankhe</w:t>
      </w:r>
      <w:r w:rsidR="00C05B7B" w:rsidRPr="00A0736A">
        <w:rPr>
          <w:rFonts w:eastAsiaTheme="majorEastAsia"/>
        </w:rPr>
        <w:t>i</w:t>
      </w:r>
      <w:r w:rsidR="00C05B7B" w:rsidRPr="00A0736A">
        <w:rPr>
          <w:rFonts w:eastAsiaTheme="majorEastAsia"/>
        </w:rPr>
        <w:t>ten/krankheit.php?kid=14</w:t>
      </w:r>
      <w:r w:rsidRPr="006B58EA">
        <w:rPr>
          <w:rFonts w:eastAsiaTheme="majorEastAsia"/>
        </w:rPr>
        <w:t>)</w:t>
      </w:r>
    </w:p>
    <w:p w:rsidR="00E12D9C" w:rsidRPr="006B58EA"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tbl>
      <w:tblPr>
        <w:tblStyle w:val="Tabellenraster23"/>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Arbeitsweise</w:t>
            </w:r>
          </w:p>
        </w:tc>
        <w:tc>
          <w:tcPr>
            <w:tcW w:w="13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Zeit</w:t>
            </w:r>
          </w:p>
        </w:tc>
        <w:tc>
          <w:tcPr>
            <w:tcW w:w="432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Aufgabe</w:t>
            </w:r>
          </w:p>
        </w:tc>
      </w:tr>
      <w:tr w:rsidR="00E12D9C" w:rsidRPr="006B58EA"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9216" behindDoc="0" locked="0" layoutInCell="1" allowOverlap="1" wp14:anchorId="47C8C876" wp14:editId="7CBF4515">
                  <wp:simplePos x="0" y="0"/>
                  <wp:positionH relativeFrom="column">
                    <wp:posOffset>154940</wp:posOffset>
                  </wp:positionH>
                  <wp:positionV relativeFrom="paragraph">
                    <wp:posOffset>257810</wp:posOffset>
                  </wp:positionV>
                  <wp:extent cx="499110" cy="295275"/>
                  <wp:effectExtent l="0" t="0" r="0" b="9525"/>
                  <wp:wrapTopAndBottom/>
                  <wp:docPr id="170" name="Grafik 170"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extkrper"/>
            </w:pPr>
            <w:r w:rsidRPr="006B58EA">
              <w:t>Bilden Sie eine Dreiergruppe und verteilen Sie untereinander die Aufgaben:</w:t>
            </w:r>
          </w:p>
          <w:p w:rsidR="00E12D9C" w:rsidRPr="006B58EA" w:rsidRDefault="00E12D9C" w:rsidP="00E12D9C">
            <w:pPr>
              <w:pStyle w:val="Textkrper"/>
            </w:pPr>
            <w:r w:rsidRPr="006B58EA">
              <w:t>Jeder von Ihnen macht sich zum Experten von zwei Übertragungswegen, z. B.:</w:t>
            </w:r>
          </w:p>
          <w:p w:rsidR="00E12D9C" w:rsidRPr="006B58EA" w:rsidRDefault="00E12D9C" w:rsidP="00E12D9C">
            <w:pPr>
              <w:pStyle w:val="Textkrper"/>
            </w:pPr>
          </w:p>
          <w:p w:rsidR="00E12D9C" w:rsidRPr="006B58EA" w:rsidRDefault="00E12D9C" w:rsidP="00E12D9C">
            <w:pPr>
              <w:pStyle w:val="Textkrper"/>
            </w:pPr>
            <w:r w:rsidRPr="006B58EA">
              <w:t>- Tröpfcheninfektion</w:t>
            </w:r>
          </w:p>
          <w:p w:rsidR="00E12D9C" w:rsidRPr="006B58EA" w:rsidRDefault="00E12D9C" w:rsidP="00E12D9C">
            <w:pPr>
              <w:pStyle w:val="Textkrper"/>
            </w:pPr>
            <w:r w:rsidRPr="006B58EA">
              <w:t>- Kontakt-/ Schmierinfektion</w:t>
            </w:r>
          </w:p>
          <w:p w:rsidR="00E12D9C" w:rsidRPr="006B58EA" w:rsidRDefault="005445F8" w:rsidP="00E12D9C">
            <w:pPr>
              <w:pStyle w:val="Textkrper"/>
            </w:pPr>
            <w:r>
              <w:t>- s</w:t>
            </w:r>
            <w:r w:rsidR="00E12D9C" w:rsidRPr="006B58EA">
              <w:t>exuell übertragbare Infektionen</w:t>
            </w:r>
          </w:p>
          <w:p w:rsidR="00E12D9C" w:rsidRPr="006B58EA" w:rsidRDefault="00E12D9C" w:rsidP="00E12D9C">
            <w:pPr>
              <w:pStyle w:val="Textkrper"/>
            </w:pPr>
            <w:r w:rsidRPr="006B58EA">
              <w:t>- Lebensmittelinfektion</w:t>
            </w:r>
          </w:p>
          <w:p w:rsidR="00E12D9C" w:rsidRPr="006B58EA" w:rsidRDefault="00E12D9C" w:rsidP="00E12D9C">
            <w:pPr>
              <w:pStyle w:val="Textkrper"/>
            </w:pPr>
            <w:r w:rsidRPr="006B58EA">
              <w:t>- Infektionen über Wasser</w:t>
            </w:r>
          </w:p>
          <w:p w:rsidR="00E12D9C" w:rsidRPr="006B58EA" w:rsidRDefault="00E12D9C" w:rsidP="00E12D9C">
            <w:pPr>
              <w:pStyle w:val="Textkrper"/>
            </w:pPr>
            <w:r w:rsidRPr="006B58EA">
              <w:t>- Infektion über Tiere, z.B. Insekten und Zecken</w:t>
            </w:r>
          </w:p>
          <w:p w:rsidR="00E12D9C" w:rsidRPr="006B58EA" w:rsidRDefault="00E12D9C" w:rsidP="00E12D9C">
            <w:pPr>
              <w:pStyle w:val="Textkrper"/>
            </w:pPr>
          </w:p>
          <w:p w:rsidR="00E12D9C" w:rsidRPr="006B58EA" w:rsidRDefault="00E12D9C" w:rsidP="00E12D9C">
            <w:pPr>
              <w:pStyle w:val="Textkrper"/>
            </w:pPr>
            <w:r w:rsidRPr="006B58EA">
              <w:t>Losen Sie ggf. die Themen aus.</w:t>
            </w:r>
          </w:p>
        </w:tc>
      </w:tr>
      <w:tr w:rsidR="00E12D9C" w:rsidRPr="006B58EA"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7168" behindDoc="0" locked="0" layoutInCell="1" allowOverlap="1" wp14:anchorId="50CA3E40" wp14:editId="79C2EE3F">
                  <wp:simplePos x="0" y="0"/>
                  <wp:positionH relativeFrom="column">
                    <wp:posOffset>335915</wp:posOffset>
                  </wp:positionH>
                  <wp:positionV relativeFrom="paragraph">
                    <wp:posOffset>74295</wp:posOffset>
                  </wp:positionV>
                  <wp:extent cx="244475" cy="272415"/>
                  <wp:effectExtent l="0" t="0" r="3175" b="0"/>
                  <wp:wrapTopAndBottom/>
                  <wp:docPr id="171" name="Grafik 17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2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15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Informieren Sie sich, auf welche Weise hier jeweils die Übertragung der Krankheitserreger erfolgt, welche Krankheitserreger</w:t>
            </w:r>
            <w:r w:rsidR="005445F8">
              <w:t xml:space="preserve"> </w:t>
            </w:r>
            <w:r w:rsidRPr="006B58EA">
              <w:t>/ Krankheiten auf diese Weise übertragen werden. Sie sollten jeweils 2 Krankheiten nennen, die über diesen Weg übertr</w:t>
            </w:r>
            <w:r w:rsidRPr="006B58EA">
              <w:t>a</w:t>
            </w:r>
            <w:r w:rsidRPr="006B58EA">
              <w:t>gen werden.</w:t>
            </w:r>
          </w:p>
        </w:tc>
      </w:tr>
      <w:tr w:rsidR="00E12D9C" w:rsidRPr="006B58EA" w:rsidTr="00E12D9C">
        <w:tc>
          <w:tcPr>
            <w:tcW w:w="1700" w:type="dxa"/>
            <w:vMerge w:val="restart"/>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6B58EA" w:rsidRDefault="009F5193"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06144" behindDoc="0" locked="0" layoutInCell="1" allowOverlap="1" wp14:anchorId="2274ED5F" wp14:editId="7AC31E1D">
                  <wp:simplePos x="0" y="0"/>
                  <wp:positionH relativeFrom="column">
                    <wp:posOffset>154940</wp:posOffset>
                  </wp:positionH>
                  <wp:positionV relativeFrom="paragraph">
                    <wp:posOffset>99060</wp:posOffset>
                  </wp:positionV>
                  <wp:extent cx="499110" cy="295910"/>
                  <wp:effectExtent l="0" t="0" r="0" b="8890"/>
                  <wp:wrapTopAndBottom/>
                  <wp:docPr id="176" name="Grafik 176"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9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15</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Kommen Sie in I</w:t>
            </w:r>
            <w:r w:rsidR="00E12D9C" w:rsidRPr="006B58EA">
              <w:t>hre Dreiergruppe zurück.</w:t>
            </w:r>
          </w:p>
          <w:p w:rsidR="00E12D9C" w:rsidRPr="006B58EA" w:rsidRDefault="00E12D9C" w:rsidP="00E12D9C">
            <w:pPr>
              <w:pStyle w:val="Textkrper"/>
            </w:pPr>
            <w:r w:rsidRPr="006B58EA">
              <w:t>Informieren Sie sich gegenseitig in einem Dreierg</w:t>
            </w:r>
            <w:r w:rsidRPr="006B58EA">
              <w:t>e</w:t>
            </w:r>
            <w:r w:rsidRPr="006B58EA">
              <w:t>spräch über die wichtigsten Merkmale dieser Infe</w:t>
            </w:r>
            <w:r w:rsidRPr="006B58EA">
              <w:t>k</w:t>
            </w:r>
            <w:r w:rsidRPr="006B58EA">
              <w:t>tionswege. Jeder soll mindestens eine Minute über einen „seiner" Übertragungswege sprechen. Es wird eine Rednerreihenfolge A – B - C festgelegt. A beginnt "seine" Übertragungswege zu erklären, B hört aktiv zu und C nimmt die Zeit. B gibt den I</w:t>
            </w:r>
            <w:r w:rsidRPr="006B58EA">
              <w:t>n</w:t>
            </w:r>
            <w:r w:rsidRPr="006B58EA">
              <w:t>halt anschließend wieder.</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DC1ABB" w:rsidP="00E12D9C">
            <w:pPr>
              <w:pStyle w:val="Textkrper"/>
            </w:pPr>
            <w:r>
              <w:t>20</w:t>
            </w:r>
            <w:r>
              <w:rPr>
                <w:rFonts w:ascii="Arial" w:hAnsi="Arial" w:cs="Arial"/>
              </w:rPr>
              <w:t> </w:t>
            </w:r>
            <w:r>
              <w:t>m</w:t>
            </w:r>
            <w:r w:rsidR="00E12D9C" w:rsidRPr="006B58EA">
              <w:t>in</w:t>
            </w:r>
            <w:r>
              <w: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Gestalten Sie anschließend miteinander eine Mindmap. Übertragen Sie diese Mindmap in Ihre Unterlagen.</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f</w:t>
            </w:r>
            <w:r w:rsidR="00E12D9C" w:rsidRPr="006B58EA">
              <w:t>alls Zeit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Übertragen Sie die Mindmap auf ein Plakat. Stellen Sie das Plakat anschließend im Plenum vor.</w:t>
            </w:r>
          </w:p>
        </w:tc>
      </w:tr>
      <w:tr w:rsidR="00E12D9C" w:rsidRPr="006B58EA" w:rsidTr="00E12D9C">
        <w:tc>
          <w:tcPr>
            <w:tcW w:w="1700" w:type="dxa"/>
            <w:vMerge/>
            <w:tcBorders>
              <w:top w:val="single" w:sz="4" w:space="0" w:color="auto"/>
              <w:left w:val="single" w:sz="4" w:space="0" w:color="auto"/>
              <w:bottom w:val="single" w:sz="4" w:space="0" w:color="auto"/>
              <w:right w:val="single" w:sz="4" w:space="0" w:color="auto"/>
            </w:tcBorders>
            <w:vAlign w:val="center"/>
            <w:hideMark/>
          </w:tcPr>
          <w:p w:rsidR="00E12D9C" w:rsidRPr="006B58EA" w:rsidRDefault="00E12D9C" w:rsidP="00E12D9C">
            <w:pPr>
              <w:spacing w:line="240" w:lineRule="auto"/>
              <w:rPr>
                <w:color w:val="000000" w:themeColor="text1"/>
              </w:rPr>
            </w:pPr>
          </w:p>
        </w:tc>
        <w:tc>
          <w:tcPr>
            <w:tcW w:w="1343" w:type="dxa"/>
            <w:tcBorders>
              <w:top w:val="single" w:sz="4" w:space="0" w:color="auto"/>
              <w:left w:val="single" w:sz="4" w:space="0" w:color="auto"/>
              <w:bottom w:val="single" w:sz="4" w:space="0" w:color="auto"/>
              <w:right w:val="single" w:sz="4" w:space="0" w:color="auto"/>
            </w:tcBorders>
            <w:hideMark/>
          </w:tcPr>
          <w:p w:rsidR="00E12D9C" w:rsidRPr="006B58EA" w:rsidRDefault="005445F8" w:rsidP="00E12D9C">
            <w:pPr>
              <w:pStyle w:val="Textkrper"/>
            </w:pPr>
            <w:r>
              <w:t>f</w:t>
            </w:r>
            <w:r w:rsidR="00E12D9C" w:rsidRPr="006B58EA">
              <w:t>alls Zeit</w:t>
            </w:r>
          </w:p>
        </w:tc>
        <w:tc>
          <w:tcPr>
            <w:tcW w:w="432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Ergänzen Sie Regeln, die wir im Alltag beachten sollten, um uns vor einer ansteckenden Krankheit zu schützen.</w:t>
            </w:r>
          </w:p>
        </w:tc>
      </w:tr>
    </w:tbl>
    <w:p w:rsidR="00E12D9C" w:rsidRDefault="00E12D9C" w:rsidP="00E12D9C">
      <w:pPr>
        <w:jc w:val="both"/>
        <w:rPr>
          <w:rFonts w:ascii="Univers 55" w:eastAsiaTheme="minorHAnsi" w:hAnsi="Univers 55"/>
          <w:color w:val="000000" w:themeColor="text1"/>
          <w:sz w:val="20"/>
          <w:szCs w:val="24"/>
        </w:rPr>
      </w:pPr>
    </w:p>
    <w:p w:rsidR="00E12D9C" w:rsidRPr="006B58EA" w:rsidRDefault="00E12D9C" w:rsidP="00E12D9C">
      <w:pPr>
        <w:jc w:val="both"/>
        <w:rPr>
          <w:rFonts w:ascii="Univers 55" w:eastAsiaTheme="minorHAnsi" w:hAnsi="Univers 55"/>
          <w:color w:val="000000" w:themeColor="text1"/>
          <w:sz w:val="20"/>
          <w:szCs w:val="24"/>
        </w:rPr>
      </w:pPr>
      <w:r w:rsidRPr="006B58EA">
        <w:rPr>
          <w:rFonts w:ascii="Univers 55" w:eastAsiaTheme="minorHAnsi" w:hAnsi="Univers 55"/>
          <w:color w:val="000000" w:themeColor="text1"/>
          <w:sz w:val="20"/>
          <w:szCs w:val="24"/>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lastRenderedPageBreak/>
              <w:t>Kompetenzbereich</w:t>
            </w:r>
          </w:p>
          <w:p w:rsidR="00D17543" w:rsidRPr="00406F71" w:rsidRDefault="00D17543"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Materialien/</w:t>
            </w:r>
            <w:r w:rsidRPr="00406F71">
              <w:rPr>
                <w:rFonts w:eastAsiaTheme="majorEastAsia"/>
              </w:rPr>
              <w:t>Titel</w:t>
            </w:r>
          </w:p>
          <w:p w:rsidR="00D17543" w:rsidRPr="00406F71" w:rsidRDefault="00D17543" w:rsidP="00E12D9C">
            <w:pPr>
              <w:pStyle w:val="TabellenkopfLSLinksbndig"/>
              <w:rPr>
                <w:rFonts w:eastAsiaTheme="majorEastAsia"/>
              </w:rPr>
            </w:pPr>
            <w:r>
              <w:t>Masern. Infektionswege</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3</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10240" behindDoc="0" locked="0" layoutInCell="0" allowOverlap="1" wp14:anchorId="0DE64A11" wp14:editId="56B437AE">
                      <wp:simplePos x="0" y="0"/>
                      <wp:positionH relativeFrom="page">
                        <wp:posOffset>5523230</wp:posOffset>
                      </wp:positionH>
                      <wp:positionV relativeFrom="page">
                        <wp:posOffset>1924050</wp:posOffset>
                      </wp:positionV>
                      <wp:extent cx="1320800" cy="647700"/>
                      <wp:effectExtent l="0" t="0" r="12700" b="19050"/>
                      <wp:wrapNone/>
                      <wp:docPr id="172" name="Gruppieren 17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73" name="Rechteck 173"/>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4" name="Rechteck 174"/>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75" name="Rechteck 17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72" o:spid="_x0000_s1070" style="position:absolute;margin-left:434.9pt;margin-top:151.5pt;width:104pt;height:51pt;z-index:2528102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" o:allowincell="f">
                      <v:rect id="Rechteck 173" o:spid="_x0000_s107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tsS8QA&#10;AADcAAAADwAAAGRycy9kb3ducmV2LnhtbESPQYvCMBCF78L+hzALe9N0XVCpRpFFUREPdr3sbWzG&#10;ttpMShNt/fdGELzN8N775s1k1ppS3Kh2hWUF370IBHFqdcGZgsPfsjsC4TyyxtIyKbiTg9n0ozPB&#10;WNuG93RLfCYChF2MCnLvq1hKl+Zk0PVsRRy0k60N+rDWmdQ1NgFuStmPooE0WHC4kGNFvzmll+Rq&#10;AuVkzbY5/Dt/5Gh3HpjFdrW5KPX12c7HIDy1/m1+pdc61B/+wP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bbEvEAAAA3AAAAA8AAAAAAAAAAAAAAAAAmAIAAGRycy9k&#10;b3ducmV2LnhtbFBLBQYAAAAABAAEAPUAAACJAwAAAAA=&#10;" filled="f" strokecolor="windowText" strokeweight=".25pt">
                        <v:textbox inset="1mm,.5mm,1mm">
                          <w:txbxContent>
                            <w:p w:rsidR="001677B4" w:rsidRDefault="001677B4" w:rsidP="00E12D9C">
                              <w:pPr>
                                <w:pStyle w:val="Tabellezentriert"/>
                              </w:pPr>
                              <w:r>
                                <w:t>LernPROJEKT</w:t>
                              </w:r>
                            </w:p>
                          </w:txbxContent>
                        </v:textbox>
                      </v:rect>
                      <v:rect id="Rechteck 174" o:spid="_x0000_s107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0P8QA&#10;AADcAAAADwAAAGRycy9kb3ducmV2LnhtbESPQYvCMBCF78L+hzALe9N0ZVGpRpFFUREPdr3sbWzG&#10;ttpMShNt/fdGELzN8N775s1k1ppS3Kh2hWUF370IBHFqdcGZgsPfsjsC4TyyxtIyKbiTg9n0ozPB&#10;WNuG93RLfCYChF2MCnLvq1hKl+Zk0PVsRRy0k60N+rDWmdQ1NgFuStmPooE0WHC4kGNFvzmll+Rq&#10;AuVkzbY5/Dt/5Gh3HpjFdrW5KPX12c7HIDy1/m1+pdc61B/+wP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y9D/EAAAA3A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175" o:spid="_x0000_s107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PqMMA&#10;AADcAAAADwAAAGRycy9kb3ducmV2LnhtbERP32vCMBB+H/g/hBP2Mmyq4CadUUTY2IvgnDL6djS3&#10;pKy5lCaz3X9vBMG3+/h+3nI9uEacqQu1ZwXTLAdBXHlds1Fw/HqbLECEiKyx8UwK/inAejV6WGKh&#10;fc+fdD5EI1IIhwIV2BjbQspQWXIYMt8SJ+7Hdw5jgp2RusM+hbtGzvL8WTqsOTVYbGlrqfo9/DkF&#10;vjy9T+uN/Z7p7dO+Lft+Z0qj1ON42LyCiDTEu/jm/tBp/sscrs+kC+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hPqMMAAADcAAAADwAAAAAAAAAAAAAAAACYAgAAZHJzL2Rv&#10;d25yZXYueG1sUEsFBgAAAAAEAAQA9QAAAIg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die </w:t>
            </w:r>
            <w:r>
              <w:t>Ansteckungsmöglichkeiten einordnen.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Infektionswege 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B58EA" w:rsidRDefault="00A0736A" w:rsidP="00E12D9C">
      <w:pPr>
        <w:pStyle w:val="berschrift1neu"/>
        <w:rPr>
          <w:rFonts w:eastAsiaTheme="majorEastAsia"/>
        </w:rPr>
      </w:pPr>
      <w:r w:rsidRPr="006B58EA">
        <w:rPr>
          <w:rFonts w:eastAsiaTheme="majorEastAsia"/>
          <w:noProof/>
        </w:rPr>
        <w:drawing>
          <wp:anchor distT="0" distB="0" distL="114300" distR="114300" simplePos="0" relativeHeight="252815360" behindDoc="0" locked="0" layoutInCell="1" allowOverlap="1" wp14:anchorId="74644184" wp14:editId="4532617C">
            <wp:simplePos x="0" y="0"/>
            <wp:positionH relativeFrom="column">
              <wp:posOffset>5231130</wp:posOffset>
            </wp:positionH>
            <wp:positionV relativeFrom="paragraph">
              <wp:posOffset>47625</wp:posOffset>
            </wp:positionV>
            <wp:extent cx="414020" cy="405130"/>
            <wp:effectExtent l="0" t="0" r="5080" b="0"/>
            <wp:wrapTopAndBottom/>
            <wp:docPr id="178" name="Grafik 178"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B58EA">
        <w:rPr>
          <w:rFonts w:eastAsiaTheme="majorEastAsia"/>
          <w:noProof/>
        </w:rPr>
        <w:drawing>
          <wp:anchor distT="0" distB="0" distL="114300" distR="114300" simplePos="0" relativeHeight="252814336" behindDoc="0" locked="0" layoutInCell="1" allowOverlap="1" wp14:anchorId="216F10F2" wp14:editId="3CE9E789">
            <wp:simplePos x="0" y="0"/>
            <wp:positionH relativeFrom="rightMargin">
              <wp:posOffset>107950</wp:posOffset>
            </wp:positionH>
            <wp:positionV relativeFrom="paragraph">
              <wp:posOffset>53975</wp:posOffset>
            </wp:positionV>
            <wp:extent cx="414000" cy="406800"/>
            <wp:effectExtent l="0" t="0" r="5715" b="0"/>
            <wp:wrapNone/>
            <wp:docPr id="177" name="Grafik 177"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B58EA">
        <w:rPr>
          <w:rFonts w:eastAsiaTheme="majorEastAsia"/>
        </w:rPr>
        <w:t xml:space="preserve">Infektionswege </w:t>
      </w:r>
    </w:p>
    <w:p w:rsidR="00E12D9C" w:rsidRPr="006B58EA" w:rsidRDefault="00E12D9C" w:rsidP="00E12D9C">
      <w:pPr>
        <w:pStyle w:val="Textkrper"/>
      </w:pPr>
      <w:r w:rsidRPr="006B58EA">
        <w:t>Die Ansteckung mit Masernviren erfolgt über Tröpfcheninfektion. Daneben gibt es aber auch andere Infektionswege, über die Krankheitserreger übertragen werden.</w:t>
      </w:r>
    </w:p>
    <w:p w:rsidR="00E12D9C" w:rsidRPr="006B58EA" w:rsidRDefault="00E12D9C" w:rsidP="00E12D9C">
      <w:pPr>
        <w:jc w:val="both"/>
        <w:rPr>
          <w:rFonts w:ascii="Univers 55" w:eastAsia="Times New Roman" w:hAnsi="Univers 55" w:cs="Times New Roman"/>
          <w:color w:val="000000" w:themeColor="text1"/>
          <w:sz w:val="20"/>
          <w:szCs w:val="20"/>
          <w:lang w:eastAsia="de-DE"/>
        </w:rPr>
      </w:pPr>
    </w:p>
    <w:p w:rsidR="00E12D9C" w:rsidRPr="006B58EA" w:rsidRDefault="00C05B7B" w:rsidP="00E12D9C">
      <w:pPr>
        <w:pStyle w:val="NL-MarginalieLernmaterialien"/>
        <w:framePr w:wrap="around"/>
        <w:rPr>
          <w:rFonts w:eastAsiaTheme="majorEastAsia"/>
        </w:rPr>
      </w:pPr>
      <w:r w:rsidRPr="00A0736A">
        <w:rPr>
          <w:rFonts w:eastAsiaTheme="majorEastAsia"/>
        </w:rPr>
        <w:t>www.lehrerkoffer.de/uploads/images/PDF/Impfen/Modul_4.pdf</w:t>
      </w:r>
      <w:r w:rsidR="00E12D9C" w:rsidRPr="006B58EA">
        <w:rPr>
          <w:rFonts w:eastAsiaTheme="majorEastAsia"/>
        </w:rPr>
        <w:t xml:space="preserve"> - Lehrerkoffer Impfen,</w:t>
      </w:r>
      <w:r w:rsidR="00793A3D">
        <w:rPr>
          <w:rFonts w:eastAsiaTheme="majorEastAsia"/>
        </w:rPr>
        <w:t xml:space="preserve"> </w:t>
      </w:r>
      <w:r w:rsidR="00E12D9C" w:rsidRPr="006B58EA">
        <w:rPr>
          <w:rFonts w:eastAsiaTheme="majorEastAsia"/>
        </w:rPr>
        <w:t>Modul 4:</w:t>
      </w:r>
      <w:r w:rsidR="00793A3D">
        <w:rPr>
          <w:rFonts w:eastAsiaTheme="majorEastAsia"/>
        </w:rPr>
        <w:t xml:space="preserve"> </w:t>
      </w:r>
      <w:r w:rsidR="00E12D9C" w:rsidRPr="006B58EA">
        <w:rPr>
          <w:rFonts w:eastAsiaTheme="majorEastAsia"/>
        </w:rPr>
        <w:t>Infekt</w:t>
      </w:r>
      <w:r w:rsidR="00E12D9C" w:rsidRPr="006B58EA">
        <w:rPr>
          <w:rFonts w:eastAsiaTheme="majorEastAsia"/>
        </w:rPr>
        <w:t>i</w:t>
      </w:r>
      <w:r w:rsidR="00E12D9C" w:rsidRPr="006B58EA">
        <w:rPr>
          <w:rFonts w:eastAsiaTheme="majorEastAsia"/>
        </w:rPr>
        <w:t>onskrankheiten und ihre Infektionswege</w:t>
      </w:r>
    </w:p>
    <w:tbl>
      <w:tblPr>
        <w:tblStyle w:val="Tabellenraster2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Arbeitsweise</w:t>
            </w:r>
          </w:p>
        </w:tc>
        <w:tc>
          <w:tcPr>
            <w:tcW w:w="567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extkrper"/>
              <w:rPr>
                <w:rStyle w:val="Fett"/>
              </w:rPr>
            </w:pPr>
            <w:r w:rsidRPr="006B58EA">
              <w:rPr>
                <w:rStyle w:val="Fett"/>
              </w:rPr>
              <w:t>Bearbeiten Sie Aufgabe A und B in Ihrem Lerntempo!</w:t>
            </w:r>
          </w:p>
        </w:tc>
      </w:tr>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11264" behindDoc="0" locked="0" layoutInCell="1" allowOverlap="1" wp14:anchorId="30083168" wp14:editId="455C252C">
                  <wp:simplePos x="0" y="0"/>
                  <wp:positionH relativeFrom="column">
                    <wp:posOffset>410210</wp:posOffset>
                  </wp:positionH>
                  <wp:positionV relativeFrom="paragraph">
                    <wp:posOffset>109220</wp:posOffset>
                  </wp:positionV>
                  <wp:extent cx="276225" cy="307975"/>
                  <wp:effectExtent l="0" t="0" r="9525" b="0"/>
                  <wp:wrapTopAndBottom/>
                  <wp:docPr id="179" name="Grafik 17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A</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Les</w:t>
            </w:r>
            <w:r w:rsidR="005445F8">
              <w:t>en Sie die Informationen auf dem</w:t>
            </w:r>
            <w:r w:rsidRPr="006B58EA">
              <w:t xml:space="preserve"> Blatt 1 aus dem Lehrerkoffer "Impfen", „Über welche Infekt</w:t>
            </w:r>
            <w:r w:rsidRPr="006B58EA">
              <w:t>i</w:t>
            </w:r>
            <w:r w:rsidRPr="006B58EA">
              <w:t>onswege werden Krankheiten übertragen“, und bearbeiten Sie dann die Aufgaben 1 und 2  auf den Blättern 1 und 2</w:t>
            </w:r>
            <w:r w:rsidR="005445F8">
              <w:t>.</w:t>
            </w:r>
          </w:p>
        </w:tc>
      </w:tr>
    </w:tbl>
    <w:p w:rsidR="00E12D9C" w:rsidRPr="006B58EA" w:rsidRDefault="00E12D9C" w:rsidP="00E12D9C">
      <w:pPr>
        <w:pStyle w:val="NL-MarginalieLernmaterialien"/>
        <w:framePr w:wrap="around"/>
        <w:rPr>
          <w:rFonts w:eastAsiaTheme="majorEastAsia"/>
        </w:rPr>
      </w:pPr>
      <w:r w:rsidRPr="006B58EA">
        <w:rPr>
          <w:rFonts w:eastAsiaTheme="majorEastAsia"/>
        </w:rPr>
        <w:t>z.</w:t>
      </w:r>
      <w:r w:rsidR="00DC1ABB">
        <w:rPr>
          <w:rFonts w:ascii="Arial" w:eastAsiaTheme="majorEastAsia" w:hAnsi="Arial" w:cs="Arial"/>
        </w:rPr>
        <w:t> </w:t>
      </w:r>
      <w:r w:rsidRPr="006B58EA">
        <w:rPr>
          <w:rFonts w:eastAsiaTheme="majorEastAsia"/>
        </w:rPr>
        <w:t xml:space="preserve">B. in </w:t>
      </w:r>
      <w:r w:rsidR="00A0736A">
        <w:rPr>
          <w:rFonts w:eastAsiaTheme="majorEastAsia"/>
        </w:rPr>
        <w:t>„</w:t>
      </w:r>
      <w:r w:rsidRPr="006B58EA">
        <w:rPr>
          <w:rFonts w:eastAsiaTheme="majorEastAsia"/>
        </w:rPr>
        <w:t xml:space="preserve">Gesundheit </w:t>
      </w:r>
      <w:r w:rsidR="005445F8">
        <w:rPr>
          <w:rFonts w:eastAsiaTheme="majorEastAsia"/>
        </w:rPr>
        <w:t>–</w:t>
      </w:r>
      <w:r w:rsidRPr="006B58EA">
        <w:rPr>
          <w:rFonts w:eastAsiaTheme="majorEastAsia"/>
        </w:rPr>
        <w:t xml:space="preserve"> Krank</w:t>
      </w:r>
      <w:r w:rsidR="005445F8">
        <w:rPr>
          <w:rFonts w:eastAsiaTheme="majorEastAsia"/>
        </w:rPr>
        <w:t>heit</w:t>
      </w:r>
      <w:r w:rsidR="00A0736A">
        <w:rPr>
          <w:rFonts w:eastAsiaTheme="majorEastAsia"/>
        </w:rPr>
        <w:t>“</w:t>
      </w:r>
      <w:r w:rsidR="005445F8">
        <w:rPr>
          <w:rFonts w:eastAsiaTheme="majorEastAsia"/>
        </w:rPr>
        <w:t xml:space="preserve"> – Ein</w:t>
      </w:r>
      <w:r w:rsidRPr="006B58EA">
        <w:rPr>
          <w:rFonts w:eastAsiaTheme="majorEastAsia"/>
        </w:rPr>
        <w:t xml:space="preserve"> Balanc</w:t>
      </w:r>
      <w:r w:rsidRPr="006B58EA">
        <w:rPr>
          <w:rFonts w:eastAsiaTheme="majorEastAsia"/>
        </w:rPr>
        <w:t>e</w:t>
      </w:r>
      <w:r w:rsidRPr="006B58EA">
        <w:rPr>
          <w:rFonts w:eastAsiaTheme="majorEastAsia"/>
        </w:rPr>
        <w:t>akt, 8. Auflage, S. 76</w:t>
      </w:r>
    </w:p>
    <w:tbl>
      <w:tblPr>
        <w:tblStyle w:val="Tabellenraster2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9F5193"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78848" behindDoc="0" locked="0" layoutInCell="1" allowOverlap="1" wp14:anchorId="4260C668" wp14:editId="15A85BD3">
                  <wp:simplePos x="0" y="0"/>
                  <wp:positionH relativeFrom="column">
                    <wp:posOffset>410210</wp:posOffset>
                  </wp:positionH>
                  <wp:positionV relativeFrom="paragraph">
                    <wp:posOffset>107034</wp:posOffset>
                  </wp:positionV>
                  <wp:extent cx="276225" cy="307975"/>
                  <wp:effectExtent l="0" t="0" r="9525" b="0"/>
                  <wp:wrapTopAndBottom/>
                  <wp:docPr id="32" name="Grafik 32"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A</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 xml:space="preserve">Informieren Sie sich in Ihrem Schulbuch, was dort zu diesen Infektionswegen steht. Ergänzen Sie Ihre Ergebnisse zu den Aufgaben 1 und 2. </w:t>
            </w:r>
          </w:p>
        </w:tc>
      </w:tr>
      <w:tr w:rsidR="00E12D9C" w:rsidRPr="006B58EA" w:rsidTr="00E12D9C">
        <w:tc>
          <w:tcPr>
            <w:tcW w:w="1701"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p w:rsidR="00E12D9C" w:rsidRPr="006B58EA" w:rsidRDefault="009F5193" w:rsidP="00E12D9C">
            <w:pPr>
              <w:spacing w:line="220" w:lineRule="exact"/>
              <w:jc w:val="center"/>
              <w:rPr>
                <w:rFonts w:ascii="Univers 55" w:eastAsia="Times New Roman" w:hAnsi="Univers 55" w:cs="Times New Roman"/>
                <w:color w:val="000000" w:themeColor="text1"/>
                <w:sz w:val="18"/>
                <w:szCs w:val="20"/>
                <w:lang w:eastAsia="de-DE"/>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80896" behindDoc="0" locked="0" layoutInCell="1" allowOverlap="1" wp14:anchorId="29F947DD" wp14:editId="5B46A826">
                  <wp:simplePos x="0" y="0"/>
                  <wp:positionH relativeFrom="column">
                    <wp:posOffset>410210</wp:posOffset>
                  </wp:positionH>
                  <wp:positionV relativeFrom="paragraph">
                    <wp:posOffset>60960</wp:posOffset>
                  </wp:positionV>
                  <wp:extent cx="276225" cy="307975"/>
                  <wp:effectExtent l="0" t="0" r="9525" b="0"/>
                  <wp:wrapTopAndBottom/>
                  <wp:docPr id="33" name="Grafik 33"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6225" cy="30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p>
        </w:tc>
        <w:tc>
          <w:tcPr>
            <w:tcW w:w="1344"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B</w:t>
            </w:r>
          </w:p>
        </w:tc>
        <w:tc>
          <w:tcPr>
            <w:tcW w:w="4326"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Ordnen Sie bei der folgenden Tabelle wie beim grau unterlegten Beispiel folgerichtig/fachlich richtig zu. Überprüfen Sie Ihr Ergebnis mit der Musterlösung.</w:t>
            </w:r>
          </w:p>
        </w:tc>
      </w:tr>
    </w:tbl>
    <w:p w:rsidR="00E12D9C" w:rsidRDefault="00E12D9C" w:rsidP="00E12D9C">
      <w:pPr>
        <w:pStyle w:val="Textkrper"/>
        <w:rPr>
          <w:rFonts w:eastAsiaTheme="minorHAnsi"/>
        </w:rPr>
      </w:pPr>
    </w:p>
    <w:p w:rsidR="00E12D9C" w:rsidRDefault="00E12D9C" w:rsidP="00E12D9C">
      <w:pPr>
        <w:pStyle w:val="Textkrper"/>
        <w:rPr>
          <w:rFonts w:eastAsiaTheme="minorHAnsi"/>
        </w:rPr>
      </w:pPr>
    </w:p>
    <w:p w:rsidR="00E12D9C" w:rsidRPr="006B58EA" w:rsidRDefault="00E12D9C" w:rsidP="00E12D9C">
      <w:pPr>
        <w:pStyle w:val="Textkrper"/>
        <w:rPr>
          <w:rFonts w:eastAsiaTheme="minorHAnsi"/>
        </w:rPr>
      </w:pPr>
    </w:p>
    <w:p w:rsidR="00E12D9C" w:rsidRPr="006B58EA" w:rsidRDefault="00E12D9C" w:rsidP="00E12D9C">
      <w:pPr>
        <w:ind w:firstLine="301"/>
        <w:jc w:val="both"/>
        <w:rPr>
          <w:rFonts w:ascii="Univers 55" w:eastAsiaTheme="minorHAnsi" w:hAnsi="Univers 55"/>
          <w:color w:val="000000" w:themeColor="text1"/>
          <w:sz w:val="20"/>
          <w:szCs w:val="24"/>
        </w:rPr>
      </w:pPr>
      <w:r w:rsidRPr="006B58EA">
        <w:rPr>
          <w:rFonts w:ascii="Univers 55" w:eastAsiaTheme="minorHAnsi" w:hAnsi="Univers 55"/>
          <w:color w:val="000000" w:themeColor="text1"/>
          <w:sz w:val="20"/>
          <w:szCs w:val="24"/>
        </w:rPr>
        <w:br w:type="page"/>
      </w:r>
    </w:p>
    <w:tbl>
      <w:tblPr>
        <w:tblStyle w:val="Tabellenraster25"/>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0"/>
        <w:gridCol w:w="1982"/>
        <w:gridCol w:w="1700"/>
      </w:tblGrid>
      <w:tr w:rsidR="00E12D9C" w:rsidRPr="006B58EA" w:rsidTr="00D17543">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lastRenderedPageBreak/>
              <w:t>Infektionswege</w:t>
            </w:r>
          </w:p>
        </w:tc>
        <w:tc>
          <w:tcPr>
            <w:tcW w:w="184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Eintrittspforten</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Übertragungswege</w:t>
            </w:r>
          </w:p>
        </w:t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B58EA" w:rsidRDefault="00E12D9C" w:rsidP="00E12D9C">
            <w:pPr>
              <w:pStyle w:val="Tabellezentriert"/>
            </w:pPr>
            <w:r w:rsidRPr="006B58EA">
              <w:t>Erkrankungen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Austausch von Flüssi</w:t>
            </w:r>
            <w:r w:rsidRPr="006B58EA">
              <w:t>g</w:t>
            </w:r>
            <w:r w:rsidRPr="006B58EA">
              <w:t>keiten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Atemwege</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Anfassen kontaminierter Gegenstände, ve</w:t>
            </w:r>
            <w:r w:rsidRPr="006B58EA">
              <w:t>r</w:t>
            </w:r>
            <w:r w:rsidRPr="006B58EA">
              <w:t>schmutzte Hände</w:t>
            </w:r>
          </w:p>
        </w:tc>
        <w:tc>
          <w:tcPr>
            <w:tcW w:w="170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AIDS, Hepatitis</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L</w:t>
            </w:r>
            <w:r w:rsidRPr="006B58EA">
              <w:t>e</w:t>
            </w:r>
            <w:r w:rsidRPr="006B58EA">
              <w:t>bensmittel</w:t>
            </w:r>
          </w:p>
          <w:p w:rsidR="00E12D9C" w:rsidRPr="006B58EA" w:rsidRDefault="00E12D9C" w:rsidP="00E12D9C">
            <w:pPr>
              <w:pStyle w:val="Tabellezentriert"/>
            </w:pPr>
          </w:p>
        </w:tc>
        <w:tc>
          <w:tcPr>
            <w:tcW w:w="1840"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Blut-, Schleimhautko</w:t>
            </w:r>
            <w:r w:rsidRPr="006B58EA">
              <w:t>n</w:t>
            </w:r>
            <w:r w:rsidRPr="006B58EA">
              <w:t>takt</w:t>
            </w:r>
          </w:p>
        </w:tc>
        <w:tc>
          <w:tcPr>
            <w:tcW w:w="1982"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abellezentriert"/>
            </w:pPr>
            <w:r w:rsidRPr="006B58EA">
              <w:t>1</w:t>
            </w:r>
          </w:p>
          <w:p w:rsidR="00E12D9C" w:rsidRPr="006B58EA" w:rsidRDefault="00E12D9C" w:rsidP="00E12D9C">
            <w:pPr>
              <w:pStyle w:val="Tabellezentriert"/>
            </w:pPr>
            <w:r w:rsidRPr="006B58EA">
              <w:t>Geschlechtsverkehr, Wunden</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Borreliose</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Tiere</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Haut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Niesen, Husten</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Grippe, Durchfalle</w:t>
            </w:r>
            <w:r w:rsidRPr="006B58EA">
              <w:t>r</w:t>
            </w:r>
            <w:r w:rsidRPr="006B58EA">
              <w:t>krankungen, Herpe</w:t>
            </w:r>
            <w:r w:rsidRPr="006B58EA">
              <w:t>s</w:t>
            </w:r>
            <w:r w:rsidRPr="006B58EA">
              <w:t>bläschen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Infektion über Trin</w:t>
            </w:r>
            <w:r w:rsidRPr="006B58EA">
              <w:t>k</w:t>
            </w:r>
            <w:r w:rsidRPr="006B58EA">
              <w:t>wasser</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Mund</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salmonellenverseuchte Eier, nicht durchgegartes Fleisch</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Masern, Scharlach, Kinderlähmung, Windpocken</w:t>
            </w: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Schmierinfektion, Kontaktinfektion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Verdauungstrakt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Trinken von verseuchtem Wasser</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Salmonellose, Durc</w:t>
            </w:r>
            <w:r w:rsidRPr="006B58EA">
              <w:t>h</w:t>
            </w:r>
            <w:r w:rsidRPr="006B58EA">
              <w:t>fallerkrankungen</w:t>
            </w:r>
          </w:p>
          <w:p w:rsidR="00E12D9C" w:rsidRPr="006B58EA" w:rsidRDefault="00E12D9C" w:rsidP="00E12D9C">
            <w:pPr>
              <w:pStyle w:val="Tabellezentriert"/>
            </w:pPr>
          </w:p>
        </w:tc>
      </w:tr>
      <w:tr w:rsidR="00E12D9C" w:rsidRPr="006B58EA" w:rsidTr="00D17543">
        <w:tc>
          <w:tcPr>
            <w:tcW w:w="1843"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Tröpfcheninfektion</w:t>
            </w:r>
          </w:p>
        </w:tc>
        <w:tc>
          <w:tcPr>
            <w:tcW w:w="184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Verdauungstrakt</w:t>
            </w:r>
          </w:p>
        </w:tc>
        <w:tc>
          <w:tcPr>
            <w:tcW w:w="1982"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Zeckenbisse</w:t>
            </w:r>
          </w:p>
        </w:tc>
        <w:tc>
          <w:tcPr>
            <w:tcW w:w="1700" w:type="dxa"/>
            <w:tcBorders>
              <w:top w:val="single" w:sz="4" w:space="0" w:color="auto"/>
              <w:left w:val="single" w:sz="4" w:space="0" w:color="auto"/>
              <w:bottom w:val="single" w:sz="4" w:space="0" w:color="auto"/>
              <w:right w:val="single" w:sz="4" w:space="0" w:color="auto"/>
            </w:tcBorders>
          </w:tcPr>
          <w:p w:rsidR="00E12D9C" w:rsidRPr="006B58EA" w:rsidRDefault="00E12D9C" w:rsidP="00E12D9C">
            <w:pPr>
              <w:pStyle w:val="Tabellezentriert"/>
            </w:pPr>
          </w:p>
          <w:p w:rsidR="00E12D9C" w:rsidRPr="006B58EA" w:rsidRDefault="00E12D9C" w:rsidP="00E12D9C">
            <w:pPr>
              <w:pStyle w:val="Tabellezentriert"/>
            </w:pPr>
            <w:r w:rsidRPr="006B58EA">
              <w:t>Salmonellose, Tox</w:t>
            </w:r>
            <w:r w:rsidRPr="006B58EA">
              <w:t>o</w:t>
            </w:r>
            <w:r w:rsidRPr="006B58EA">
              <w:t>plasmose, Durc</w:t>
            </w:r>
            <w:r w:rsidRPr="006B58EA">
              <w:t>h</w:t>
            </w:r>
            <w:r w:rsidRPr="006B58EA">
              <w:t>fallerkrankungen</w:t>
            </w:r>
          </w:p>
        </w:tc>
      </w:tr>
    </w:tbl>
    <w:p w:rsidR="00E12D9C" w:rsidRDefault="00E12D9C" w:rsidP="00E12D9C">
      <w:pPr>
        <w:pStyle w:val="Textkrper"/>
      </w:pPr>
    </w:p>
    <w:tbl>
      <w:tblPr>
        <w:tblStyle w:val="Tabellenraster26"/>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79"/>
      </w:tblGrid>
      <w:tr w:rsidR="00E12D9C" w:rsidRPr="006B58EA" w:rsidTr="00C05B7B">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spacing w:line="220" w:lineRule="exact"/>
              <w:jc w:val="center"/>
              <w:rPr>
                <w:rFonts w:ascii="Univers 55" w:eastAsia="Times New Roman" w:hAnsi="Univers 55" w:cs="Times New Roman"/>
                <w:color w:val="000000" w:themeColor="text1"/>
                <w:sz w:val="18"/>
                <w:szCs w:val="20"/>
              </w:rPr>
            </w:pPr>
            <w:r w:rsidRPr="006B58EA">
              <w:rPr>
                <w:rFonts w:ascii="Univers 55" w:eastAsia="Times New Roman" w:hAnsi="Univers 55" w:cs="Times New Roman"/>
                <w:noProof/>
                <w:color w:val="000000" w:themeColor="text1"/>
                <w:sz w:val="18"/>
                <w:szCs w:val="20"/>
                <w:lang w:eastAsia="de-DE"/>
              </w:rPr>
              <w:drawing>
                <wp:anchor distT="0" distB="0" distL="114300" distR="114300" simplePos="0" relativeHeight="252816384" behindDoc="0" locked="0" layoutInCell="1" allowOverlap="1" wp14:anchorId="510091C1" wp14:editId="1DE47F51">
                  <wp:simplePos x="0" y="0"/>
                  <wp:positionH relativeFrom="column">
                    <wp:posOffset>101600</wp:posOffset>
                  </wp:positionH>
                  <wp:positionV relativeFrom="paragraph">
                    <wp:posOffset>254000</wp:posOffset>
                  </wp:positionV>
                  <wp:extent cx="503555" cy="265430"/>
                  <wp:effectExtent l="0" t="0" r="0" b="1270"/>
                  <wp:wrapTopAndBottom/>
                  <wp:docPr id="182" name="Grafik 182"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555"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B</w:t>
            </w:r>
          </w:p>
        </w:tc>
        <w:tc>
          <w:tcPr>
            <w:tcW w:w="3679" w:type="dxa"/>
            <w:tcBorders>
              <w:top w:val="single" w:sz="4" w:space="0" w:color="auto"/>
              <w:left w:val="single" w:sz="4" w:space="0" w:color="auto"/>
              <w:bottom w:val="single" w:sz="4" w:space="0" w:color="auto"/>
              <w:right w:val="single" w:sz="4" w:space="0" w:color="auto"/>
            </w:tcBorders>
            <w:hideMark/>
          </w:tcPr>
          <w:p w:rsidR="00E12D9C" w:rsidRPr="006B58EA" w:rsidRDefault="00E12D9C" w:rsidP="00E12D9C">
            <w:pPr>
              <w:pStyle w:val="Textkrper"/>
            </w:pPr>
            <w:r w:rsidRPr="006B58EA">
              <w:t>Suchen Sie sich einen Partner, der die Au</w:t>
            </w:r>
            <w:r w:rsidRPr="006B58EA">
              <w:t>f</w:t>
            </w:r>
            <w:r w:rsidRPr="006B58EA">
              <w:t>gaben erledigt hat. Schneiden Sie nachfo</w:t>
            </w:r>
            <w:r w:rsidRPr="006B58EA">
              <w:t>l</w:t>
            </w:r>
            <w:r w:rsidRPr="006B58EA">
              <w:t>gende Begriffe aus und legen Sie sie umg</w:t>
            </w:r>
            <w:r w:rsidRPr="006B58EA">
              <w:t>e</w:t>
            </w:r>
            <w:r w:rsidRPr="006B58EA">
              <w:t>kehrt vor sich auf den Tisch.</w:t>
            </w:r>
          </w:p>
          <w:p w:rsidR="00E12D9C" w:rsidRPr="006B58EA" w:rsidRDefault="00E12D9C" w:rsidP="00E12D9C">
            <w:pPr>
              <w:pStyle w:val="Textkrper"/>
            </w:pPr>
            <w:r w:rsidRPr="006B58EA">
              <w:t>Ziehen Sie abwechselnd ein Kärtchen und erklären Sie Ihrem Partner möglichst au</w:t>
            </w:r>
            <w:r w:rsidRPr="006B58EA">
              <w:t>s</w:t>
            </w:r>
            <w:r w:rsidRPr="006B58EA">
              <w:t>führlich den Begriff, mindestens eine halbe Minute lang.</w:t>
            </w:r>
          </w:p>
        </w:tc>
      </w:tr>
    </w:tbl>
    <w:p w:rsidR="00E12D9C" w:rsidRDefault="00E12D9C" w:rsidP="00E12D9C">
      <w:pPr>
        <w:pStyle w:val="Textkrper"/>
      </w:pPr>
    </w:p>
    <w:tbl>
      <w:tblPr>
        <w:tblStyle w:val="Tabellenraster27"/>
        <w:tblW w:w="7371"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85"/>
      </w:tblGrid>
      <w:tr w:rsidR="00E12D9C" w:rsidRPr="00AF58DD" w:rsidTr="00C05B7B">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Tröpfcheninfektion</w:t>
            </w:r>
          </w:p>
          <w:p w:rsidR="00E12D9C" w:rsidRPr="00AF58DD" w:rsidRDefault="00E12D9C" w:rsidP="00E12D9C">
            <w:pPr>
              <w:pStyle w:val="Textkrper"/>
            </w:pP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Schmierinfektion</w:t>
            </w:r>
          </w:p>
        </w:tc>
        <w:tc>
          <w:tcPr>
            <w:tcW w:w="3685"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Infektion über Tiere, z.</w:t>
            </w:r>
            <w:r w:rsidR="001D0EE8">
              <w:rPr>
                <w:lang w:eastAsia="de-DE"/>
              </w:rPr>
              <w:t xml:space="preserve"> </w:t>
            </w:r>
            <w:r w:rsidRPr="00AF58DD">
              <w:rPr>
                <w:lang w:eastAsia="de-DE"/>
              </w:rPr>
              <w:t>B. Insekten, Zecken</w:t>
            </w:r>
          </w:p>
          <w:p w:rsidR="00E12D9C" w:rsidRPr="00AF58DD" w:rsidRDefault="00E12D9C" w:rsidP="00E12D9C">
            <w:pPr>
              <w:pStyle w:val="Textkrper"/>
            </w:pPr>
          </w:p>
        </w:tc>
      </w:tr>
      <w:tr w:rsidR="00E12D9C" w:rsidRPr="00AF58DD" w:rsidTr="00C05B7B">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Austausch von Kö</w:t>
            </w:r>
            <w:r w:rsidRPr="00AF58DD">
              <w:rPr>
                <w:lang w:eastAsia="de-DE"/>
              </w:rPr>
              <w:t>r</w:t>
            </w:r>
            <w:r w:rsidRPr="00AF58DD">
              <w:rPr>
                <w:lang w:eastAsia="de-DE"/>
              </w:rPr>
              <w:t>perflüssigkeiten</w:t>
            </w: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pPr>
            <w:r w:rsidRPr="00AF58DD">
              <w:rPr>
                <w:lang w:eastAsia="de-DE"/>
              </w:rPr>
              <w:t xml:space="preserve">Infektion über </w:t>
            </w:r>
            <w:r w:rsidR="00C05B7B">
              <w:rPr>
                <w:lang w:eastAsia="de-DE"/>
              </w:rPr>
              <w:br/>
            </w:r>
            <w:r w:rsidRPr="00AF58DD">
              <w:rPr>
                <w:lang w:eastAsia="de-DE"/>
              </w:rPr>
              <w:t xml:space="preserve">Lebensmittel </w:t>
            </w:r>
          </w:p>
        </w:tc>
        <w:tc>
          <w:tcPr>
            <w:tcW w:w="3685"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extkrper"/>
            </w:pPr>
          </w:p>
          <w:p w:rsidR="00E12D9C" w:rsidRPr="00AF58DD" w:rsidRDefault="00E12D9C" w:rsidP="00E12D9C">
            <w:pPr>
              <w:pStyle w:val="Textkrper"/>
              <w:rPr>
                <w:lang w:eastAsia="de-DE"/>
              </w:rPr>
            </w:pPr>
            <w:r w:rsidRPr="00AF58DD">
              <w:rPr>
                <w:lang w:eastAsia="de-DE"/>
              </w:rPr>
              <w:t>Sexuell übertragbare Infektionen</w:t>
            </w:r>
          </w:p>
          <w:p w:rsidR="00E12D9C" w:rsidRPr="00AF58DD" w:rsidRDefault="00E12D9C" w:rsidP="00E12D9C">
            <w:pPr>
              <w:pStyle w:val="Textkrper"/>
            </w:pPr>
          </w:p>
        </w:tc>
      </w:tr>
    </w:tbl>
    <w:p w:rsidR="00E12D9C" w:rsidRDefault="00E12D9C" w:rsidP="00E12D9C">
      <w:pPr>
        <w:pStyle w:val="Textkrper"/>
      </w:pPr>
    </w:p>
    <w:tbl>
      <w:tblPr>
        <w:tblStyle w:val="Tabellenraster28"/>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843"/>
        <w:gridCol w:w="3679"/>
      </w:tblGrid>
      <w:tr w:rsidR="00E12D9C" w:rsidRPr="00AF58DD" w:rsidTr="00C05B7B">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spacing w:line="220" w:lineRule="exact"/>
              <w:jc w:val="center"/>
              <w:rPr>
                <w:rFonts w:ascii="Univers 55" w:eastAsia="Times New Roman" w:hAnsi="Univers 55" w:cs="Times New Roman"/>
                <w:color w:val="000000" w:themeColor="text1"/>
                <w:sz w:val="18"/>
                <w:szCs w:val="20"/>
              </w:rPr>
            </w:pPr>
            <w:r w:rsidRPr="00AF58DD">
              <w:rPr>
                <w:rFonts w:ascii="Univers 55" w:eastAsia="Times New Roman" w:hAnsi="Univers 55" w:cs="Times New Roman"/>
                <w:noProof/>
                <w:color w:val="000000" w:themeColor="text1"/>
                <w:sz w:val="18"/>
                <w:szCs w:val="20"/>
                <w:lang w:eastAsia="de-DE"/>
              </w:rPr>
              <w:drawing>
                <wp:anchor distT="0" distB="0" distL="114300" distR="114300" simplePos="0" relativeHeight="252817408" behindDoc="0" locked="0" layoutInCell="1" allowOverlap="1" wp14:anchorId="339C3F48" wp14:editId="0C3489D9">
                  <wp:simplePos x="0" y="0"/>
                  <wp:positionH relativeFrom="column">
                    <wp:posOffset>240030</wp:posOffset>
                  </wp:positionH>
                  <wp:positionV relativeFrom="paragraph">
                    <wp:posOffset>-5080</wp:posOffset>
                  </wp:positionV>
                  <wp:extent cx="361315" cy="361315"/>
                  <wp:effectExtent l="0" t="0" r="635" b="635"/>
                  <wp:wrapTopAndBottom/>
                  <wp:docPr id="184" name="Grafik 184"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spacing w:line="220" w:lineRule="exact"/>
              <w:rPr>
                <w:rFonts w:ascii="Univers 55" w:eastAsia="Times New Roman" w:hAnsi="Univers 55" w:cs="Times New Roman"/>
                <w:color w:val="000000" w:themeColor="text1"/>
                <w:sz w:val="18"/>
                <w:szCs w:val="20"/>
              </w:rPr>
            </w:pPr>
          </w:p>
        </w:tc>
        <w:tc>
          <w:tcPr>
            <w:tcW w:w="3679"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extkrper"/>
            </w:pPr>
            <w:r w:rsidRPr="00AF58DD">
              <w:t>Unbekannte Begriffe können im Plenum geklärt werden.</w:t>
            </w:r>
          </w:p>
        </w:tc>
      </w:tr>
    </w:tbl>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D17543"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lastRenderedPageBreak/>
              <w:t>Kompetenzbereich</w:t>
            </w:r>
          </w:p>
          <w:p w:rsidR="00D17543" w:rsidRPr="00406F71" w:rsidRDefault="00D17543"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rsidRPr="00DC1CBB">
              <w:t xml:space="preserve">Masern. </w:t>
            </w:r>
            <w:r>
              <w:t>Infektionswege B - C</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rsidR="0095374A">
              <w:t>3</w:t>
            </w:r>
          </w:p>
        </w:tc>
      </w:tr>
      <w:tr w:rsidR="00D17543" w:rsidRPr="00406F71" w:rsidTr="00D17543">
        <w:trPr>
          <w:trHeight w:hRule="exact" w:val="351"/>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18432" behindDoc="0" locked="0" layoutInCell="1" allowOverlap="1" wp14:anchorId="735F31BC" wp14:editId="2603E2F3">
                <wp:simplePos x="0" y="0"/>
                <wp:positionH relativeFrom="column">
                  <wp:posOffset>4794885</wp:posOffset>
                </wp:positionH>
                <wp:positionV relativeFrom="paragraph">
                  <wp:posOffset>127000</wp:posOffset>
                </wp:positionV>
                <wp:extent cx="1320165" cy="214630"/>
                <wp:effectExtent l="0" t="0" r="13335" b="13970"/>
                <wp:wrapNone/>
                <wp:docPr id="183" name="Rechteck 18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3" o:spid="_x0000_s1074" style="position:absolute;left:0;text-align:left;margin-left:377.55pt;margin-top:10pt;width:103.95pt;height:16.9pt;z-index:25281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Pr="00AF58DD" w:rsidRDefault="00E12D9C" w:rsidP="00E12D9C">
      <w:pPr>
        <w:pStyle w:val="berschrift1neu"/>
        <w:rPr>
          <w:rFonts w:eastAsiaTheme="majorEastAsia"/>
        </w:rPr>
      </w:pPr>
      <w:r w:rsidRPr="00AF58DD">
        <w:rPr>
          <w:rFonts w:eastAsiaTheme="majorEastAsia"/>
          <w:noProof/>
        </w:rPr>
        <w:drawing>
          <wp:anchor distT="0" distB="0" distL="114300" distR="114300" simplePos="0" relativeHeight="252819456" behindDoc="0" locked="0" layoutInCell="1" allowOverlap="1" wp14:anchorId="4DEEF3A4" wp14:editId="6305BB02">
            <wp:simplePos x="0" y="0"/>
            <wp:positionH relativeFrom="column">
              <wp:posOffset>5233670</wp:posOffset>
            </wp:positionH>
            <wp:positionV relativeFrom="paragraph">
              <wp:posOffset>264795</wp:posOffset>
            </wp:positionV>
            <wp:extent cx="414020" cy="405130"/>
            <wp:effectExtent l="0" t="0" r="5080" b="0"/>
            <wp:wrapTopAndBottom/>
            <wp:docPr id="185" name="Grafik 185"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8DD">
        <w:rPr>
          <w:rFonts w:eastAsiaTheme="majorEastAsia"/>
          <w:noProof/>
        </w:rPr>
        <w:drawing>
          <wp:anchor distT="0" distB="0" distL="114300" distR="114300" simplePos="0" relativeHeight="252820480" behindDoc="0" locked="0" layoutInCell="1" allowOverlap="1" wp14:anchorId="753AFC68" wp14:editId="72F22128">
            <wp:simplePos x="0" y="0"/>
            <wp:positionH relativeFrom="rightMargin">
              <wp:posOffset>107950</wp:posOffset>
            </wp:positionH>
            <wp:positionV relativeFrom="paragraph">
              <wp:posOffset>264160</wp:posOffset>
            </wp:positionV>
            <wp:extent cx="414000" cy="406800"/>
            <wp:effectExtent l="0" t="0" r="5715" b="0"/>
            <wp:wrapNone/>
            <wp:docPr id="191" name="Grafik 191"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8DD">
        <w:rPr>
          <w:rFonts w:eastAsiaTheme="majorEastAsia"/>
        </w:rPr>
        <w:t xml:space="preserve">Musterlösung: Infektionswege </w:t>
      </w:r>
    </w:p>
    <w:p w:rsidR="00E12D9C" w:rsidRPr="00AF58DD"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AF58DD"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AF58DD" w:rsidRDefault="00E12D9C" w:rsidP="00E12D9C">
      <w:pPr>
        <w:ind w:firstLine="301"/>
        <w:jc w:val="both"/>
        <w:rPr>
          <w:rFonts w:ascii="Univers 55" w:eastAsiaTheme="minorHAnsi" w:hAnsi="Univers 55"/>
          <w:color w:val="000000" w:themeColor="text1"/>
          <w:sz w:val="20"/>
          <w:szCs w:val="24"/>
        </w:rPr>
      </w:pPr>
    </w:p>
    <w:tbl>
      <w:tblPr>
        <w:tblStyle w:val="Tabellenraster29"/>
        <w:tblW w:w="7371" w:type="dxa"/>
        <w:tblInd w:w="28" w:type="dxa"/>
        <w:tblLayout w:type="fixed"/>
        <w:tblCellMar>
          <w:top w:w="28" w:type="dxa"/>
          <w:left w:w="28" w:type="dxa"/>
          <w:bottom w:w="28" w:type="dxa"/>
          <w:right w:w="28" w:type="dxa"/>
        </w:tblCellMar>
        <w:tblLook w:val="04A0" w:firstRow="1" w:lastRow="0" w:firstColumn="1" w:lastColumn="0" w:noHBand="0" w:noVBand="1"/>
      </w:tblPr>
      <w:tblGrid>
        <w:gridCol w:w="1843"/>
        <w:gridCol w:w="1701"/>
        <w:gridCol w:w="1985"/>
        <w:gridCol w:w="1842"/>
      </w:tblGrid>
      <w:tr w:rsidR="00E12D9C" w:rsidRPr="00AF58DD" w:rsidTr="00F818E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Infektionswege</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Eintrittspforten</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Übertragungswege</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AF58DD" w:rsidRDefault="00E12D9C" w:rsidP="00E12D9C">
            <w:pPr>
              <w:pStyle w:val="Textkrper"/>
            </w:pPr>
            <w:r w:rsidRPr="00AF58DD">
              <w:t>Erkrankungen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Austausch von Körpe</w:t>
            </w:r>
            <w:r w:rsidRPr="00AF58DD">
              <w:t>r</w:t>
            </w:r>
            <w:r w:rsidRPr="00AF58DD">
              <w:t>flüssigkeiten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Atemwege</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Anfassen kontaminierter Gegenstände, ve</w:t>
            </w:r>
            <w:r w:rsidRPr="00AF58DD">
              <w:t>r</w:t>
            </w:r>
            <w:r w:rsidRPr="00AF58DD">
              <w:t>schmutzte Hände</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AIDS, Hepatitis B</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Infektion über L</w:t>
            </w:r>
            <w:r w:rsidRPr="00AF58DD">
              <w:t>e</w:t>
            </w:r>
            <w:r w:rsidRPr="00AF58DD">
              <w:t>bensmittel</w:t>
            </w:r>
          </w:p>
          <w:p w:rsidR="00E12D9C" w:rsidRPr="00AF58DD" w:rsidRDefault="00E12D9C" w:rsidP="00E12D9C">
            <w:pPr>
              <w:pStyle w:val="Tabellezentriert"/>
            </w:pP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Blut-, Schleimhau</w:t>
            </w:r>
            <w:r w:rsidRPr="00AF58DD">
              <w:t>t</w:t>
            </w:r>
            <w:r w:rsidRPr="00AF58DD">
              <w:t>kontakt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1</w:t>
            </w:r>
          </w:p>
          <w:p w:rsidR="00E12D9C" w:rsidRPr="00AF58DD" w:rsidRDefault="00E12D9C" w:rsidP="00E12D9C">
            <w:pPr>
              <w:pStyle w:val="Tabellezentriert"/>
            </w:pPr>
            <w:r w:rsidRPr="00AF58DD">
              <w:t>Geschlechtsverkehr, Wunden</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Borreliose</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Infektion über Tiere</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Haut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Niesen, Husten</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Grippe, Durchfalle</w:t>
            </w:r>
            <w:r w:rsidRPr="00AF58DD">
              <w:t>r</w:t>
            </w:r>
            <w:r w:rsidRPr="00AF58DD">
              <w:t>krankungen, Herpe</w:t>
            </w:r>
            <w:r w:rsidRPr="00AF58DD">
              <w:t>s</w:t>
            </w:r>
            <w:r w:rsidRPr="00AF58DD">
              <w:t>bläschen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Infektion über Trin</w:t>
            </w:r>
            <w:r w:rsidRPr="00AF58DD">
              <w:t>k</w:t>
            </w:r>
            <w:r w:rsidRPr="00AF58DD">
              <w:t>wasser</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Mund</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salmonellenverseuchte Eier, nicht durchgegartes Fleisch</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Masern, Scharlach, Kinderlähmung, Win</w:t>
            </w:r>
            <w:r w:rsidRPr="00AF58DD">
              <w:t>d</w:t>
            </w:r>
            <w:r w:rsidRPr="00AF58DD">
              <w:t>pocken</w:t>
            </w: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5</w:t>
            </w:r>
          </w:p>
          <w:p w:rsidR="00E12D9C" w:rsidRPr="00AF58DD" w:rsidRDefault="00E12D9C" w:rsidP="00E12D9C">
            <w:pPr>
              <w:pStyle w:val="Tabellezentriert"/>
            </w:pPr>
            <w:r w:rsidRPr="00AF58DD">
              <w:t>Schmierinfektion, Kontaktinfektion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Verdauungstrakt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Trinken von verseuchtem Wasser</w:t>
            </w:r>
          </w:p>
        </w:tc>
        <w:tc>
          <w:tcPr>
            <w:tcW w:w="1842" w:type="dxa"/>
            <w:tcBorders>
              <w:top w:val="single" w:sz="4" w:space="0" w:color="auto"/>
              <w:left w:val="single" w:sz="4" w:space="0" w:color="auto"/>
              <w:bottom w:val="single" w:sz="4" w:space="0" w:color="auto"/>
              <w:right w:val="single" w:sz="4" w:space="0" w:color="auto"/>
            </w:tcBorders>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Salmonellose, Durc</w:t>
            </w:r>
            <w:r w:rsidRPr="00AF58DD">
              <w:t>h</w:t>
            </w:r>
            <w:r w:rsidRPr="00AF58DD">
              <w:t>fallerkrankungen</w:t>
            </w:r>
          </w:p>
          <w:p w:rsidR="00E12D9C" w:rsidRPr="00AF58DD" w:rsidRDefault="00E12D9C" w:rsidP="00E12D9C">
            <w:pPr>
              <w:pStyle w:val="Tabellezentriert"/>
            </w:pPr>
          </w:p>
        </w:tc>
      </w:tr>
      <w:tr w:rsidR="00E12D9C" w:rsidRPr="00AF58DD" w:rsidTr="00F818E0">
        <w:tc>
          <w:tcPr>
            <w:tcW w:w="1843"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6</w:t>
            </w:r>
          </w:p>
          <w:p w:rsidR="00E12D9C" w:rsidRPr="00AF58DD" w:rsidRDefault="00E12D9C" w:rsidP="00E12D9C">
            <w:pPr>
              <w:pStyle w:val="Tabellezentriert"/>
            </w:pPr>
            <w:r w:rsidRPr="00AF58DD">
              <w:t>Tröpfcheninfektion</w:t>
            </w:r>
          </w:p>
        </w:tc>
        <w:tc>
          <w:tcPr>
            <w:tcW w:w="1701"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4</w:t>
            </w:r>
          </w:p>
          <w:p w:rsidR="00E12D9C" w:rsidRPr="00AF58DD" w:rsidRDefault="00E12D9C" w:rsidP="00E12D9C">
            <w:pPr>
              <w:pStyle w:val="Tabellezentriert"/>
            </w:pPr>
            <w:r w:rsidRPr="00AF58DD">
              <w:t>Verdauungstrakt</w:t>
            </w:r>
          </w:p>
        </w:tc>
        <w:tc>
          <w:tcPr>
            <w:tcW w:w="1985"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3</w:t>
            </w:r>
          </w:p>
          <w:p w:rsidR="00E12D9C" w:rsidRPr="00AF58DD" w:rsidRDefault="00E12D9C" w:rsidP="00E12D9C">
            <w:pPr>
              <w:pStyle w:val="Tabellezentriert"/>
            </w:pPr>
            <w:r w:rsidRPr="00AF58DD">
              <w:t>Zeckenbisse</w:t>
            </w:r>
          </w:p>
        </w:tc>
        <w:tc>
          <w:tcPr>
            <w:tcW w:w="1842" w:type="dxa"/>
            <w:tcBorders>
              <w:top w:val="single" w:sz="4" w:space="0" w:color="auto"/>
              <w:left w:val="single" w:sz="4" w:space="0" w:color="auto"/>
              <w:bottom w:val="single" w:sz="4" w:space="0" w:color="auto"/>
              <w:right w:val="single" w:sz="4" w:space="0" w:color="auto"/>
            </w:tcBorders>
            <w:hideMark/>
          </w:tcPr>
          <w:p w:rsidR="00E12D9C" w:rsidRPr="00AF58DD" w:rsidRDefault="00E12D9C" w:rsidP="00E12D9C">
            <w:pPr>
              <w:pStyle w:val="Tabellezentriert"/>
            </w:pPr>
            <w:r w:rsidRPr="00AF58DD">
              <w:t>2</w:t>
            </w:r>
          </w:p>
          <w:p w:rsidR="00E12D9C" w:rsidRPr="00AF58DD" w:rsidRDefault="00E12D9C" w:rsidP="00E12D9C">
            <w:pPr>
              <w:pStyle w:val="Tabellezentriert"/>
            </w:pPr>
            <w:r w:rsidRPr="00AF58DD">
              <w:t>Salmonellose, Tox</w:t>
            </w:r>
            <w:r w:rsidRPr="00AF58DD">
              <w:t>o</w:t>
            </w:r>
            <w:r w:rsidRPr="00AF58DD">
              <w:t>plasmose, Durchfalle</w:t>
            </w:r>
            <w:r w:rsidRPr="00AF58DD">
              <w:t>r</w:t>
            </w:r>
            <w:r w:rsidRPr="00AF58DD">
              <w:t>krankungen</w:t>
            </w:r>
          </w:p>
        </w:tc>
      </w:tr>
    </w:tbl>
    <w:p w:rsidR="00E12D9C" w:rsidRDefault="00E12D9C" w:rsidP="00E12D9C">
      <w:pPr>
        <w:ind w:firstLine="301"/>
        <w:jc w:val="both"/>
        <w:rPr>
          <w:rFonts w:ascii="Univers 55" w:eastAsiaTheme="minorHAnsi" w:hAnsi="Univers 55"/>
          <w:color w:val="000000" w:themeColor="text1"/>
          <w:sz w:val="20"/>
          <w:szCs w:val="24"/>
          <w:lang w:eastAsia="de-DE"/>
        </w:rPr>
      </w:pPr>
    </w:p>
    <w:p w:rsidR="00E12D9C" w:rsidRPr="00AF58DD" w:rsidRDefault="00E12D9C" w:rsidP="00E12D9C">
      <w:pPr>
        <w:ind w:firstLine="301"/>
        <w:jc w:val="both"/>
        <w:rPr>
          <w:rFonts w:ascii="Univers 55" w:eastAsiaTheme="minorHAnsi" w:hAnsi="Univers 55"/>
          <w:color w:val="000000" w:themeColor="text1"/>
          <w:sz w:val="20"/>
          <w:szCs w:val="24"/>
          <w:lang w:eastAsia="de-DE"/>
        </w:rPr>
      </w:pPr>
    </w:p>
    <w:p w:rsidR="00E12D9C" w:rsidRPr="00AF58DD" w:rsidRDefault="00E12D9C" w:rsidP="00E12D9C">
      <w:pPr>
        <w:rPr>
          <w:rFonts w:eastAsiaTheme="minorHAnsi"/>
          <w:color w:val="000000" w:themeColor="text1"/>
        </w:rPr>
      </w:pPr>
      <w:r w:rsidRPr="00AF58DD">
        <w:rPr>
          <w:rFonts w:eastAsiaTheme="minorHAnsi"/>
          <w:color w:val="000000" w:themeColor="text1"/>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D17543"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lastRenderedPageBreak/>
              <w:t>Kompetenzbereich</w:t>
            </w:r>
          </w:p>
          <w:p w:rsidR="00D17543" w:rsidRPr="00406F71" w:rsidRDefault="00D17543"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Pr>
                <w:rFonts w:eastAsiaTheme="majorEastAsia"/>
              </w:rPr>
              <w:t>Lern</w:t>
            </w:r>
            <w:r w:rsidRPr="00406F71">
              <w:rPr>
                <w:rFonts w:eastAsiaTheme="majorEastAsia"/>
              </w:rPr>
              <w:t>fortschritt</w:t>
            </w:r>
          </w:p>
          <w:p w:rsidR="00D17543" w:rsidRPr="00406F71" w:rsidRDefault="00D17543"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D17543" w:rsidRPr="00406F71" w:rsidRDefault="00D17543" w:rsidP="00D17543">
            <w:pPr>
              <w:pStyle w:val="TabelleLinks6PT"/>
              <w:rPr>
                <w:rFonts w:eastAsiaTheme="majorEastAsia"/>
              </w:rPr>
            </w:pPr>
            <w:r w:rsidRPr="00406F71">
              <w:rPr>
                <w:rFonts w:eastAsiaTheme="majorEastAsia"/>
              </w:rPr>
              <w:t>Materialien/Titel</w:t>
            </w:r>
          </w:p>
          <w:p w:rsidR="00D17543" w:rsidRPr="00406F71" w:rsidRDefault="00D17543" w:rsidP="00E12D9C">
            <w:pPr>
              <w:pStyle w:val="TabellenkopfLSLinksbndig"/>
              <w:rPr>
                <w:rFonts w:eastAsiaTheme="majorEastAsia"/>
              </w:rPr>
            </w:pPr>
            <w:r>
              <w:t>Masern. Abwehr über Antikörper</w:t>
            </w:r>
          </w:p>
        </w:tc>
        <w:tc>
          <w:tcPr>
            <w:tcW w:w="188" w:type="dxa"/>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D17543" w:rsidRDefault="00D17543" w:rsidP="00D17543">
            <w:pPr>
              <w:pStyle w:val="TabellenkopfLS"/>
            </w:pPr>
            <w:r>
              <w:t>Biologie</w:t>
            </w:r>
          </w:p>
          <w:p w:rsidR="00D17543" w:rsidRPr="00406F71" w:rsidRDefault="00D17543" w:rsidP="00D17543">
            <w:pPr>
              <w:pStyle w:val="TabellenkopfLS"/>
              <w:rPr>
                <w:rFonts w:eastAsiaTheme="minorHAnsi"/>
              </w:rPr>
            </w:pPr>
            <w:r w:rsidRPr="00406F71">
              <w:t>Bio03.0</w:t>
            </w:r>
            <w:r>
              <w:t>3</w:t>
            </w:r>
            <w:r w:rsidRPr="00406F71">
              <w:t>.0</w:t>
            </w:r>
            <w:r>
              <w:t>4</w:t>
            </w:r>
          </w:p>
        </w:tc>
      </w:tr>
      <w:tr w:rsidR="00D17543" w:rsidRPr="00406F71" w:rsidTr="00D17543">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D17543" w:rsidRPr="00406F71" w:rsidRDefault="00D17543"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D17543" w:rsidRPr="00406F71" w:rsidRDefault="00D17543"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D17543" w:rsidRDefault="00D17543" w:rsidP="00D17543">
            <w:pPr>
              <w:pStyle w:val="TabelleLinks6PT"/>
              <w:rPr>
                <w:rFonts w:eastAsiaTheme="majorEastAsia"/>
              </w:rPr>
            </w:pPr>
            <w:r w:rsidRPr="00D17543">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1504" behindDoc="0" locked="0" layoutInCell="0" allowOverlap="1" wp14:anchorId="495B592F" wp14:editId="50794A06">
                      <wp:simplePos x="0" y="0"/>
                      <wp:positionH relativeFrom="page">
                        <wp:posOffset>5523230</wp:posOffset>
                      </wp:positionH>
                      <wp:positionV relativeFrom="page">
                        <wp:posOffset>1924050</wp:posOffset>
                      </wp:positionV>
                      <wp:extent cx="1320800" cy="647700"/>
                      <wp:effectExtent l="0" t="0" r="12700" b="19050"/>
                      <wp:wrapNone/>
                      <wp:docPr id="187" name="Gruppieren 18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8" name="Rechteck 18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 name="Rechteck 18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 name="Rechteck 19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7" o:spid="_x0000_s1075" style="position:absolute;margin-left:434.9pt;margin-top:151.5pt;width:104pt;height:51pt;z-index:25282150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" o:allowincell="f">
                      <v:rect id="Rechteck 188" o:spid="_x0000_s1076"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OHcUA&#10;AADcAAAADwAAAGRycy9kb3ducmV2LnhtbESPMW/CQAyF90r9DydXYiuXdoiiwIFQ1aog1IHA0s3N&#10;mSQk54tyB0n/fT1UYnuWnz+/t1xPrlM3GkLj2cDLPAFFXHrbcGXgdPx4zkCFiGyx80wGfinAevX4&#10;sMTc+pEPdCtipQTCIUcDdYx9rnUoa3IY5r4nlt3ZDw6jjEOl7YCjwF2nX5Mk1Q4blg819vRWU9kW&#10;VyeUs3f78fQd4g8nX5fUve8/d60xs6dpswAVaYp38//11kr8TNJKGV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o4d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89" o:spid="_x0000_s1077"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rhsMA&#10;AADcAAAADwAAAGRycy9kb3ducmV2LnhtbESPzarCMBCF9xd8hzCCu2uqC9FqFBFFRe7Cn427sRnb&#10;ajMpTbT17W8Ewd0M55xvzkxmjSnEkyqXW1bQ60YgiBOrc04VnI6r3yEI55E1FpZJwYsczKatnwnG&#10;2ta8p+fBpyJA2MWoIPO+jKV0SUYGXdeWxEG72sqgD2uVSl1hHeCmkP0oGkiDOYcLGZa0yCi5Hx4m&#10;UK7W7OrT2fkLR3+3gVnu1tu7Up12Mx+D8NT4r/mT3uhQfziC9zNhAj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YrhsMAAADcAAAADwAAAAAAAAAAAAAAAACYAgAAZHJzL2Rv&#10;d25yZXYueG1sUEsFBgAAAAAEAAQA9QAAAIgDAAAAAA==&#10;" filled="f" strokecolor="windowText" strokeweight=".25pt">
                        <v:textbox inset="1mm,.5mm,1mm">
                          <w:txbxContent>
                            <w:p w:rsidR="001677B4" w:rsidRDefault="001677B4" w:rsidP="00E12D9C">
                              <w:pPr>
                                <w:pStyle w:val="Tabellezentriert"/>
                              </w:pPr>
                              <w:r>
                                <w:t>LernTHEMA</w:t>
                              </w:r>
                            </w:p>
                          </w:txbxContent>
                        </v:textbox>
                      </v:rect>
                      <v:rect id="Rechteck 190" o:spid="_x0000_s1078"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KysYA&#10;AADcAAAADwAAAGRycy9kb3ducmV2LnhtbESPQUvDQBCF74L/YRnBizSb9iCadltKQfEiaKtIbkN2&#10;uhuanQ3ZtUn/fecgeJvhvXnvm9VmCp0605DayAbmRQmKuIm2ZWfg6/AyewKVMrLFLjIZuFCCzfr2&#10;ZoWVjSN/0nmfnZIQThUa8Dn3ldap8RQwFbEnFu0Yh4BZ1sFpO+Ao4aHTi7J81AFblgaPPe08Naf9&#10;bzAQ6+/Xebv1Pwu7e/jo63F8d7Uz5v5u2i5BZZryv/nv+s0K/rP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MKys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den Krankh</w:t>
            </w:r>
            <w:r w:rsidR="005445F8">
              <w:t>eitserreger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Abwehr und Antikörper</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4B63F8" w:rsidRDefault="00E12D9C" w:rsidP="00E12D9C">
      <w:pPr>
        <w:pStyle w:val="berschrift1neu"/>
        <w:rPr>
          <w:rFonts w:eastAsiaTheme="majorEastAsia"/>
        </w:rPr>
      </w:pPr>
      <w:r w:rsidRPr="004B63F8">
        <w:rPr>
          <w:rFonts w:eastAsiaTheme="majorEastAsia"/>
          <w:noProof/>
        </w:rPr>
        <w:drawing>
          <wp:anchor distT="0" distB="0" distL="114300" distR="114300" simplePos="0" relativeHeight="252822528" behindDoc="0" locked="0" layoutInCell="1" allowOverlap="1" wp14:anchorId="3E50C974" wp14:editId="3C4D42DA">
            <wp:simplePos x="0" y="0"/>
            <wp:positionH relativeFrom="rightMargin">
              <wp:posOffset>107950</wp:posOffset>
            </wp:positionH>
            <wp:positionV relativeFrom="paragraph">
              <wp:posOffset>75565</wp:posOffset>
            </wp:positionV>
            <wp:extent cx="414000" cy="406800"/>
            <wp:effectExtent l="0" t="0" r="5715" b="0"/>
            <wp:wrapNone/>
            <wp:docPr id="229" name="Grafik 229"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3F8">
        <w:rPr>
          <w:rFonts w:eastAsiaTheme="majorEastAsia"/>
        </w:rPr>
        <w:t xml:space="preserve">Abwehr über Antikörper </w:t>
      </w:r>
    </w:p>
    <w:p w:rsidR="00E12D9C" w:rsidRPr="004B63F8" w:rsidRDefault="00E12D9C" w:rsidP="00E12D9C">
      <w:pPr>
        <w:pStyle w:val="Textkrper"/>
      </w:pPr>
      <w:r w:rsidRPr="004B63F8">
        <w:t>Wenn die Masernviren erst einmal alle Körperbarrieren überwunden haben und in uns</w:t>
      </w:r>
      <w:r w:rsidRPr="004B63F8">
        <w:t>e</w:t>
      </w:r>
      <w:r w:rsidRPr="004B63F8">
        <w:t>ren Körper eingedrungen sind, werden unsere Abwehrzellen aktiv. Im folgenden Text erfahren Sie, welche Abwehrzellen es gibt und wie diese wirken.</w:t>
      </w:r>
    </w:p>
    <w:p w:rsidR="00E12D9C" w:rsidRPr="004B63F8" w:rsidRDefault="00E12D9C" w:rsidP="00E12D9C">
      <w:pPr>
        <w:pStyle w:val="Textkrper"/>
        <w:rPr>
          <w:rFonts w:eastAsiaTheme="minorHAnsi"/>
          <w:szCs w:val="24"/>
        </w:rPr>
      </w:pP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1. </w:t>
      </w:r>
      <w:r w:rsidR="00C05B7B">
        <w:rPr>
          <w:rFonts w:eastAsiaTheme="minorHAnsi"/>
          <w:szCs w:val="24"/>
        </w:rPr>
        <w:tab/>
      </w:r>
      <w:r w:rsidRPr="004B63F8">
        <w:rPr>
          <w:rFonts w:eastAsiaTheme="minorHAnsi"/>
          <w:b/>
          <w:bCs/>
          <w:szCs w:val="24"/>
        </w:rPr>
        <w:t>B-Zellen</w:t>
      </w:r>
      <w:r w:rsidRPr="004B63F8">
        <w:rPr>
          <w:rFonts w:eastAsiaTheme="minorHAnsi"/>
          <w:szCs w:val="24"/>
        </w:rPr>
        <w:t xml:space="preserve"> gehören zu den </w:t>
      </w:r>
      <w:r w:rsidRPr="004B63F8">
        <w:rPr>
          <w:rFonts w:eastAsiaTheme="minorHAnsi"/>
          <w:b/>
          <w:bCs/>
          <w:szCs w:val="24"/>
        </w:rPr>
        <w:t>weißen Blutzellen</w:t>
      </w:r>
      <w:r w:rsidRPr="004B63F8">
        <w:rPr>
          <w:rFonts w:eastAsiaTheme="minorHAnsi"/>
          <w:szCs w:val="24"/>
        </w:rPr>
        <w:t>, denn sie strömen mit dem Blut im Kö</w:t>
      </w:r>
      <w:r w:rsidRPr="004B63F8">
        <w:rPr>
          <w:rFonts w:eastAsiaTheme="minorHAnsi"/>
          <w:szCs w:val="24"/>
        </w:rPr>
        <w:t>r</w:t>
      </w:r>
      <w:r w:rsidRPr="004B63F8">
        <w:rPr>
          <w:rFonts w:eastAsiaTheme="minorHAnsi"/>
          <w:szCs w:val="24"/>
        </w:rPr>
        <w:t xml:space="preserve">per umher. B-Zellen sind spezialisierte </w:t>
      </w:r>
      <w:r w:rsidRPr="004B63F8">
        <w:rPr>
          <w:rFonts w:eastAsiaTheme="minorHAnsi"/>
          <w:b/>
          <w:bCs/>
          <w:szCs w:val="24"/>
        </w:rPr>
        <w:t>Abwehrzellen</w:t>
      </w:r>
      <w:r w:rsidRPr="004B63F8">
        <w:rPr>
          <w:rFonts w:eastAsiaTheme="minorHAnsi"/>
          <w:szCs w:val="24"/>
        </w:rPr>
        <w:t>. Sie tragen auf ihrer Oberfl</w:t>
      </w:r>
      <w:r w:rsidRPr="004B63F8">
        <w:rPr>
          <w:rFonts w:eastAsiaTheme="minorHAnsi"/>
          <w:szCs w:val="24"/>
        </w:rPr>
        <w:t>ä</w:t>
      </w:r>
      <w:r w:rsidRPr="004B63F8">
        <w:rPr>
          <w:rFonts w:eastAsiaTheme="minorHAnsi"/>
          <w:szCs w:val="24"/>
        </w:rPr>
        <w:t xml:space="preserve">che zahlreiche </w:t>
      </w:r>
      <w:r w:rsidRPr="004B63F8">
        <w:rPr>
          <w:rFonts w:eastAsiaTheme="minorHAnsi"/>
          <w:b/>
          <w:bCs/>
          <w:szCs w:val="24"/>
        </w:rPr>
        <w:t xml:space="preserve">Antikörper </w:t>
      </w:r>
      <w:r w:rsidRPr="004B63F8">
        <w:rPr>
          <w:rFonts w:eastAsiaTheme="minorHAnsi"/>
          <w:szCs w:val="24"/>
        </w:rPr>
        <w:t xml:space="preserve">für ein bestimmtes </w:t>
      </w:r>
      <w:r w:rsidRPr="004B63F8">
        <w:rPr>
          <w:rFonts w:eastAsiaTheme="minorHAnsi"/>
          <w:b/>
          <w:bCs/>
          <w:szCs w:val="24"/>
        </w:rPr>
        <w:t xml:space="preserve">Antigen. </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2. </w:t>
      </w:r>
      <w:r w:rsidR="00C05B7B">
        <w:rPr>
          <w:rFonts w:eastAsiaTheme="minorHAnsi"/>
          <w:szCs w:val="24"/>
        </w:rPr>
        <w:tab/>
      </w:r>
      <w:r w:rsidRPr="004B63F8">
        <w:rPr>
          <w:rFonts w:eastAsiaTheme="minorHAnsi"/>
          <w:szCs w:val="24"/>
        </w:rPr>
        <w:t xml:space="preserve">Masernviren tragen auf ihrer Oberfläche Bauteile, die man als </w:t>
      </w:r>
      <w:r w:rsidRPr="004B63F8">
        <w:rPr>
          <w:rFonts w:eastAsiaTheme="minorHAnsi"/>
          <w:b/>
          <w:bCs/>
          <w:szCs w:val="24"/>
        </w:rPr>
        <w:t xml:space="preserve">Antigen </w:t>
      </w:r>
      <w:r w:rsidRPr="004B63F8">
        <w:rPr>
          <w:rFonts w:eastAsiaTheme="minorHAnsi"/>
          <w:szCs w:val="24"/>
        </w:rPr>
        <w:t>bezeichnet.</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3. </w:t>
      </w:r>
      <w:r w:rsidR="00C05B7B">
        <w:rPr>
          <w:rFonts w:eastAsiaTheme="minorHAnsi"/>
          <w:szCs w:val="24"/>
        </w:rPr>
        <w:tab/>
      </w:r>
      <w:r w:rsidRPr="004B63F8">
        <w:rPr>
          <w:rFonts w:eastAsiaTheme="minorHAnsi"/>
          <w:szCs w:val="24"/>
        </w:rPr>
        <w:t xml:space="preserve">Wenn eine B-Zelle mit ihrem Antikörper auf das Antigen des Masernvirus passt und die beiden treffen aufeinander, dann wird die </w:t>
      </w:r>
      <w:r w:rsidRPr="004B63F8">
        <w:rPr>
          <w:rFonts w:eastAsiaTheme="minorHAnsi"/>
          <w:b/>
          <w:bCs/>
          <w:szCs w:val="24"/>
        </w:rPr>
        <w:t>B-Zelle in Alarmbereitschaft</w:t>
      </w:r>
      <w:r w:rsidRPr="004B63F8">
        <w:rPr>
          <w:rFonts w:eastAsiaTheme="minorHAnsi"/>
          <w:szCs w:val="24"/>
        </w:rPr>
        <w:t xml:space="preserve"> versetzt: Sie teilt und vermehrt sich. Im Innern jeder B-Zelle reifen </w:t>
      </w:r>
      <w:r w:rsidRPr="004B63F8">
        <w:rPr>
          <w:rFonts w:eastAsiaTheme="minorHAnsi"/>
          <w:b/>
          <w:bCs/>
          <w:szCs w:val="24"/>
        </w:rPr>
        <w:t>Tausende von neuen Ant</w:t>
      </w:r>
      <w:r w:rsidRPr="004B63F8">
        <w:rPr>
          <w:rFonts w:eastAsiaTheme="minorHAnsi"/>
          <w:b/>
          <w:bCs/>
          <w:szCs w:val="24"/>
        </w:rPr>
        <w:t>i</w:t>
      </w:r>
      <w:r w:rsidRPr="004B63F8">
        <w:rPr>
          <w:rFonts w:eastAsiaTheme="minorHAnsi"/>
          <w:b/>
          <w:bCs/>
          <w:szCs w:val="24"/>
        </w:rPr>
        <w:t>körpern</w:t>
      </w:r>
      <w:r w:rsidRPr="004B63F8">
        <w:rPr>
          <w:rFonts w:eastAsiaTheme="minorHAnsi"/>
          <w:szCs w:val="24"/>
        </w:rPr>
        <w:t xml:space="preserve"> gegen das Antigen des Masernvirus.</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4. </w:t>
      </w:r>
      <w:r w:rsidR="00C05B7B">
        <w:rPr>
          <w:rFonts w:eastAsiaTheme="minorHAnsi"/>
          <w:szCs w:val="24"/>
        </w:rPr>
        <w:tab/>
      </w:r>
      <w:r w:rsidRPr="004B63F8">
        <w:rPr>
          <w:rFonts w:eastAsiaTheme="minorHAnsi"/>
          <w:szCs w:val="24"/>
        </w:rPr>
        <w:t>Die B-Zelle entlässt die Antikörper. Sie strömen mit dem Blut und vernichten alle Masernviren, die ihnen in den Weg kommen.</w:t>
      </w:r>
    </w:p>
    <w:p w:rsidR="00E12D9C" w:rsidRPr="004B63F8" w:rsidRDefault="00E12D9C" w:rsidP="00C05B7B">
      <w:pPr>
        <w:pStyle w:val="Textkrper"/>
        <w:ind w:left="284" w:hanging="284"/>
        <w:rPr>
          <w:rFonts w:eastAsiaTheme="minorHAnsi"/>
          <w:szCs w:val="24"/>
        </w:rPr>
      </w:pPr>
      <w:r w:rsidRPr="004B63F8">
        <w:rPr>
          <w:rFonts w:eastAsiaTheme="minorHAnsi"/>
          <w:szCs w:val="24"/>
        </w:rPr>
        <w:t xml:space="preserve">5. </w:t>
      </w:r>
      <w:r w:rsidR="00C05B7B">
        <w:rPr>
          <w:rFonts w:eastAsiaTheme="minorHAnsi"/>
          <w:szCs w:val="24"/>
        </w:rPr>
        <w:tab/>
      </w:r>
      <w:r w:rsidRPr="004B63F8">
        <w:rPr>
          <w:rFonts w:eastAsiaTheme="minorHAnsi"/>
          <w:b/>
          <w:bCs/>
          <w:szCs w:val="24"/>
        </w:rPr>
        <w:t>Antikörper binden an die Antigene</w:t>
      </w:r>
      <w:r w:rsidRPr="004B63F8">
        <w:rPr>
          <w:rFonts w:eastAsiaTheme="minorHAnsi"/>
          <w:szCs w:val="24"/>
        </w:rPr>
        <w:t>, die die Masernviren auf ihrer Oberfläche tr</w:t>
      </w:r>
      <w:r w:rsidRPr="004B63F8">
        <w:rPr>
          <w:rFonts w:eastAsiaTheme="minorHAnsi"/>
          <w:szCs w:val="24"/>
        </w:rPr>
        <w:t>a</w:t>
      </w:r>
      <w:r w:rsidRPr="004B63F8">
        <w:rPr>
          <w:rFonts w:eastAsiaTheme="minorHAnsi"/>
          <w:szCs w:val="24"/>
        </w:rPr>
        <w:t xml:space="preserve">gen. Dadurch </w:t>
      </w:r>
      <w:r w:rsidRPr="004B63F8">
        <w:rPr>
          <w:rFonts w:eastAsiaTheme="minorHAnsi"/>
          <w:b/>
          <w:bCs/>
          <w:szCs w:val="24"/>
        </w:rPr>
        <w:t>verklumpen die Masernviren</w:t>
      </w:r>
      <w:r w:rsidRPr="004B63F8">
        <w:rPr>
          <w:rFonts w:eastAsiaTheme="minorHAnsi"/>
          <w:szCs w:val="24"/>
        </w:rPr>
        <w:t xml:space="preserve"> und werden vernichtet.</w:t>
      </w:r>
    </w:p>
    <w:p w:rsidR="00E12D9C" w:rsidRPr="004B63F8" w:rsidRDefault="00E12D9C" w:rsidP="00E12D9C">
      <w:pPr>
        <w:pStyle w:val="Textkrper-Erstzeileneinzug"/>
        <w:rPr>
          <w:lang w:eastAsia="de-DE"/>
        </w:rPr>
      </w:pPr>
    </w:p>
    <w:p w:rsidR="00E12D9C" w:rsidRPr="004B63F8" w:rsidRDefault="00E12D9C" w:rsidP="00E12D9C">
      <w:pPr>
        <w:pStyle w:val="NL-MarginalieLernmaterialien"/>
        <w:framePr w:wrap="around" w:x="8846" w:y="286"/>
        <w:rPr>
          <w:rFonts w:eastAsiaTheme="majorEastAsia"/>
        </w:rPr>
      </w:pPr>
      <w:r w:rsidRPr="004B63F8">
        <w:rPr>
          <w:rFonts w:eastAsiaTheme="majorEastAsia"/>
        </w:rPr>
        <w:t>Eine Abbildung finden Sie in: Unterricht Biologie 307/308, 2005, S.50</w:t>
      </w:r>
    </w:p>
    <w:tbl>
      <w:tblPr>
        <w:tblStyle w:val="Tabellenraster30"/>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850"/>
        <w:gridCol w:w="4955"/>
      </w:tblGrid>
      <w:tr w:rsidR="00E12D9C" w:rsidRPr="004B63F8" w:rsidTr="00D17543">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Arbeitsweise</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Zeit</w:t>
            </w:r>
          </w:p>
        </w:tc>
        <w:tc>
          <w:tcPr>
            <w:tcW w:w="49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4B63F8" w:rsidRDefault="00E12D9C" w:rsidP="00E12D9C">
            <w:pPr>
              <w:pStyle w:val="Textkrper"/>
              <w:rPr>
                <w:rStyle w:val="Fett"/>
              </w:rPr>
            </w:pPr>
            <w:r w:rsidRPr="004B63F8">
              <w:rPr>
                <w:rStyle w:val="Fett"/>
              </w:rPr>
              <w:t>Aufgabe</w:t>
            </w:r>
          </w:p>
        </w:tc>
      </w:tr>
      <w:tr w:rsidR="00E12D9C" w:rsidRPr="004B63F8" w:rsidTr="00D17543">
        <w:tc>
          <w:tcPr>
            <w:tcW w:w="1560" w:type="dxa"/>
            <w:vMerge w:val="restart"/>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sz w:val="18"/>
              </w:rPr>
            </w:pPr>
          </w:p>
          <w:p w:rsidR="00E12D9C" w:rsidRPr="004B63F8" w:rsidRDefault="009F5193" w:rsidP="00E12D9C">
            <w:pPr>
              <w:pStyle w:val="Textkrper"/>
              <w:rPr>
                <w:sz w:val="18"/>
              </w:rPr>
            </w:pPr>
            <w:r w:rsidRPr="004B63F8">
              <w:rPr>
                <w:noProof/>
                <w:sz w:val="18"/>
              </w:rPr>
              <w:drawing>
                <wp:anchor distT="0" distB="0" distL="114300" distR="114300" simplePos="0" relativeHeight="252823552" behindDoc="0" locked="0" layoutInCell="1" allowOverlap="1" wp14:anchorId="6407B6BD" wp14:editId="16FA627B">
                  <wp:simplePos x="0" y="0"/>
                  <wp:positionH relativeFrom="column">
                    <wp:posOffset>314325</wp:posOffset>
                  </wp:positionH>
                  <wp:positionV relativeFrom="paragraph">
                    <wp:posOffset>76835</wp:posOffset>
                  </wp:positionV>
                  <wp:extent cx="307975" cy="344170"/>
                  <wp:effectExtent l="0" t="0" r="0" b="0"/>
                  <wp:wrapTopAndBottom/>
                  <wp:docPr id="230" name="Grafik 230"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4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4B63F8" w:rsidRDefault="00E12D9C" w:rsidP="00E12D9C">
            <w:pPr>
              <w:pStyle w:val="Textkrper"/>
              <w:rPr>
                <w:sz w:val="18"/>
              </w:rPr>
            </w:pPr>
          </w:p>
          <w:p w:rsidR="00E12D9C" w:rsidRPr="004B63F8" w:rsidRDefault="00E12D9C" w:rsidP="00E12D9C">
            <w:pPr>
              <w:pStyle w:val="Textkrper"/>
              <w:rPr>
                <w:sz w:val="18"/>
              </w:rPr>
            </w:pPr>
          </w:p>
          <w:p w:rsidR="00E12D9C" w:rsidRPr="004B63F8" w:rsidRDefault="00E12D9C" w:rsidP="00E12D9C">
            <w:pPr>
              <w:pStyle w:val="Textkrper"/>
              <w:rPr>
                <w:sz w:val="18"/>
              </w:rPr>
            </w:pPr>
          </w:p>
          <w:p w:rsidR="00E12D9C" w:rsidRPr="004B63F8" w:rsidRDefault="00E12D9C" w:rsidP="00E12D9C">
            <w:pPr>
              <w:pStyle w:val="Textkrper"/>
              <w:rPr>
                <w:sz w:val="18"/>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Lesen Sie den Text sorgfältig durch</w:t>
            </w:r>
            <w:r w:rsidR="009F5193">
              <w:rPr>
                <w:sz w:val="18"/>
              </w:rPr>
              <w:t>.</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Vergleichen Sie die Stationen des beschriebenen Vorgangs mit einer Abbildung, die Sie von der Lehrkraft erhalten.</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DC1ABB">
            <w:pPr>
              <w:pStyle w:val="Textkrper"/>
            </w:pPr>
            <w:r>
              <w:t>20</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 xml:space="preserve">Bauen Sie ein Modell einer reifen B-Zelle und eines Masernvirus. </w:t>
            </w:r>
          </w:p>
          <w:p w:rsidR="00E12D9C" w:rsidRPr="004B63F8" w:rsidRDefault="00E12D9C" w:rsidP="00E12D9C">
            <w:pPr>
              <w:pStyle w:val="Textkrper"/>
              <w:rPr>
                <w:sz w:val="18"/>
              </w:rPr>
            </w:pPr>
            <w:r w:rsidRPr="004B63F8">
              <w:rPr>
                <w:sz w:val="18"/>
              </w:rPr>
              <w:t>Dazu stehen Ihnen folgende Materialien zur Verfügung: Plasti</w:t>
            </w:r>
            <w:r w:rsidRPr="004B63F8">
              <w:rPr>
                <w:sz w:val="18"/>
              </w:rPr>
              <w:t>k</w:t>
            </w:r>
            <w:r w:rsidRPr="004B63F8">
              <w:rPr>
                <w:sz w:val="18"/>
              </w:rPr>
              <w:t>kugel, Beutelklammern für Briefumschläge, Klebstoff, Styropor-kugeln, Stecknadeln.</w:t>
            </w:r>
          </w:p>
          <w:p w:rsidR="00E12D9C" w:rsidRPr="004B63F8" w:rsidRDefault="00E12D9C" w:rsidP="00E12D9C">
            <w:pPr>
              <w:pStyle w:val="Textkrper"/>
              <w:rPr>
                <w:sz w:val="18"/>
              </w:rPr>
            </w:pPr>
            <w:r w:rsidRPr="004B63F8">
              <w:rPr>
                <w:sz w:val="18"/>
              </w:rPr>
              <w:t>a) Kleben Sie Beutelklammern auf die Plastikkugel. Füllen Sie das Innere der Plastikkugel mit Beutelklammern auf. Wofür stehen die Beutelklammern bei den B-Zellen?</w:t>
            </w:r>
          </w:p>
          <w:p w:rsidR="00E12D9C" w:rsidRPr="004B63F8" w:rsidRDefault="00E12D9C" w:rsidP="00E12D9C">
            <w:pPr>
              <w:pStyle w:val="Textkrper"/>
              <w:rPr>
                <w:sz w:val="18"/>
              </w:rPr>
            </w:pPr>
            <w:r w:rsidRPr="004B63F8">
              <w:rPr>
                <w:sz w:val="18"/>
              </w:rPr>
              <w:t xml:space="preserve">b) </w:t>
            </w:r>
            <w:r w:rsidRPr="00D17543">
              <w:rPr>
                <w:spacing w:val="-4"/>
                <w:sz w:val="18"/>
              </w:rPr>
              <w:t>Bedecken Sie die Oberfläche der Styroporkugel mit</w:t>
            </w:r>
            <w:r w:rsidR="005445F8">
              <w:rPr>
                <w:spacing w:val="-4"/>
                <w:sz w:val="18"/>
              </w:rPr>
              <w:t xml:space="preserve"> Stecknadeln. Wofür stehen d</w:t>
            </w:r>
            <w:r w:rsidRPr="00D17543">
              <w:rPr>
                <w:spacing w:val="-4"/>
                <w:sz w:val="18"/>
              </w:rPr>
              <w:t>ie Köpfe der Stecknadeln beim Masernvirus?</w:t>
            </w:r>
          </w:p>
        </w:tc>
      </w:tr>
      <w:tr w:rsidR="00E12D9C" w:rsidRPr="004B63F8" w:rsidTr="00D17543">
        <w:tc>
          <w:tcPr>
            <w:tcW w:w="1560" w:type="dxa"/>
            <w:vMerge w:val="restart"/>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noProof/>
                <w:sz w:val="18"/>
              </w:rPr>
              <w:drawing>
                <wp:anchor distT="0" distB="0" distL="114300" distR="114300" simplePos="0" relativeHeight="252824576" behindDoc="0" locked="0" layoutInCell="1" allowOverlap="1" wp14:anchorId="1EA0B8CA" wp14:editId="16DDE864">
                  <wp:simplePos x="0" y="0"/>
                  <wp:positionH relativeFrom="column">
                    <wp:posOffset>154940</wp:posOffset>
                  </wp:positionH>
                  <wp:positionV relativeFrom="paragraph">
                    <wp:posOffset>231140</wp:posOffset>
                  </wp:positionV>
                  <wp:extent cx="467360" cy="246380"/>
                  <wp:effectExtent l="0" t="0" r="8890" b="1270"/>
                  <wp:wrapTopAndBottom/>
                  <wp:docPr id="231" name="Grafik 231"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7360" cy="246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DC1ABB">
            <w:pPr>
              <w:pStyle w:val="Textkrper"/>
            </w:pPr>
            <w:r>
              <w:t>10</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Suchen Sie sich einen Partner und beschreiben Sie sich gegense</w:t>
            </w:r>
            <w:r w:rsidRPr="004B63F8">
              <w:rPr>
                <w:sz w:val="18"/>
              </w:rPr>
              <w:t>i</w:t>
            </w:r>
            <w:r w:rsidRPr="004B63F8">
              <w:rPr>
                <w:sz w:val="18"/>
              </w:rPr>
              <w:t>tig den Vorgang der Abwehr mit Ihrem Modell.</w:t>
            </w:r>
          </w:p>
        </w:tc>
      </w:tr>
      <w:tr w:rsidR="00E12D9C" w:rsidRPr="004B63F8" w:rsidTr="00D17543">
        <w:tc>
          <w:tcPr>
            <w:tcW w:w="1560" w:type="dxa"/>
            <w:vMerge/>
            <w:tcBorders>
              <w:top w:val="single" w:sz="4" w:space="0" w:color="auto"/>
              <w:left w:val="single" w:sz="4" w:space="0" w:color="auto"/>
              <w:bottom w:val="single" w:sz="4" w:space="0" w:color="auto"/>
              <w:right w:val="single" w:sz="4" w:space="0" w:color="auto"/>
            </w:tcBorders>
            <w:vAlign w:val="center"/>
            <w:hideMark/>
          </w:tcPr>
          <w:p w:rsidR="00E12D9C" w:rsidRPr="004B63F8" w:rsidRDefault="00E12D9C" w:rsidP="00E12D9C">
            <w:pPr>
              <w:pStyle w:val="Textkrper"/>
              <w:rPr>
                <w:rFonts w:eastAsiaTheme="minorHAnsi"/>
              </w:rPr>
            </w:pPr>
          </w:p>
        </w:tc>
        <w:tc>
          <w:tcPr>
            <w:tcW w:w="850" w:type="dxa"/>
            <w:tcBorders>
              <w:top w:val="single" w:sz="4" w:space="0" w:color="auto"/>
              <w:left w:val="single" w:sz="4" w:space="0" w:color="auto"/>
              <w:bottom w:val="single" w:sz="4" w:space="0" w:color="auto"/>
              <w:right w:val="single" w:sz="4" w:space="0" w:color="auto"/>
            </w:tcBorders>
            <w:hideMark/>
          </w:tcPr>
          <w:p w:rsidR="00E12D9C" w:rsidRPr="004B63F8" w:rsidRDefault="00DC1ABB" w:rsidP="00E12D9C">
            <w:pPr>
              <w:pStyle w:val="Textkrper"/>
            </w:pPr>
            <w:r>
              <w:t>5</w:t>
            </w:r>
            <w:r>
              <w:rPr>
                <w:rFonts w:ascii="Arial" w:hAnsi="Arial" w:cs="Arial"/>
              </w:rPr>
              <w:t> </w:t>
            </w:r>
            <w:r>
              <w:t>m</w:t>
            </w:r>
            <w:r w:rsidR="00E12D9C" w:rsidRPr="004B63F8">
              <w:t>in</w:t>
            </w:r>
            <w:r>
              <w:t>.</w:t>
            </w: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sz w:val="18"/>
              </w:rPr>
            </w:pPr>
            <w:r w:rsidRPr="004B63F8">
              <w:rPr>
                <w:sz w:val="18"/>
              </w:rPr>
              <w:t>Überprüfen Sie mit der Checkliste, ob Sie bei Ihrer Beschreibung alle Punkte berücksichtigt haben. Legen Sie die Checkliste wi</w:t>
            </w:r>
            <w:r w:rsidRPr="004B63F8">
              <w:rPr>
                <w:sz w:val="18"/>
              </w:rPr>
              <w:t>e</w:t>
            </w:r>
            <w:r w:rsidRPr="004B63F8">
              <w:rPr>
                <w:sz w:val="18"/>
              </w:rPr>
              <w:t>der zurück.</w:t>
            </w:r>
          </w:p>
        </w:tc>
      </w:tr>
      <w:tr w:rsidR="00E12D9C" w:rsidRPr="004B63F8" w:rsidTr="00D17543">
        <w:tc>
          <w:tcPr>
            <w:tcW w:w="1560"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spacing w:line="220" w:lineRule="exact"/>
              <w:jc w:val="center"/>
              <w:rPr>
                <w:rFonts w:ascii="Univers 55" w:eastAsia="Times New Roman" w:hAnsi="Univers 55" w:cs="Times New Roman"/>
                <w:color w:val="000000" w:themeColor="text1"/>
                <w:sz w:val="18"/>
                <w:szCs w:val="20"/>
              </w:rPr>
            </w:pPr>
            <w:r w:rsidRPr="004B63F8">
              <w:rPr>
                <w:rFonts w:ascii="Univers 55" w:eastAsia="Times New Roman" w:hAnsi="Univers 55" w:cs="Times New Roman"/>
                <w:noProof/>
                <w:color w:val="000000" w:themeColor="text1"/>
                <w:sz w:val="18"/>
                <w:szCs w:val="20"/>
                <w:lang w:eastAsia="de-DE"/>
              </w:rPr>
              <w:drawing>
                <wp:anchor distT="0" distB="0" distL="114300" distR="114300" simplePos="0" relativeHeight="252825600" behindDoc="0" locked="0" layoutInCell="1" allowOverlap="1" wp14:anchorId="0D0DF14D" wp14:editId="6AEEDE3A">
                  <wp:simplePos x="0" y="0"/>
                  <wp:positionH relativeFrom="column">
                    <wp:posOffset>240030</wp:posOffset>
                  </wp:positionH>
                  <wp:positionV relativeFrom="paragraph">
                    <wp:posOffset>133985</wp:posOffset>
                  </wp:positionV>
                  <wp:extent cx="382270" cy="382270"/>
                  <wp:effectExtent l="0" t="0" r="0" b="0"/>
                  <wp:wrapTopAndBottom/>
                  <wp:docPr id="256" name="Grafik 256"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270" cy="3822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spacing w:line="220" w:lineRule="exact"/>
              <w:rPr>
                <w:rFonts w:ascii="Univers 55" w:eastAsia="Times New Roman" w:hAnsi="Univers 55" w:cs="Times New Roman"/>
                <w:color w:val="000000" w:themeColor="text1"/>
                <w:sz w:val="18"/>
                <w:szCs w:val="20"/>
              </w:rPr>
            </w:pPr>
          </w:p>
        </w:tc>
        <w:tc>
          <w:tcPr>
            <w:tcW w:w="4955"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pPr>
            <w:r w:rsidRPr="004B63F8">
              <w:t>Offene Fragen können im Plenum geklärt werden.</w:t>
            </w:r>
          </w:p>
        </w:tc>
      </w:tr>
    </w:tbl>
    <w:p w:rsidR="00E12D9C" w:rsidRPr="004B63F8" w:rsidRDefault="00E12D9C" w:rsidP="00E12D9C">
      <w:pPr>
        <w:rPr>
          <w:rFonts w:ascii="Univers 55" w:eastAsiaTheme="minorHAnsi" w:hAnsi="Univers 55"/>
          <w:color w:val="000000" w:themeColor="text1"/>
          <w:sz w:val="20"/>
          <w:szCs w:val="24"/>
          <w:lang w:eastAsia="de-DE"/>
        </w:rPr>
      </w:pPr>
      <w:r w:rsidRPr="004B63F8">
        <w:rPr>
          <w:rFonts w:eastAsiaTheme="minorHAnsi"/>
          <w:color w:val="000000" w:themeColor="text1"/>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E814C6"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Lernfortschritt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Checkliste zur Selbstkontrolle</w:t>
            </w:r>
            <w:r w:rsidR="005445F8">
              <w:t>:</w:t>
            </w:r>
            <w:r>
              <w:t xml:space="preserve"> Abwehr über </w:t>
            </w:r>
            <w:r>
              <w:br/>
              <w:t>Antikörper</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t>3</w:t>
            </w:r>
            <w:r w:rsidRPr="00406F71">
              <w:t>.0</w:t>
            </w:r>
            <w:r>
              <w:t>4</w:t>
            </w:r>
          </w:p>
        </w:tc>
      </w:tr>
      <w:tr w:rsidR="00E814C6"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6624" behindDoc="0" locked="0" layoutInCell="0" allowOverlap="1" wp14:anchorId="07C2130A" wp14:editId="3B611CCE">
                      <wp:simplePos x="0" y="0"/>
                      <wp:positionH relativeFrom="page">
                        <wp:posOffset>5523230</wp:posOffset>
                      </wp:positionH>
                      <wp:positionV relativeFrom="page">
                        <wp:posOffset>2028825</wp:posOffset>
                      </wp:positionV>
                      <wp:extent cx="1320800" cy="647700"/>
                      <wp:effectExtent l="0" t="0" r="12700" b="19050"/>
                      <wp:wrapNone/>
                      <wp:docPr id="232" name="Gruppieren 23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36" name="Rechteck 236"/>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7" name="Rechteck 237"/>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38" name="Rechteck 238"/>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2" o:spid="_x0000_s1079" style="position:absolute;margin-left:434.9pt;margin-top:159.75pt;width:104pt;height:51pt;z-index:2528266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" o:allowincell="f">
                      <v:rect id="Rechteck 236" o:spid="_x0000_s1080"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Xb8UA&#10;AADcAAAADwAAAGRycy9kb3ducmV2LnhtbESPQWvCQBSE7wX/w/IKvdVNUwgldZVSFFuCh8Zcentm&#10;n0k0+zZkt0n6711B8DjMzDfMYjWZVgzUu8aygpd5BIK4tLrhSkGx3zy/gXAeWWNrmRT8k4PVcvaw&#10;wFTbkX9oyH0lAoRdigpq77tUSlfWZNDNbUccvKPtDfog+0rqHscAN62MoyiRBhsOCzV29FlTec7/&#10;TKAcrcnG4tf5A0e7U2LW2fb7rNTT4/TxDsLT5O/hW/tLK4hfE7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xdv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37" o:spid="_x0000_s1081"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9MUA&#10;AADcAAAADwAAAGRycy9kb3ducmV2LnhtbESPQWvCQBSE7wX/w/KE3pqNK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7L0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38" o:spid="_x0000_s1082"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4isIA&#10;AADcAAAADwAAAGRycy9kb3ducmV2LnhtbERPW2vCMBR+H/gfwhF8GZrawZBqFBGUvQibF6Rvh+aY&#10;FJuT0mS2+/fLw2CPH999tRlcI57UhdqzgvksA0FceV2zUXA576cLECEia2w8k4IfCrBZj15WWGjf&#10;8xc9T9GIFMKhQAU2xraQMlSWHIaZb4kTd/edw5hgZ6TusE/hrpF5lr1LhzWnBost7SxVj9O3U+DL&#10;62Feb+0t17vXz7bs+6MpjVKT8bBdgog0xH/xn/tDK8jf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jiKwgAAANwAAAAPAAAAAAAAAAAAAAAAAJgCAABkcnMvZG93&#10;bnJldi54bWxQSwUGAAAAAAQABAD1AAAAhw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den Krankheitserreger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Abwehr über Antikörper A</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A0736A" w:rsidP="00E12D9C">
      <w:pPr>
        <w:pStyle w:val="Textkrper"/>
      </w:pPr>
      <w:r>
        <w:rPr>
          <w:noProof/>
        </w:rPr>
        <w:drawing>
          <wp:anchor distT="0" distB="0" distL="114300" distR="114300" simplePos="0" relativeHeight="252827648" behindDoc="0" locked="0" layoutInCell="1" allowOverlap="1" wp14:anchorId="1D5B9E61" wp14:editId="5ED7BCDD">
            <wp:simplePos x="0" y="0"/>
            <wp:positionH relativeFrom="rightMargin">
              <wp:posOffset>107950</wp:posOffset>
            </wp:positionH>
            <wp:positionV relativeFrom="paragraph">
              <wp:posOffset>100168</wp:posOffset>
            </wp:positionV>
            <wp:extent cx="406400" cy="406400"/>
            <wp:effectExtent l="0" t="0" r="0" b="0"/>
            <wp:wrapNone/>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berschrift1neu"/>
      </w:pPr>
      <w:r>
        <w:t>Checkliste zur Selbstkontrolle</w:t>
      </w:r>
      <w:r w:rsidR="005445F8">
        <w:t xml:space="preserve">: </w:t>
      </w:r>
      <w:r>
        <w:t>Abwehr über Antikörper</w:t>
      </w:r>
    </w:p>
    <w:tbl>
      <w:tblPr>
        <w:tblStyle w:val="Tabellenraster31"/>
        <w:tblW w:w="7938" w:type="dxa"/>
        <w:tblInd w:w="28" w:type="dxa"/>
        <w:tblCellMar>
          <w:top w:w="28" w:type="dxa"/>
          <w:left w:w="28" w:type="dxa"/>
          <w:bottom w:w="28" w:type="dxa"/>
          <w:right w:w="28" w:type="dxa"/>
        </w:tblCellMar>
        <w:tblLook w:val="04A0" w:firstRow="1" w:lastRow="0" w:firstColumn="1" w:lastColumn="0" w:noHBand="0" w:noVBand="1"/>
      </w:tblPr>
      <w:tblGrid>
        <w:gridCol w:w="7371"/>
        <w:gridCol w:w="567"/>
      </w:tblGrid>
      <w:tr w:rsidR="00E12D9C" w:rsidRPr="004B63F8" w:rsidTr="00E12D9C">
        <w:tc>
          <w:tcPr>
            <w:tcW w:w="737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4B63F8" w:rsidRDefault="00E12D9C" w:rsidP="00E12D9C">
            <w:pPr>
              <w:pStyle w:val="Textkrper"/>
              <w:rPr>
                <w:rFonts w:eastAsiaTheme="minorHAnsi"/>
              </w:rPr>
            </w:pP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Die Beutelklammern sind die Antikörper.</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B-Zellen tragen Antikörper auf ihrer Oberfläche.</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Der Antikörper passt auf das Antigen der Masernviren</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In B-Zellen reifen Antikörper zu Tausenden heran.</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B-Zellen setzen herangereifte Antikörper frei, sie gelangen ins Blut</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Die Köpfe der Stecknadeln sind die Antigene des Masernvirus.</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Im Blut treffen Antikörper auf Masernviren mit ihrem Antigen, zu denen sie  passen.</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Antikörper binden an die Antigene.</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r w:rsidR="00E12D9C" w:rsidRPr="004B63F8" w:rsidTr="00E12D9C">
        <w:tc>
          <w:tcPr>
            <w:tcW w:w="7371" w:type="dxa"/>
            <w:tcBorders>
              <w:top w:val="single" w:sz="4" w:space="0" w:color="auto"/>
              <w:left w:val="single" w:sz="4" w:space="0" w:color="auto"/>
              <w:bottom w:val="single" w:sz="4" w:space="0" w:color="auto"/>
              <w:right w:val="single" w:sz="4" w:space="0" w:color="auto"/>
            </w:tcBorders>
            <w:hideMark/>
          </w:tcPr>
          <w:p w:rsidR="00E12D9C" w:rsidRPr="004B63F8" w:rsidRDefault="00E12D9C" w:rsidP="00E12D9C">
            <w:pPr>
              <w:pStyle w:val="Textkrper"/>
              <w:rPr>
                <w:rFonts w:eastAsiaTheme="minorHAnsi"/>
              </w:rPr>
            </w:pPr>
            <w:r w:rsidRPr="004B63F8">
              <w:rPr>
                <w:rFonts w:eastAsiaTheme="minorHAnsi"/>
              </w:rPr>
              <w:t>Masernviren verklumpen und werden vernichtet</w:t>
            </w:r>
            <w:r w:rsidR="005445F8">
              <w:rPr>
                <w:rFonts w:eastAsiaTheme="minorHAnsi"/>
              </w:rPr>
              <w:t>.</w:t>
            </w:r>
          </w:p>
        </w:tc>
        <w:tc>
          <w:tcPr>
            <w:tcW w:w="567" w:type="dxa"/>
            <w:tcBorders>
              <w:top w:val="single" w:sz="4" w:space="0" w:color="auto"/>
              <w:left w:val="single" w:sz="4" w:space="0" w:color="auto"/>
              <w:bottom w:val="single" w:sz="4" w:space="0" w:color="auto"/>
              <w:right w:val="single" w:sz="4" w:space="0" w:color="auto"/>
            </w:tcBorders>
          </w:tcPr>
          <w:p w:rsidR="00E12D9C" w:rsidRPr="004B63F8" w:rsidRDefault="00E12D9C" w:rsidP="00E12D9C">
            <w:pPr>
              <w:pStyle w:val="Textkrper"/>
              <w:rPr>
                <w:rFonts w:eastAsiaTheme="minorHAnsi"/>
              </w:rPr>
            </w:pPr>
          </w:p>
        </w:tc>
      </w:tr>
    </w:tbl>
    <w:p w:rsidR="00E12D9C" w:rsidRDefault="00E12D9C" w:rsidP="00E12D9C">
      <w:pPr>
        <w:pStyle w:val="Textkrper"/>
      </w:pPr>
    </w:p>
    <w:p w:rsidR="00E12D9C" w:rsidRDefault="00E12D9C" w:rsidP="00E12D9C">
      <w:pPr>
        <w:pStyle w:val="Textkrper-Erstzeileneinzug"/>
        <w:rPr>
          <w:lang w:eastAsia="de-DE"/>
        </w:rPr>
      </w:pPr>
      <w:r>
        <w:rPr>
          <w:noProof/>
          <w:lang w:eastAsia="de-DE"/>
        </w:rPr>
        <w:drawing>
          <wp:anchor distT="0" distB="0" distL="114300" distR="114300" simplePos="0" relativeHeight="252828672" behindDoc="0" locked="0" layoutInCell="1" allowOverlap="1" wp14:anchorId="29F0F7EE" wp14:editId="1C641DCF">
            <wp:simplePos x="0" y="0"/>
            <wp:positionH relativeFrom="column">
              <wp:posOffset>184785</wp:posOffset>
            </wp:positionH>
            <wp:positionV relativeFrom="paragraph">
              <wp:posOffset>41275</wp:posOffset>
            </wp:positionV>
            <wp:extent cx="4249420" cy="3188335"/>
            <wp:effectExtent l="0" t="0" r="0" b="0"/>
            <wp:wrapTopAndBottom/>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9420" cy="3188335"/>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E814C6" w:rsidRPr="00406F71" w:rsidTr="00E814C6">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Masern. Zusammenarbeit der Abwehrzellen B - C</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t>3</w:t>
            </w:r>
            <w:r w:rsidRPr="00406F71">
              <w:t>.0</w:t>
            </w:r>
            <w:r>
              <w:t>4</w:t>
            </w:r>
          </w:p>
        </w:tc>
      </w:tr>
      <w:tr w:rsidR="00E814C6" w:rsidRPr="00406F71" w:rsidTr="00E814C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w:t>
            </w:r>
            <w:r>
              <w:t xml:space="preserve">die </w:t>
            </w:r>
            <w:r w:rsidRPr="00A20062">
              <w:t>biologische</w:t>
            </w:r>
            <w:r>
              <w:t>n</w:t>
            </w:r>
            <w:r w:rsidRPr="00A20062">
              <w:t xml:space="preserve"> </w:t>
            </w:r>
            <w:r>
              <w:t>Sachverhalte</w:t>
            </w:r>
            <w:r w:rsidRPr="00A20062">
              <w:t xml:space="preserve"> </w:t>
            </w:r>
            <w:r w:rsidR="005445F8">
              <w:t>zusammenhängend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29696" behindDoc="0" locked="0" layoutInCell="0" allowOverlap="1" wp14:anchorId="7FDC414D" wp14:editId="3FC223CE">
                      <wp:simplePos x="0" y="0"/>
                      <wp:positionH relativeFrom="page">
                        <wp:posOffset>5523230</wp:posOffset>
                      </wp:positionH>
                      <wp:positionV relativeFrom="page">
                        <wp:posOffset>1990725</wp:posOffset>
                      </wp:positionV>
                      <wp:extent cx="1320800" cy="647700"/>
                      <wp:effectExtent l="0" t="0" r="12700" b="19050"/>
                      <wp:wrapNone/>
                      <wp:docPr id="258" name="Gruppieren 258"/>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59" name="Rechteck 259"/>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60" name="Rechteck 260"/>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61" name="Rechteck 261"/>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58" o:spid="_x0000_s1083" style="position:absolute;margin-left:434.9pt;margin-top:156.75pt;width:104pt;height:51pt;z-index:25282969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" o:allowincell="f">
                      <v:rect id="Rechteck 259" o:spid="_x0000_s1084"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NmvcUA&#10;AADcAAAADwAAAGRycy9kb3ducmV2LnhtbESPQWvCQBSE7wX/w/KE3pqNgUo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2a9xQAAANw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260" o:spid="_x0000_s1085"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FncQA&#10;AADcAAAADwAAAGRycy9kb3ducmV2LnhtbESPsW7CQAyG90q8w8lI3coFhgilHAghUItQBygLm8mZ&#10;JJDzRbmDpG9fD0iM1u//s7/Zone1elAbKs8GxqMEFHHubcWFgePv5mMKKkRki7VnMvBHARbzwdsM&#10;M+s73tPjEAslEA4ZGihjbDKtQ16SwzDyDbFkF986jDK2hbYtdgJ3tZ4kSaodViwXSmxoVVJ+O9yd&#10;UC7e7brjKcQzJz/X1K13X9ubMe/DfvkJKlIfX8vP9rc1MEnlfZEREd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1BZ3EAAAA3AAAAA8AAAAAAAAAAAAAAAAAmAIAAGRycy9k&#10;b3ducmV2LnhtbFBLBQYAAAAABAAEAPUAAACJAwAAAAA=&#10;" filled="f" strokecolor="windowText" strokeweight=".25pt">
                        <v:textbox inset="1mm,.5mm,1mm">
                          <w:txbxContent>
                            <w:p w:rsidR="001677B4" w:rsidRDefault="001677B4" w:rsidP="00E12D9C">
                              <w:pPr>
                                <w:pStyle w:val="Tabellezentriert"/>
                              </w:pPr>
                              <w:r>
                                <w:t>LernTHEMA</w:t>
                              </w:r>
                            </w:p>
                          </w:txbxContent>
                        </v:textbox>
                      </v:rect>
                      <v:rect id="Rechteck 261" o:spid="_x0000_s1086"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CsUA&#10;AADcAAAADwAAAGRycy9kb3ducmV2LnhtbESPQWvCQBSE7wX/w/KEXopukoOU6CoiWLwI1rZIbo/s&#10;czeYfRuyW5P+e7dQ6HGYmW+Y1WZ0rbhTHxrPCvJ5BoK49rpho+DzYz97BREissbWMyn4oQCb9eRp&#10;haX2A7/T/RyNSBAOJSqwMXallKG25DDMfUecvKvvHcYkeyN1j0OCu1YWWbaQDhtOCxY72lmqb+dv&#10;p8BXX295s7WXQu9eTl01DEdTGaWep+N2CSLSGP/Df+2DVlAscv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74KxQAAANwAAAAPAAAAAAAAAAAAAAAAAJgCAABkcnMv&#10;ZG93bnJldi54bWxQSwUGAAAAAAQABAD1AAAAigM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Ich kann die</w:t>
            </w:r>
            <w:r>
              <w:t xml:space="preserve"> Abwehr im Körper gegen de</w:t>
            </w:r>
            <w:r w:rsidR="005445F8">
              <w:t>n Krankheitserreger beschreiben</w:t>
            </w:r>
            <w:r>
              <w: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rsidRPr="007E003B">
              <w:t>Zusammenarbeit der Abwehrzellen</w:t>
            </w:r>
            <w:r>
              <w:t xml:space="preserve"> B - C</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7E003B" w:rsidRDefault="00E12D9C" w:rsidP="00E12D9C">
      <w:pPr>
        <w:pStyle w:val="berschrift1neu"/>
        <w:rPr>
          <w:rFonts w:eastAsiaTheme="majorEastAsia"/>
        </w:rPr>
      </w:pPr>
      <w:r w:rsidRPr="007E003B">
        <w:rPr>
          <w:rFonts w:eastAsiaTheme="majorEastAsia"/>
          <w:noProof/>
        </w:rPr>
        <w:drawing>
          <wp:anchor distT="0" distB="0" distL="114300" distR="114300" simplePos="0" relativeHeight="252831744" behindDoc="0" locked="0" layoutInCell="1" allowOverlap="1" wp14:anchorId="39C8A93F" wp14:editId="6211A6BC">
            <wp:simplePos x="0" y="0"/>
            <wp:positionH relativeFrom="column">
              <wp:posOffset>5229225</wp:posOffset>
            </wp:positionH>
            <wp:positionV relativeFrom="paragraph">
              <wp:posOffset>79375</wp:posOffset>
            </wp:positionV>
            <wp:extent cx="414020" cy="405130"/>
            <wp:effectExtent l="0" t="0" r="5080" b="0"/>
            <wp:wrapTopAndBottom/>
            <wp:docPr id="264" name="Grafik 264"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03B">
        <w:rPr>
          <w:rFonts w:eastAsiaTheme="majorEastAsia"/>
          <w:noProof/>
        </w:rPr>
        <w:drawing>
          <wp:anchor distT="0" distB="0" distL="114300" distR="114300" simplePos="0" relativeHeight="252830720" behindDoc="0" locked="0" layoutInCell="1" allowOverlap="1" wp14:anchorId="58CB5411" wp14:editId="0B64EC44">
            <wp:simplePos x="0" y="0"/>
            <wp:positionH relativeFrom="rightMargin">
              <wp:posOffset>107950</wp:posOffset>
            </wp:positionH>
            <wp:positionV relativeFrom="paragraph">
              <wp:posOffset>81280</wp:posOffset>
            </wp:positionV>
            <wp:extent cx="414000" cy="406800"/>
            <wp:effectExtent l="0" t="0" r="5715" b="0"/>
            <wp:wrapNone/>
            <wp:docPr id="265" name="Grafik 26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03B">
        <w:rPr>
          <w:rFonts w:eastAsiaTheme="majorEastAsia"/>
        </w:rPr>
        <w:t xml:space="preserve">Zusammenarbeit der Abwehrzellen </w:t>
      </w:r>
    </w:p>
    <w:p w:rsidR="00E12D9C" w:rsidRPr="007E003B" w:rsidRDefault="00E12D9C" w:rsidP="00E12D9C">
      <w:pPr>
        <w:pStyle w:val="Textkrper"/>
      </w:pPr>
      <w:r w:rsidRPr="007E003B">
        <w:t>Wenn die Masernviren erst einmal alle Körperbarrieren überwunden haben und in uns</w:t>
      </w:r>
      <w:r w:rsidRPr="007E003B">
        <w:t>e</w:t>
      </w:r>
      <w:r w:rsidRPr="007E003B">
        <w:t>ren Körper eingedrungen sind, werden unsere Abwehrzellen aktiv. In folgender Tabelle erfahren Sie, welche Abwehrzellen es gibt und wie diese wirken.</w:t>
      </w:r>
    </w:p>
    <w:p w:rsidR="00E12D9C" w:rsidRPr="007E003B" w:rsidRDefault="00E12D9C" w:rsidP="00E12D9C">
      <w:pPr>
        <w:ind w:firstLine="301"/>
        <w:jc w:val="both"/>
        <w:rPr>
          <w:rFonts w:ascii="Univers 55" w:eastAsiaTheme="minorHAnsi" w:hAnsi="Univers 55"/>
          <w:color w:val="000000" w:themeColor="text1"/>
          <w:sz w:val="20"/>
          <w:szCs w:val="24"/>
          <w:lang w:eastAsia="de-DE"/>
        </w:rPr>
      </w:pPr>
    </w:p>
    <w:tbl>
      <w:tblPr>
        <w:tblStyle w:val="HelleListe-Akzent3"/>
        <w:tblW w:w="0" w:type="auto"/>
        <w:tblLook w:val="0620" w:firstRow="1" w:lastRow="0" w:firstColumn="0" w:lastColumn="0" w:noHBand="1" w:noVBand="1"/>
      </w:tblPr>
      <w:tblGrid>
        <w:gridCol w:w="1330"/>
        <w:gridCol w:w="6149"/>
      </w:tblGrid>
      <w:tr w:rsidR="00E12D9C" w:rsidRPr="007E003B" w:rsidTr="00F818E0">
        <w:trPr>
          <w:cnfStyle w:val="100000000000" w:firstRow="1" w:lastRow="0" w:firstColumn="0" w:lastColumn="0" w:oddVBand="0" w:evenVBand="0" w:oddHBand="0" w:evenHBand="0" w:firstRowFirstColumn="0" w:firstRowLastColumn="0" w:lastRowFirstColumn="0" w:lastRowLastColumn="0"/>
        </w:trPr>
        <w:tc>
          <w:tcPr>
            <w:tcW w:w="0" w:type="auto"/>
            <w:tcBorders>
              <w:top w:val="single" w:sz="8" w:space="0" w:color="9BBB59" w:themeColor="accent3"/>
              <w:left w:val="single" w:sz="8" w:space="0" w:color="9BBB59" w:themeColor="accent3"/>
              <w:bottom w:val="nil"/>
              <w:right w:val="nil"/>
            </w:tcBorders>
            <w:hideMark/>
          </w:tcPr>
          <w:p w:rsidR="00E12D9C" w:rsidRPr="007E003B" w:rsidRDefault="00E12D9C" w:rsidP="00E12D9C">
            <w:pPr>
              <w:pStyle w:val="Textkrper"/>
              <w:rPr>
                <w:rFonts w:eastAsiaTheme="minorEastAsia"/>
              </w:rPr>
            </w:pPr>
            <w:r w:rsidRPr="007E003B">
              <w:rPr>
                <w:rFonts w:eastAsiaTheme="minorEastAsia"/>
              </w:rPr>
              <w:t>Zellen</w:t>
            </w:r>
          </w:p>
        </w:tc>
        <w:tc>
          <w:tcPr>
            <w:tcW w:w="6149" w:type="dxa"/>
            <w:tcBorders>
              <w:top w:val="single" w:sz="8" w:space="0" w:color="9BBB59" w:themeColor="accent3"/>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Fonts w:eastAsiaTheme="minorEastAsia"/>
              </w:rPr>
              <w:t>Steckbrief</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5C74B1C3" wp14:editId="03D47FE7">
                  <wp:extent cx="327660" cy="327660"/>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Masernvirus mit Antigen</w:t>
            </w:r>
            <w:r w:rsidRPr="007E003B">
              <w:rPr>
                <w:rFonts w:eastAsiaTheme="minorEastAsia"/>
              </w:rPr>
              <w:t xml:space="preserve"> auf seiner Oberfläche</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721F2E6B" wp14:editId="3144B2DC">
                  <wp:extent cx="483235" cy="819785"/>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3235" cy="819785"/>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B-Zellen</w:t>
            </w:r>
            <w:r w:rsidRPr="007E003B">
              <w:rPr>
                <w:rFonts w:eastAsiaTheme="minorEastAsia"/>
              </w:rPr>
              <w:t xml:space="preserve"> gehören zu den weißen Blutzellen. Sie strömen mit dem Blut im Körper umher. B-Zellen sind spezialisierte Abwehrzellen. Sie tragen auf ihrer Oberfläche zahlreiche Antikörper für ein bestimmtes Antigen. Kommen sie mit dem Antigen in Kontakt, reifen in ihrem Inneren Ta</w:t>
            </w:r>
            <w:r w:rsidRPr="007E003B">
              <w:rPr>
                <w:rFonts w:eastAsiaTheme="minorEastAsia"/>
              </w:rPr>
              <w:t>u</w:t>
            </w:r>
            <w:r w:rsidRPr="007E003B">
              <w:rPr>
                <w:rFonts w:eastAsiaTheme="minorEastAsia"/>
              </w:rPr>
              <w:t>sende Antikörper heran.</w:t>
            </w:r>
          </w:p>
        </w:tc>
      </w:tr>
      <w:tr w:rsidR="00E12D9C" w:rsidRPr="007E003B" w:rsidTr="00F818E0">
        <w:tc>
          <w:tcPr>
            <w:tcW w:w="0" w:type="auto"/>
            <w:tcBorders>
              <w:top w:val="nil"/>
              <w:left w:val="single" w:sz="8" w:space="0" w:color="9BBB59" w:themeColor="accent3"/>
              <w:bottom w:val="nil"/>
              <w:right w:val="nil"/>
            </w:tcBorders>
          </w:tcPr>
          <w:p w:rsidR="00E12D9C" w:rsidRPr="007E003B" w:rsidRDefault="00F818E0" w:rsidP="00E12D9C">
            <w:pPr>
              <w:spacing w:line="240" w:lineRule="auto"/>
              <w:rPr>
                <w:color w:val="000000" w:themeColor="text1"/>
              </w:rPr>
            </w:pPr>
            <w:r w:rsidRPr="007E003B">
              <w:rPr>
                <w:noProof/>
                <w:color w:val="000000" w:themeColor="text1"/>
                <w:lang w:eastAsia="de-DE"/>
              </w:rPr>
              <w:drawing>
                <wp:inline distT="0" distB="0" distL="0" distR="0" wp14:anchorId="6B6F6F47" wp14:editId="2D0CDB0C">
                  <wp:extent cx="569595" cy="327660"/>
                  <wp:effectExtent l="0" t="0" r="1905"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9595" cy="327660"/>
                          </a:xfrm>
                          <a:prstGeom prst="rect">
                            <a:avLst/>
                          </a:prstGeom>
                          <a:noFill/>
                          <a:ln>
                            <a:noFill/>
                          </a:ln>
                        </pic:spPr>
                      </pic:pic>
                    </a:graphicData>
                  </a:graphic>
                </wp:inline>
              </w:drawing>
            </w:r>
          </w:p>
          <w:p w:rsidR="00E12D9C" w:rsidRPr="007E003B" w:rsidRDefault="00E12D9C" w:rsidP="00E12D9C">
            <w:pPr>
              <w:spacing w:line="240" w:lineRule="auto"/>
              <w:rPr>
                <w:color w:val="000000" w:themeColor="text1"/>
              </w:rPr>
            </w:pPr>
          </w:p>
          <w:p w:rsidR="00E12D9C" w:rsidRPr="007E003B" w:rsidRDefault="00F818E0" w:rsidP="00E12D9C">
            <w:pPr>
              <w:spacing w:line="240" w:lineRule="auto"/>
              <w:rPr>
                <w:color w:val="000000" w:themeColor="text1"/>
              </w:rPr>
            </w:pPr>
            <w:r w:rsidRPr="007E003B">
              <w:rPr>
                <w:noProof/>
                <w:color w:val="000000" w:themeColor="text1"/>
                <w:lang w:eastAsia="de-DE"/>
              </w:rPr>
              <w:drawing>
                <wp:inline distT="0" distB="0" distL="0" distR="0" wp14:anchorId="5FD6AFDA" wp14:editId="4A252E70">
                  <wp:extent cx="707390" cy="301625"/>
                  <wp:effectExtent l="0" t="0" r="0" b="3175"/>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07390" cy="301625"/>
                          </a:xfrm>
                          <a:prstGeom prst="rect">
                            <a:avLst/>
                          </a:prstGeom>
                          <a:noFill/>
                          <a:ln>
                            <a:noFill/>
                          </a:ln>
                        </pic:spPr>
                      </pic:pic>
                    </a:graphicData>
                  </a:graphic>
                </wp:inline>
              </w:drawing>
            </w:r>
          </w:p>
          <w:p w:rsidR="00E12D9C" w:rsidRPr="007E003B" w:rsidRDefault="00E12D9C" w:rsidP="00E12D9C">
            <w:pPr>
              <w:spacing w:line="240" w:lineRule="auto"/>
              <w:rPr>
                <w:color w:val="000000" w:themeColor="text1"/>
              </w:rPr>
            </w:pPr>
          </w:p>
          <w:p w:rsidR="00E12D9C" w:rsidRPr="007E003B" w:rsidRDefault="00E12D9C" w:rsidP="00E12D9C">
            <w:pPr>
              <w:spacing w:line="240" w:lineRule="auto"/>
              <w:rPr>
                <w:color w:val="000000" w:themeColor="text1"/>
              </w:rPr>
            </w:pP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Makrophagen</w:t>
            </w:r>
            <w:r w:rsidRPr="007E003B">
              <w:rPr>
                <w:rFonts w:eastAsiaTheme="minorEastAsia"/>
              </w:rPr>
              <w:t xml:space="preserve"> durchstreifen den Blutkreislauf sowie das Gewebe a</w:t>
            </w:r>
            <w:r w:rsidRPr="007E003B">
              <w:rPr>
                <w:rFonts w:eastAsiaTheme="minorEastAsia"/>
              </w:rPr>
              <w:t>n</w:t>
            </w:r>
            <w:r w:rsidRPr="007E003B">
              <w:rPr>
                <w:rFonts w:eastAsiaTheme="minorEastAsia"/>
              </w:rPr>
              <w:t xml:space="preserve">derer Organe als wandernde Riesenfresszellen. Sie gehören zu der Blutgruppe der weißen Blutzellen. </w:t>
            </w:r>
            <w:r w:rsidR="005445F8">
              <w:rPr>
                <w:rFonts w:eastAsiaTheme="minorEastAsia"/>
              </w:rPr>
              <w:t>Sie fressen einen Virus, indem s</w:t>
            </w:r>
            <w:r w:rsidRPr="007E003B">
              <w:rPr>
                <w:rFonts w:eastAsiaTheme="minorEastAsia"/>
              </w:rPr>
              <w:t>ie ihn umfließen und im Inneren verdauen. Einige Bruchstücke aus der Verdauung werden zur Oberfläche der Zelle transportiert. Die Bruc</w:t>
            </w:r>
            <w:r w:rsidRPr="007E003B">
              <w:rPr>
                <w:rFonts w:eastAsiaTheme="minorEastAsia"/>
              </w:rPr>
              <w:t>h</w:t>
            </w:r>
            <w:r w:rsidRPr="007E003B">
              <w:rPr>
                <w:rFonts w:eastAsiaTheme="minorEastAsia"/>
              </w:rPr>
              <w:t>stücke heißen Antigen.</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0F7F123E" wp14:editId="18EB93D7">
                  <wp:extent cx="509270" cy="586740"/>
                  <wp:effectExtent l="0" t="0" r="0"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9270" cy="58674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Befallene Wirtszelle:</w:t>
            </w:r>
            <w:r w:rsidRPr="007E003B">
              <w:rPr>
                <w:rFonts w:eastAsiaTheme="minorEastAsia"/>
              </w:rPr>
              <w:t xml:space="preserve"> Wenn eine Wirtszelle von einem Virus befallen wird, dann schafft sie die Antigene auf die Oberfläche. So kann das Abwehrsystem erkennen, dass die Wirtszelle nicht mehr gesund ist.</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539B4300" wp14:editId="0666284D">
                  <wp:extent cx="707390" cy="336550"/>
                  <wp:effectExtent l="0" t="0" r="0" b="635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07390" cy="33655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T-Killerzellen</w:t>
            </w:r>
            <w:r w:rsidRPr="007E003B">
              <w:rPr>
                <w:rFonts w:eastAsiaTheme="minorEastAsia"/>
              </w:rPr>
              <w:t xml:space="preserve"> gehören zu den weißen Blutzellen und gelangen über das Blutsystem zu den Organen. Sie tragen auf ihrer Oberfläche eine Andockstelle für ein Antigen und binden an befallene Wirtszellen. </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3228C729" wp14:editId="616D44B6">
                  <wp:extent cx="483235" cy="569595"/>
                  <wp:effectExtent l="0" t="0" r="0"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3235" cy="569595"/>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Geplatzte Wirtszelle:</w:t>
            </w:r>
            <w:r w:rsidRPr="007E003B">
              <w:rPr>
                <w:rFonts w:eastAsiaTheme="minorEastAsia"/>
              </w:rPr>
              <w:t xml:space="preserve"> Wenn ein Antigen auf einer befallenen Wirtszelle auf die Andockstelle passt, dann schüttet die T-Killerzelle Giftstoffe aus, die die Wirtszelle durchlöchert.</w:t>
            </w:r>
          </w:p>
        </w:tc>
      </w:tr>
      <w:tr w:rsidR="00E12D9C" w:rsidRPr="007E003B" w:rsidTr="00F818E0">
        <w:tc>
          <w:tcPr>
            <w:tcW w:w="0" w:type="auto"/>
            <w:tcBorders>
              <w:top w:val="nil"/>
              <w:left w:val="single" w:sz="8" w:space="0" w:color="9BBB59" w:themeColor="accent3"/>
              <w:bottom w:val="nil"/>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1C9FC776" wp14:editId="38B3C552">
                  <wp:extent cx="586740" cy="491490"/>
                  <wp:effectExtent l="0" t="0" r="3810" b="381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6740" cy="491490"/>
                          </a:xfrm>
                          <a:prstGeom prst="rect">
                            <a:avLst/>
                          </a:prstGeom>
                          <a:noFill/>
                          <a:ln>
                            <a:noFill/>
                          </a:ln>
                        </pic:spPr>
                      </pic:pic>
                    </a:graphicData>
                  </a:graphic>
                </wp:inline>
              </w:drawing>
            </w:r>
          </w:p>
        </w:tc>
        <w:tc>
          <w:tcPr>
            <w:tcW w:w="6149" w:type="dxa"/>
            <w:tcBorders>
              <w:top w:val="nil"/>
              <w:left w:val="nil"/>
              <w:bottom w:val="nil"/>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T-Helferzellen</w:t>
            </w:r>
            <w:r w:rsidRPr="007E003B">
              <w:rPr>
                <w:rFonts w:eastAsiaTheme="minorEastAsia"/>
              </w:rPr>
              <w:t xml:space="preserve"> gehören zu den weißen Blutzellen. Sie werden von antigenpräsentierenden Makrophagen alarmiert. Sie informieren B-Zellen und T-Killerzellen und regen diese an, sich zu vermehren und zu reifen.</w:t>
            </w:r>
          </w:p>
        </w:tc>
      </w:tr>
      <w:tr w:rsidR="00E12D9C" w:rsidRPr="007E003B" w:rsidTr="00F818E0">
        <w:tc>
          <w:tcPr>
            <w:tcW w:w="0" w:type="auto"/>
            <w:tcBorders>
              <w:top w:val="nil"/>
              <w:left w:val="single" w:sz="8" w:space="0" w:color="9BBB59" w:themeColor="accent3"/>
              <w:bottom w:val="single" w:sz="8" w:space="0" w:color="9BBB59" w:themeColor="accent3"/>
              <w:right w:val="nil"/>
            </w:tcBorders>
            <w:hideMark/>
          </w:tcPr>
          <w:p w:rsidR="00E12D9C" w:rsidRPr="007E003B" w:rsidRDefault="00E12D9C" w:rsidP="00E12D9C">
            <w:pPr>
              <w:spacing w:line="240" w:lineRule="auto"/>
              <w:rPr>
                <w:color w:val="000000" w:themeColor="text1"/>
              </w:rPr>
            </w:pPr>
            <w:r w:rsidRPr="007E003B">
              <w:rPr>
                <w:noProof/>
                <w:color w:val="000000" w:themeColor="text1"/>
                <w:lang w:eastAsia="de-DE"/>
              </w:rPr>
              <w:drawing>
                <wp:inline distT="0" distB="0" distL="0" distR="0" wp14:anchorId="15D071A0" wp14:editId="78A3B19B">
                  <wp:extent cx="603885" cy="629920"/>
                  <wp:effectExtent l="0" t="0" r="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85" cy="629920"/>
                          </a:xfrm>
                          <a:prstGeom prst="rect">
                            <a:avLst/>
                          </a:prstGeom>
                          <a:noFill/>
                          <a:ln>
                            <a:noFill/>
                          </a:ln>
                        </pic:spPr>
                      </pic:pic>
                    </a:graphicData>
                  </a:graphic>
                </wp:inline>
              </w:drawing>
            </w:r>
          </w:p>
        </w:tc>
        <w:tc>
          <w:tcPr>
            <w:tcW w:w="6149" w:type="dxa"/>
            <w:tcBorders>
              <w:top w:val="nil"/>
              <w:left w:val="nil"/>
              <w:bottom w:val="single" w:sz="8" w:space="0" w:color="9BBB59" w:themeColor="accent3"/>
              <w:right w:val="single" w:sz="8" w:space="0" w:color="9BBB59" w:themeColor="accent3"/>
            </w:tcBorders>
            <w:hideMark/>
          </w:tcPr>
          <w:p w:rsidR="00E12D9C" w:rsidRPr="007E003B" w:rsidRDefault="00E12D9C" w:rsidP="00E12D9C">
            <w:pPr>
              <w:pStyle w:val="Textkrper"/>
              <w:rPr>
                <w:rFonts w:eastAsiaTheme="minorEastAsia"/>
              </w:rPr>
            </w:pPr>
            <w:r w:rsidRPr="007E003B">
              <w:rPr>
                <w:rStyle w:val="Fett"/>
                <w:rFonts w:eastAsiaTheme="minorEastAsia"/>
              </w:rPr>
              <w:t>Antikörper</w:t>
            </w:r>
            <w:r w:rsidRPr="007E003B">
              <w:rPr>
                <w:rFonts w:eastAsiaTheme="minorEastAsia"/>
              </w:rPr>
              <w:t xml:space="preserve"> sind keine Zellen, sondern Abwehrstoffe, die von den B-Zellen ins Blut abgegeben werde. Sie binden an die Antigene, die sich auf der Oberfläche der Masernviren befinden. Die Viren verklumpen und werden so vernichtet.</w:t>
            </w:r>
          </w:p>
        </w:tc>
      </w:tr>
    </w:tbl>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Style w:val="Tabellenraster32"/>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1343"/>
        <w:gridCol w:w="4322"/>
      </w:tblGrid>
      <w:tr w:rsidR="00E12D9C" w:rsidRPr="007E003B" w:rsidTr="00E12D9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lastRenderedPageBreak/>
              <w:t>Arbeitsweise</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t>Zeit</w:t>
            </w:r>
          </w:p>
        </w:tc>
        <w:tc>
          <w:tcPr>
            <w:tcW w:w="432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7E003B" w:rsidRDefault="00E12D9C" w:rsidP="00E12D9C">
            <w:pPr>
              <w:pStyle w:val="Textkrper"/>
              <w:rPr>
                <w:rStyle w:val="Fett"/>
              </w:rPr>
            </w:pPr>
            <w:r w:rsidRPr="007E003B">
              <w:rPr>
                <w:rStyle w:val="Fett"/>
              </w:rPr>
              <w:t>Aufgabe</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p w:rsidR="00E12D9C" w:rsidRPr="007E003B" w:rsidRDefault="009F5193" w:rsidP="00E12D9C">
            <w:pPr>
              <w:pStyle w:val="Textkrper"/>
              <w:rPr>
                <w:sz w:val="18"/>
              </w:rPr>
            </w:pPr>
            <w:r w:rsidRPr="007E003B">
              <w:rPr>
                <w:noProof/>
                <w:sz w:val="18"/>
              </w:rPr>
              <w:drawing>
                <wp:anchor distT="0" distB="0" distL="114300" distR="114300" simplePos="0" relativeHeight="252832768" behindDoc="0" locked="0" layoutInCell="1" allowOverlap="1" wp14:anchorId="59AA0CC2" wp14:editId="6BB8549A">
                  <wp:simplePos x="0" y="0"/>
                  <wp:positionH relativeFrom="column">
                    <wp:posOffset>74930</wp:posOffset>
                  </wp:positionH>
                  <wp:positionV relativeFrom="paragraph">
                    <wp:posOffset>24130</wp:posOffset>
                  </wp:positionV>
                  <wp:extent cx="233680" cy="260985"/>
                  <wp:effectExtent l="0" t="0" r="0" b="5715"/>
                  <wp:wrapTopAndBottom/>
                  <wp:docPr id="276" name="Grafik 276"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Zwei Arbeitsaufträge B oder C stehen zur Auswahl. Sie dürfen wählen: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p>
          <w:p w:rsidR="00E12D9C" w:rsidRPr="007E003B" w:rsidRDefault="009F5193" w:rsidP="00E12D9C">
            <w:pPr>
              <w:pStyle w:val="Textkrper"/>
              <w:rPr>
                <w:sz w:val="18"/>
              </w:rPr>
            </w:pPr>
            <w:r w:rsidRPr="007E003B">
              <w:rPr>
                <w:noProof/>
                <w:sz w:val="18"/>
              </w:rPr>
              <w:drawing>
                <wp:anchor distT="0" distB="0" distL="114300" distR="114300" simplePos="0" relativeHeight="252833792" behindDoc="0" locked="0" layoutInCell="1" allowOverlap="1" wp14:anchorId="05A340BA" wp14:editId="62F6E15B">
                  <wp:simplePos x="0" y="0"/>
                  <wp:positionH relativeFrom="column">
                    <wp:posOffset>95885</wp:posOffset>
                  </wp:positionH>
                  <wp:positionV relativeFrom="paragraph">
                    <wp:posOffset>3175</wp:posOffset>
                  </wp:positionV>
                  <wp:extent cx="233680" cy="260985"/>
                  <wp:effectExtent l="0" t="0" r="0" b="5715"/>
                  <wp:wrapTopAndBottom/>
                  <wp:docPr id="277" name="Grafik 277"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B: Lesen Sie die einzelnen Steckbriefe durch und vervollständigen Sie die vorgelegte Grafik, indem Sie die Abwehrzellen einordnen.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extkrper"/>
              <w:rPr>
                <w:sz w:val="18"/>
              </w:rPr>
            </w:pPr>
            <w:r w:rsidRPr="007E003B">
              <w:rPr>
                <w:noProof/>
                <w:sz w:val="18"/>
              </w:rPr>
              <w:drawing>
                <wp:anchor distT="0" distB="0" distL="114300" distR="114300" simplePos="0" relativeHeight="252834816" behindDoc="0" locked="0" layoutInCell="1" allowOverlap="1" wp14:anchorId="2C765DCC" wp14:editId="53F924EA">
                  <wp:simplePos x="0" y="0"/>
                  <wp:positionH relativeFrom="column">
                    <wp:posOffset>90805</wp:posOffset>
                  </wp:positionH>
                  <wp:positionV relativeFrom="paragraph">
                    <wp:posOffset>92075</wp:posOffset>
                  </wp:positionV>
                  <wp:extent cx="233680" cy="260985"/>
                  <wp:effectExtent l="0" t="0" r="0" b="5715"/>
                  <wp:wrapTopAndBottom/>
                  <wp:docPr id="278" name="Grafik 278"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3680" cy="260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C: Lesen Sie die einzelnen Steckbriefe durch und versuchen Sie daraus ein Schema zu entwickeln, wie und in welcher Reihenfolge die Zellen des A</w:t>
            </w:r>
            <w:r w:rsidRPr="007E003B">
              <w:t>b</w:t>
            </w:r>
            <w:r w:rsidRPr="007E003B">
              <w:t>wehrsystems zusammenarbeiten.</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rPr>
                <w:sz w:val="18"/>
              </w:rPr>
            </w:pPr>
            <w:r w:rsidRPr="007E003B">
              <w:rPr>
                <w:noProof/>
                <w:sz w:val="18"/>
              </w:rPr>
              <w:drawing>
                <wp:anchor distT="0" distB="0" distL="114300" distR="114300" simplePos="0" relativeHeight="252835840" behindDoc="0" locked="0" layoutInCell="1" allowOverlap="1" wp14:anchorId="38645EB0" wp14:editId="7D9150B6">
                  <wp:simplePos x="0" y="0"/>
                  <wp:positionH relativeFrom="column">
                    <wp:posOffset>133985</wp:posOffset>
                  </wp:positionH>
                  <wp:positionV relativeFrom="paragraph">
                    <wp:posOffset>78105</wp:posOffset>
                  </wp:positionV>
                  <wp:extent cx="520700" cy="274320"/>
                  <wp:effectExtent l="0" t="0" r="0" b="0"/>
                  <wp:wrapTopAndBottom/>
                  <wp:docPr id="285" name="Grafik 285"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0700" cy="274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Stellen Sie Ihre L</w:t>
            </w:r>
            <w:r>
              <w:t>ösung gegenseitig vor und ergä</w:t>
            </w:r>
            <w:r>
              <w:t>n</w:t>
            </w:r>
            <w:r w:rsidRPr="007E003B">
              <w:t>zen Sie sich.</w:t>
            </w:r>
          </w:p>
          <w:p w:rsidR="00E12D9C" w:rsidRPr="007E003B" w:rsidRDefault="00E12D9C" w:rsidP="00E12D9C">
            <w:pPr>
              <w:pStyle w:val="Textkrper"/>
            </w:pPr>
            <w:r w:rsidRPr="007E003B">
              <w:t>Kontrollieren Sie Ihre Lösung mit der Musterl</w:t>
            </w:r>
            <w:r w:rsidRPr="007E003B">
              <w:t>ö</w:t>
            </w:r>
            <w:r w:rsidRPr="007E003B">
              <w:t>sung.</w:t>
            </w:r>
          </w:p>
          <w:p w:rsidR="00E12D9C" w:rsidRPr="007E003B" w:rsidRDefault="00E12D9C" w:rsidP="00E12D9C">
            <w:pPr>
              <w:pStyle w:val="Textkrper"/>
            </w:pPr>
            <w:r w:rsidRPr="007E003B">
              <w:t>Legen Sie die Musterlösung wieder zurück.</w:t>
            </w:r>
          </w:p>
        </w:tc>
      </w:tr>
      <w:tr w:rsidR="00E12D9C" w:rsidRPr="007E003B" w:rsidTr="00E12D9C">
        <w:tc>
          <w:tcPr>
            <w:tcW w:w="1701"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rPr>
                <w:sz w:val="18"/>
              </w:rPr>
            </w:pPr>
            <w:r w:rsidRPr="007E003B">
              <w:rPr>
                <w:noProof/>
                <w:sz w:val="18"/>
              </w:rPr>
              <w:drawing>
                <wp:anchor distT="0" distB="0" distL="114300" distR="114300" simplePos="0" relativeHeight="252836864" behindDoc="0" locked="0" layoutInCell="1" allowOverlap="1" wp14:anchorId="34416236" wp14:editId="4B617C05">
                  <wp:simplePos x="0" y="0"/>
                  <wp:positionH relativeFrom="column">
                    <wp:posOffset>91440</wp:posOffset>
                  </wp:positionH>
                  <wp:positionV relativeFrom="paragraph">
                    <wp:posOffset>327025</wp:posOffset>
                  </wp:positionV>
                  <wp:extent cx="499110" cy="295275"/>
                  <wp:effectExtent l="0" t="0" r="0" b="9525"/>
                  <wp:wrapTopAndBottom/>
                  <wp:docPr id="286" name="Grafik 286" descr="C:\Daten\Vorlagen\LS-Vorlagen\Icons\7-3%20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aten\Vorlagen\LS-Vorlagen\Icons\7-3%20Gruppenarbeit.em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110" cy="295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4" w:type="dxa"/>
            <w:tcBorders>
              <w:top w:val="single" w:sz="4" w:space="0" w:color="auto"/>
              <w:left w:val="single" w:sz="4" w:space="0" w:color="auto"/>
              <w:bottom w:val="single" w:sz="4" w:space="0" w:color="auto"/>
              <w:right w:val="single" w:sz="4" w:space="0" w:color="auto"/>
            </w:tcBorders>
            <w:hideMark/>
          </w:tcPr>
          <w:p w:rsidR="00E12D9C" w:rsidRPr="007E003B" w:rsidRDefault="00DC1ABB" w:rsidP="00E12D9C">
            <w:pPr>
              <w:pStyle w:val="Textkrper"/>
            </w:pPr>
            <w:r>
              <w:t>10</w:t>
            </w:r>
            <w:r>
              <w:rPr>
                <w:rFonts w:ascii="Arial" w:hAnsi="Arial" w:cs="Arial"/>
              </w:rPr>
              <w:t> </w:t>
            </w:r>
            <w:r>
              <w:t>m</w:t>
            </w:r>
            <w:r w:rsidR="00E12D9C" w:rsidRPr="007E003B">
              <w:t>in</w:t>
            </w:r>
            <w:r>
              <w:t>.</w:t>
            </w:r>
          </w:p>
        </w:tc>
        <w:tc>
          <w:tcPr>
            <w:tcW w:w="4326" w:type="dxa"/>
            <w:tcBorders>
              <w:top w:val="single" w:sz="4" w:space="0" w:color="auto"/>
              <w:left w:val="single" w:sz="4" w:space="0" w:color="auto"/>
              <w:bottom w:val="single" w:sz="4" w:space="0" w:color="auto"/>
              <w:right w:val="single" w:sz="4" w:space="0" w:color="auto"/>
            </w:tcBorders>
            <w:hideMark/>
          </w:tcPr>
          <w:p w:rsidR="00E12D9C" w:rsidRPr="007E003B" w:rsidRDefault="00E12D9C" w:rsidP="00E12D9C">
            <w:pPr>
              <w:pStyle w:val="Textkrper"/>
            </w:pPr>
            <w:r w:rsidRPr="007E003B">
              <w:t>Lernen im Dreiergespräch</w:t>
            </w:r>
          </w:p>
          <w:p w:rsidR="00E12D9C" w:rsidRPr="007E003B" w:rsidRDefault="00E12D9C" w:rsidP="00E12D9C">
            <w:pPr>
              <w:pStyle w:val="Textkrper"/>
            </w:pPr>
            <w:r w:rsidRPr="007E003B">
              <w:t>Suchen Sie sich aus den unten aufgeführten Karten einen Begriff aus, zu dem Sie ein bis zwei Minuten sachbezogen sprechen können.</w:t>
            </w:r>
          </w:p>
          <w:p w:rsidR="00E12D9C" w:rsidRPr="007E003B" w:rsidRDefault="00E12D9C" w:rsidP="00E12D9C">
            <w:pPr>
              <w:pStyle w:val="Textkrper"/>
            </w:pPr>
            <w:r w:rsidRPr="007E003B">
              <w:t>Stellen Sie sich gegenseitig die Begriffe vor unter folgenden Regeln:</w:t>
            </w:r>
          </w:p>
          <w:p w:rsidR="00E12D9C" w:rsidRPr="007E003B" w:rsidRDefault="00E12D9C" w:rsidP="00E12D9C">
            <w:pPr>
              <w:pStyle w:val="Textkrper"/>
            </w:pPr>
            <w:r w:rsidRPr="007E003B">
              <w:t>A redet eine Minute, B und C hören zu, C achtet auf die Zeit. A bittet B, das Vorgetragene in zwei Sä</w:t>
            </w:r>
            <w:r w:rsidRPr="007E003B">
              <w:t>t</w:t>
            </w:r>
            <w:r w:rsidRPr="007E003B">
              <w:t>zen zusammenzufassen.</w:t>
            </w:r>
          </w:p>
          <w:p w:rsidR="00E12D9C" w:rsidRPr="007E003B" w:rsidRDefault="00E12D9C" w:rsidP="00E12D9C">
            <w:pPr>
              <w:pStyle w:val="Textkrper"/>
            </w:pPr>
            <w:r w:rsidRPr="007E003B">
              <w:t>Weiter mit B; A und C hören zu usw</w:t>
            </w:r>
            <w:proofErr w:type="gramStart"/>
            <w:r w:rsidRPr="007E003B">
              <w:t>..</w:t>
            </w:r>
            <w:proofErr w:type="gramEnd"/>
          </w:p>
        </w:tc>
      </w:tr>
    </w:tbl>
    <w:p w:rsidR="00E12D9C" w:rsidRDefault="00E12D9C" w:rsidP="00E12D9C">
      <w:pPr>
        <w:pStyle w:val="Textkrper"/>
      </w:pPr>
    </w:p>
    <w:p w:rsidR="00E12D9C" w:rsidRPr="007E003B" w:rsidRDefault="00E12D9C" w:rsidP="00E12D9C">
      <w:pPr>
        <w:ind w:firstLine="301"/>
        <w:jc w:val="both"/>
        <w:rPr>
          <w:rFonts w:ascii="Univers 55" w:eastAsiaTheme="minorHAnsi" w:hAnsi="Univers 55"/>
          <w:color w:val="000000" w:themeColor="text1"/>
          <w:sz w:val="20"/>
          <w:szCs w:val="24"/>
          <w:lang w:eastAsia="de-DE"/>
        </w:rPr>
      </w:pPr>
    </w:p>
    <w:p w:rsidR="00E12D9C" w:rsidRPr="007E003B" w:rsidRDefault="00E12D9C" w:rsidP="00E12D9C">
      <w:pPr>
        <w:pStyle w:val="Textkrper"/>
        <w:rPr>
          <w:rStyle w:val="Fett"/>
        </w:rPr>
      </w:pPr>
      <w:r w:rsidRPr="007E003B">
        <w:rPr>
          <w:rStyle w:val="Fett"/>
        </w:rPr>
        <w:t>Begriffskarten im Dreiergespräch</w:t>
      </w:r>
    </w:p>
    <w:p w:rsidR="00E12D9C" w:rsidRPr="007E003B" w:rsidRDefault="00E12D9C" w:rsidP="00E12D9C">
      <w:pPr>
        <w:ind w:firstLine="301"/>
        <w:jc w:val="both"/>
        <w:rPr>
          <w:rFonts w:ascii="Univers 55" w:eastAsiaTheme="minorHAnsi" w:hAnsi="Univers 55"/>
          <w:color w:val="000000" w:themeColor="text1"/>
          <w:sz w:val="20"/>
          <w:szCs w:val="24"/>
        </w:rPr>
      </w:pPr>
    </w:p>
    <w:tbl>
      <w:tblPr>
        <w:tblStyle w:val="Tabellenraster33"/>
        <w:tblW w:w="0" w:type="auto"/>
        <w:tblLook w:val="04A0" w:firstRow="1" w:lastRow="0" w:firstColumn="1" w:lastColumn="0" w:noHBand="0" w:noVBand="1"/>
      </w:tblPr>
      <w:tblGrid>
        <w:gridCol w:w="2532"/>
        <w:gridCol w:w="2463"/>
        <w:gridCol w:w="2591"/>
      </w:tblGrid>
      <w:tr w:rsidR="00E12D9C" w:rsidRPr="007E003B" w:rsidTr="00E12D9C">
        <w:tc>
          <w:tcPr>
            <w:tcW w:w="2532"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Antikörper</w:t>
            </w:r>
          </w:p>
          <w:p w:rsidR="00E12D9C" w:rsidRPr="007E003B" w:rsidRDefault="00E12D9C" w:rsidP="00E12D9C">
            <w:pPr>
              <w:pStyle w:val="Tabellezentriert"/>
              <w:rPr>
                <w:rFonts w:eastAsiaTheme="minorHAnsi"/>
              </w:rPr>
            </w:pPr>
          </w:p>
        </w:tc>
        <w:tc>
          <w:tcPr>
            <w:tcW w:w="2463"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Antigen</w:t>
            </w:r>
          </w:p>
        </w:tc>
        <w:tc>
          <w:tcPr>
            <w:tcW w:w="259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Makrophage</w:t>
            </w:r>
          </w:p>
        </w:tc>
      </w:tr>
      <w:tr w:rsidR="00E12D9C" w:rsidRPr="007E003B" w:rsidTr="00E12D9C">
        <w:tc>
          <w:tcPr>
            <w:tcW w:w="2532"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B-Zelle</w:t>
            </w:r>
          </w:p>
        </w:tc>
        <w:tc>
          <w:tcPr>
            <w:tcW w:w="2463"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T-Helferzelle</w:t>
            </w:r>
          </w:p>
        </w:tc>
        <w:tc>
          <w:tcPr>
            <w:tcW w:w="2591" w:type="dxa"/>
            <w:tcBorders>
              <w:top w:val="single" w:sz="4" w:space="0" w:color="auto"/>
              <w:left w:val="single" w:sz="4" w:space="0" w:color="auto"/>
              <w:bottom w:val="single" w:sz="4" w:space="0" w:color="auto"/>
              <w:right w:val="single" w:sz="4" w:space="0" w:color="auto"/>
            </w:tcBorders>
          </w:tcPr>
          <w:p w:rsidR="00E12D9C" w:rsidRPr="007E003B" w:rsidRDefault="00E12D9C" w:rsidP="00E12D9C">
            <w:pPr>
              <w:pStyle w:val="Tabellezentriert"/>
              <w:rPr>
                <w:rFonts w:eastAsiaTheme="minorHAnsi"/>
              </w:rPr>
            </w:pPr>
          </w:p>
          <w:p w:rsidR="00E12D9C" w:rsidRPr="007E003B" w:rsidRDefault="00E12D9C" w:rsidP="00E12D9C">
            <w:pPr>
              <w:pStyle w:val="Tabellezentriert"/>
              <w:rPr>
                <w:rFonts w:eastAsiaTheme="minorHAnsi"/>
              </w:rPr>
            </w:pPr>
            <w:r w:rsidRPr="007E003B">
              <w:rPr>
                <w:rFonts w:eastAsiaTheme="minorHAnsi"/>
              </w:rPr>
              <w:t>T-Killerzelle</w:t>
            </w:r>
          </w:p>
          <w:p w:rsidR="00E12D9C" w:rsidRPr="007E003B" w:rsidRDefault="00E12D9C" w:rsidP="00E12D9C">
            <w:pPr>
              <w:pStyle w:val="Tabellezentriert"/>
              <w:rPr>
                <w:rFonts w:eastAsiaTheme="minorHAnsi"/>
              </w:rPr>
            </w:pPr>
          </w:p>
        </w:tc>
      </w:tr>
    </w:tbl>
    <w:p w:rsidR="00E12D9C" w:rsidRPr="007E003B"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Textkrper-Erstzeileneinzug"/>
        <w:rPr>
          <w:lang w:eastAsia="de-DE"/>
        </w:rPr>
        <w:sectPr w:rsidR="00E12D9C" w:rsidSect="001A79B1">
          <w:pgSz w:w="11906" w:h="16838" w:code="9"/>
          <w:pgMar w:top="1588" w:right="3402" w:bottom="794" w:left="1134" w:header="709" w:footer="567" w:gutter="0"/>
          <w:cols w:space="708"/>
          <w:docGrid w:linePitch="360"/>
        </w:sectPr>
      </w:pPr>
    </w:p>
    <w:p w:rsidR="00E12D9C" w:rsidRDefault="00E12D9C" w:rsidP="00E12D9C">
      <w:pPr>
        <w:pStyle w:val="Textkrper-Erstzeileneinzug"/>
        <w:rPr>
          <w:lang w:eastAsia="de-DE"/>
        </w:rPr>
      </w:pPr>
      <w:r>
        <w:rPr>
          <w:noProof/>
          <w:lang w:eastAsia="de-DE"/>
        </w:rPr>
        <w:lastRenderedPageBreak/>
        <w:drawing>
          <wp:anchor distT="0" distB="0" distL="114300" distR="114300" simplePos="0" relativeHeight="252837888" behindDoc="0" locked="0" layoutInCell="1" allowOverlap="1" wp14:anchorId="241C9841" wp14:editId="7809C602">
            <wp:simplePos x="0" y="0"/>
            <wp:positionH relativeFrom="column">
              <wp:posOffset>765175</wp:posOffset>
            </wp:positionH>
            <wp:positionV relativeFrom="paragraph">
              <wp:posOffset>-62230</wp:posOffset>
            </wp:positionV>
            <wp:extent cx="7494905" cy="5619750"/>
            <wp:effectExtent l="0" t="0" r="0" b="0"/>
            <wp:wrapTopAndBottom/>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94905" cy="5619750"/>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Erstzeileneinzug"/>
        <w:rPr>
          <w:lang w:eastAsia="de-DE"/>
        </w:rPr>
      </w:pPr>
      <w:r>
        <w:rPr>
          <w:lang w:eastAsia="de-DE"/>
        </w:rPr>
        <w:t xml:space="preserve"> </w:t>
      </w: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Default="00E12D9C" w:rsidP="00E12D9C">
      <w:pPr>
        <w:pStyle w:val="Textkrper-Erstzeileneinzug"/>
        <w:rPr>
          <w:lang w:eastAsia="de-DE"/>
        </w:rPr>
        <w:sectPr w:rsidR="00E12D9C" w:rsidSect="00E12D9C">
          <w:pgSz w:w="16838" w:h="11906" w:orient="landscape" w:code="9"/>
          <w:pgMar w:top="1134" w:right="1587" w:bottom="1134" w:left="1361" w:header="709" w:footer="709" w:gutter="0"/>
          <w:cols w:space="708"/>
          <w:docGrid w:linePitch="360"/>
        </w:sectPr>
      </w:pP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E814C6"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p>
          <w:p w:rsidR="00E814C6" w:rsidRPr="00406F71" w:rsidRDefault="00E814C6"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rsidRPr="00DC1CBB">
              <w:t xml:space="preserve">Masern. </w:t>
            </w:r>
            <w:r>
              <w:t xml:space="preserve">Zusammenarbeit der Abwehrzellen </w:t>
            </w:r>
            <w:r>
              <w:br/>
              <w:t>B - C</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Default="00E814C6" w:rsidP="00E814C6">
            <w:pPr>
              <w:pStyle w:val="TabellenkopfLS"/>
            </w:pPr>
            <w:r>
              <w:t>Biologie</w:t>
            </w:r>
          </w:p>
          <w:p w:rsidR="00E814C6" w:rsidRPr="00406F71" w:rsidRDefault="00E814C6" w:rsidP="00E814C6">
            <w:pPr>
              <w:pStyle w:val="TabellenkopfLS"/>
              <w:rPr>
                <w:rFonts w:eastAsiaTheme="minorHAnsi"/>
              </w:rPr>
            </w:pPr>
            <w:r w:rsidRPr="00406F71">
              <w:t>Bio03.0</w:t>
            </w:r>
            <w:r w:rsidR="005445F8">
              <w:t>3</w:t>
            </w:r>
            <w:r w:rsidRPr="00406F71">
              <w:t>.0</w:t>
            </w:r>
            <w:r>
              <w:t>4</w:t>
            </w:r>
          </w:p>
        </w:tc>
      </w:tr>
      <w:tr w:rsidR="00E814C6" w:rsidRPr="00406F71" w:rsidTr="00E814C6">
        <w:trPr>
          <w:trHeight w:hRule="exact" w:val="48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bl>
    <w:p w:rsidR="00E12D9C" w:rsidRDefault="00E12D9C" w:rsidP="00E12D9C">
      <w:pPr>
        <w:pStyle w:val="Textkrper"/>
      </w:pPr>
      <w:r w:rsidRPr="00DC1CBB">
        <w:rPr>
          <w:rFonts w:ascii="Arial" w:eastAsia="Calibri" w:hAnsi="Arial" w:cs="Arial"/>
          <w:noProof/>
          <w:color w:val="000000" w:themeColor="text1"/>
          <w:sz w:val="22"/>
          <w:szCs w:val="22"/>
        </w:rPr>
        <mc:AlternateContent>
          <mc:Choice Requires="wps">
            <w:drawing>
              <wp:anchor distT="0" distB="0" distL="114300" distR="114300" simplePos="0" relativeHeight="252838912" behindDoc="0" locked="0" layoutInCell="1" allowOverlap="1" wp14:anchorId="273C36F9" wp14:editId="4C15C885">
                <wp:simplePos x="0" y="0"/>
                <wp:positionH relativeFrom="column">
                  <wp:posOffset>4798695</wp:posOffset>
                </wp:positionH>
                <wp:positionV relativeFrom="paragraph">
                  <wp:posOffset>136525</wp:posOffset>
                </wp:positionV>
                <wp:extent cx="1320165" cy="214630"/>
                <wp:effectExtent l="0" t="0" r="13335" b="13970"/>
                <wp:wrapNone/>
                <wp:docPr id="326" name="Rechteck 32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Pr="00A4549D" w:rsidRDefault="001677B4" w:rsidP="00E12D9C">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26" o:spid="_x0000_s1087" style="position:absolute;left:0;text-align:left;margin-left:377.85pt;margin-top:10.75pt;width:103.95pt;height:16.9pt;z-index:25283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" fillcolor="#d9d9d9" strokecolor="windowText" strokeweight=".25pt">
                <v:textbox inset="1mm,.5mm,1mm">
                  <w:txbxContent>
                    <w:p w:rsidR="001677B4" w:rsidRPr="00A4549D" w:rsidRDefault="001677B4" w:rsidP="00E12D9C">
                      <w:pPr>
                        <w:pStyle w:val="Tabellezentriert"/>
                        <w:rPr>
                          <w:rStyle w:val="Fett"/>
                        </w:rPr>
                      </w:pPr>
                      <w:r>
                        <w:rPr>
                          <w:rStyle w:val="Fett"/>
                        </w:rPr>
                        <w:t xml:space="preserve">Lösung </w:t>
                      </w:r>
                    </w:p>
                  </w:txbxContent>
                </v:textbox>
              </v:rect>
            </w:pict>
          </mc:Fallback>
        </mc:AlternateContent>
      </w:r>
    </w:p>
    <w:p w:rsidR="00E12D9C" w:rsidRDefault="00A0736A" w:rsidP="00E12D9C">
      <w:pPr>
        <w:pStyle w:val="berschrift1neu"/>
      </w:pPr>
      <w:r>
        <w:rPr>
          <w:noProof/>
        </w:rPr>
        <w:drawing>
          <wp:anchor distT="0" distB="0" distL="114300" distR="114300" simplePos="0" relativeHeight="252840960" behindDoc="1" locked="0" layoutInCell="1" allowOverlap="1" wp14:anchorId="2C405B61" wp14:editId="3BFE62CB">
            <wp:simplePos x="0" y="0"/>
            <wp:positionH relativeFrom="column">
              <wp:posOffset>5259070</wp:posOffset>
            </wp:positionH>
            <wp:positionV relativeFrom="paragraph">
              <wp:posOffset>279400</wp:posOffset>
            </wp:positionV>
            <wp:extent cx="414655" cy="408305"/>
            <wp:effectExtent l="0" t="0" r="4445" b="0"/>
            <wp:wrapTight wrapText="bothSides">
              <wp:wrapPolygon edited="0">
                <wp:start x="7939" y="0"/>
                <wp:lineTo x="0" y="7054"/>
                <wp:lineTo x="0" y="9070"/>
                <wp:lineTo x="1985" y="20156"/>
                <wp:lineTo x="19847" y="20156"/>
                <wp:lineTo x="20839" y="9070"/>
                <wp:lineTo x="20839" y="7054"/>
                <wp:lineTo x="12900" y="0"/>
                <wp:lineTo x="7939" y="0"/>
              </wp:wrapPolygon>
            </wp:wrapTight>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4655" cy="408305"/>
                    </a:xfrm>
                    <a:prstGeom prst="rect">
                      <a:avLst/>
                    </a:prstGeom>
                    <a:noFill/>
                  </pic:spPr>
                </pic:pic>
              </a:graphicData>
            </a:graphic>
            <wp14:sizeRelH relativeFrom="page">
              <wp14:pctWidth>0</wp14:pctWidth>
            </wp14:sizeRelH>
            <wp14:sizeRelV relativeFrom="page">
              <wp14:pctHeight>0</wp14:pctHeight>
            </wp14:sizeRelV>
          </wp:anchor>
        </w:drawing>
      </w:r>
      <w:r w:rsidR="00E12D9C">
        <w:rPr>
          <w:noProof/>
        </w:rPr>
        <w:drawing>
          <wp:anchor distT="0" distB="0" distL="114300" distR="114300" simplePos="0" relativeHeight="252839936" behindDoc="0" locked="0" layoutInCell="1" allowOverlap="1" wp14:anchorId="505F7357" wp14:editId="78D8B262">
            <wp:simplePos x="0" y="0"/>
            <wp:positionH relativeFrom="rightMargin">
              <wp:posOffset>107950</wp:posOffset>
            </wp:positionH>
            <wp:positionV relativeFrom="paragraph">
              <wp:posOffset>278130</wp:posOffset>
            </wp:positionV>
            <wp:extent cx="406800" cy="406800"/>
            <wp:effectExtent l="0" t="0" r="0" b="0"/>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6800" cy="406800"/>
                    </a:xfrm>
                    <a:prstGeom prst="rect">
                      <a:avLst/>
                    </a:prstGeom>
                    <a:noFill/>
                  </pic:spPr>
                </pic:pic>
              </a:graphicData>
            </a:graphic>
            <wp14:sizeRelH relativeFrom="page">
              <wp14:pctWidth>0</wp14:pctWidth>
            </wp14:sizeRelH>
            <wp14:sizeRelV relativeFrom="page">
              <wp14:pctHeight>0</wp14:pctHeight>
            </wp14:sizeRelV>
          </wp:anchor>
        </w:drawing>
      </w:r>
      <w:r w:rsidR="00E12D9C">
        <w:t>Musterlösung</w:t>
      </w:r>
      <w:r w:rsidR="005445F8">
        <w:t>:</w:t>
      </w:r>
      <w:r w:rsidR="00E12D9C">
        <w:t xml:space="preserve"> Zusammenarbeit der Abwehrzellen</w:t>
      </w:r>
    </w:p>
    <w:p w:rsidR="00E12D9C" w:rsidRDefault="00E12D9C" w:rsidP="00E12D9C">
      <w:pPr>
        <w:pStyle w:val="Textkrper"/>
      </w:pPr>
      <w:r>
        <w:rPr>
          <w:noProof/>
        </w:rPr>
        <w:drawing>
          <wp:anchor distT="0" distB="0" distL="114300" distR="114300" simplePos="0" relativeHeight="252841984" behindDoc="0" locked="0" layoutInCell="1" allowOverlap="1" wp14:anchorId="74ACD89E" wp14:editId="25FF11D2">
            <wp:simplePos x="0" y="0"/>
            <wp:positionH relativeFrom="column">
              <wp:posOffset>-8890</wp:posOffset>
            </wp:positionH>
            <wp:positionV relativeFrom="paragraph">
              <wp:posOffset>64135</wp:posOffset>
            </wp:positionV>
            <wp:extent cx="6120765" cy="4590415"/>
            <wp:effectExtent l="0" t="0" r="0" b="635"/>
            <wp:wrapTopAndBottom/>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14:sizeRelH relativeFrom="page">
              <wp14:pctWidth>0</wp14:pctWidth>
            </wp14:sizeRelH>
            <wp14:sizeRelV relativeFrom="page">
              <wp14:pctHeight>0</wp14:pctHeight>
            </wp14:sizeRelV>
          </wp:anchor>
        </w:drawing>
      </w:r>
    </w:p>
    <w:p w:rsidR="00E12D9C" w:rsidRDefault="00E12D9C" w:rsidP="00E12D9C">
      <w:pPr>
        <w:pStyle w:val="Textkrper"/>
      </w:pPr>
    </w:p>
    <w:p w:rsidR="00E12D9C" w:rsidRDefault="00E12D9C" w:rsidP="00E12D9C">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395D5F">
        <w:rPr>
          <w:rFonts w:ascii="Source Sans Pro" w:eastAsia="Times New Roman" w:hAnsi="Source Sans Pro" w:cs="Times New Roman"/>
          <w:b/>
          <w:bCs/>
          <w:sz w:val="18"/>
          <w:szCs w:val="20"/>
          <w:lang w:eastAsia="de-DE"/>
        </w:rPr>
        <w:t>Autor/-in:</w:t>
      </w:r>
      <w:r>
        <w:rPr>
          <w:rFonts w:ascii="Source Sans Pro" w:eastAsia="Times New Roman" w:hAnsi="Source Sans Pro" w:cs="Times New Roman"/>
          <w:b/>
          <w:bCs/>
          <w:sz w:val="18"/>
          <w:szCs w:val="20"/>
          <w:lang w:eastAsia="de-DE"/>
        </w:rPr>
        <w:t xml:space="preserve"> </w:t>
      </w:r>
      <w:r w:rsidRPr="00395D5F">
        <w:rPr>
          <w:rFonts w:ascii="Source Sans Pro" w:eastAsia="Times New Roman" w:hAnsi="Source Sans Pro" w:cs="Times New Roman"/>
          <w:sz w:val="18"/>
          <w:szCs w:val="20"/>
          <w:lang w:eastAsia="de-DE"/>
        </w:rPr>
        <w:t xml:space="preserve">Insa Beier, Ursula Schmid, Kerstin Schmitz </w:t>
      </w:r>
    </w:p>
    <w:p w:rsidR="00E12D9C" w:rsidRPr="00395D5F" w:rsidRDefault="00E12D9C" w:rsidP="00E12D9C">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395D5F">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26</w:t>
      </w:r>
      <w:r w:rsidRPr="00395D5F">
        <w:rPr>
          <w:rFonts w:ascii="Source Sans Pro" w:eastAsia="Times New Roman" w:hAnsi="Source Sans Pro" w:cs="Times New Roman"/>
          <w:sz w:val="18"/>
          <w:szCs w:val="20"/>
          <w:lang w:eastAsia="de-DE"/>
        </w:rPr>
        <w:t>.05.2014</w:t>
      </w:r>
    </w:p>
    <w:p w:rsidR="00E12D9C" w:rsidRDefault="00E12D9C" w:rsidP="00E12D9C">
      <w:pPr>
        <w:pStyle w:val="Textkrper-Erstzeileneinzug"/>
        <w:rPr>
          <w:lang w:eastAsia="de-DE"/>
        </w:rP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268"/>
        <w:gridCol w:w="851"/>
        <w:gridCol w:w="4257"/>
        <w:gridCol w:w="188"/>
        <w:gridCol w:w="2081"/>
      </w:tblGrid>
      <w:tr w:rsidR="00E814C6" w:rsidRPr="00406F71" w:rsidTr="00E814C6">
        <w:trPr>
          <w:trHeight w:hRule="exact" w:val="369"/>
        </w:trPr>
        <w:tc>
          <w:tcPr>
            <w:tcW w:w="2268"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lastRenderedPageBreak/>
              <w:t>Kompetenzbereich</w:t>
            </w:r>
            <w:r w:rsidRPr="00406F71">
              <w:rPr>
                <w:rFonts w:eastAsiaTheme="majorEastAsia"/>
              </w:rPr>
              <w:t>e</w:t>
            </w:r>
          </w:p>
          <w:p w:rsidR="00E814C6" w:rsidRPr="00406F71" w:rsidRDefault="00E814C6" w:rsidP="00E12D9C">
            <w:pPr>
              <w:pStyle w:val="TabellenkopfLSLinksbndig"/>
              <w:rPr>
                <w:rFonts w:eastAsiaTheme="majorEastAsia"/>
              </w:rPr>
            </w:pPr>
            <w:r w:rsidRPr="00406F71">
              <w:t xml:space="preserve">03 In der Fachsprache </w:t>
            </w:r>
            <w:r>
              <w:br/>
              <w:t xml:space="preserve">      </w:t>
            </w:r>
            <w:r w:rsidRPr="00406F71">
              <w:t>kom</w:t>
            </w:r>
            <w:r>
              <w:t>munizie</w:t>
            </w:r>
            <w:r w:rsidRPr="00406F71">
              <w:t>ren</w:t>
            </w:r>
          </w:p>
        </w:tc>
        <w:tc>
          <w:tcPr>
            <w:tcW w:w="851"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Pr>
                <w:rFonts w:eastAsiaTheme="majorEastAsia"/>
              </w:rPr>
              <w:t>Lern</w:t>
            </w:r>
            <w:r w:rsidRPr="00406F71">
              <w:rPr>
                <w:rFonts w:eastAsiaTheme="majorEastAsia"/>
              </w:rPr>
              <w:t>fortschritt</w:t>
            </w:r>
          </w:p>
          <w:p w:rsidR="00E814C6" w:rsidRPr="00406F71" w:rsidRDefault="00E814C6" w:rsidP="00E12D9C">
            <w:pPr>
              <w:pStyle w:val="TabellenkopfLSLinksbndig"/>
              <w:rPr>
                <w:rFonts w:eastAsiaTheme="majorEastAsia"/>
              </w:rPr>
            </w:pPr>
            <w:r w:rsidRPr="00406F71">
              <w:t>LF</w:t>
            </w:r>
            <w:r>
              <w:t>S</w:t>
            </w:r>
            <w:r w:rsidRPr="00406F71">
              <w:t xml:space="preserve"> 3</w:t>
            </w:r>
          </w:p>
        </w:tc>
        <w:tc>
          <w:tcPr>
            <w:tcW w:w="425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814C6" w:rsidRPr="00406F71" w:rsidRDefault="00E814C6" w:rsidP="00E814C6">
            <w:pPr>
              <w:pStyle w:val="TabelleLinks6PT"/>
              <w:rPr>
                <w:rFonts w:eastAsiaTheme="majorEastAsia"/>
              </w:rPr>
            </w:pPr>
            <w:r w:rsidRPr="00406F71">
              <w:rPr>
                <w:rFonts w:eastAsiaTheme="majorEastAsia"/>
              </w:rPr>
              <w:t>Materialien/Titel</w:t>
            </w:r>
          </w:p>
          <w:p w:rsidR="00E814C6" w:rsidRPr="00406F71" w:rsidRDefault="00E814C6" w:rsidP="00E12D9C">
            <w:pPr>
              <w:pStyle w:val="TabellenkopfLSLinksbndig"/>
              <w:rPr>
                <w:rFonts w:eastAsiaTheme="majorEastAsia"/>
              </w:rPr>
            </w:pPr>
            <w:r>
              <w:t>Masern. Rolle der Gedächtniszellen</w:t>
            </w:r>
          </w:p>
        </w:tc>
        <w:tc>
          <w:tcPr>
            <w:tcW w:w="188" w:type="dxa"/>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814C6" w:rsidRPr="00406F71" w:rsidRDefault="00E814C6" w:rsidP="00E12D9C">
            <w:pPr>
              <w:pStyle w:val="TabellenkopfLS"/>
              <w:rPr>
                <w:rFonts w:eastAsiaTheme="minorHAnsi"/>
              </w:rPr>
            </w:pPr>
            <w:r w:rsidRPr="00406F71">
              <w:t xml:space="preserve">Bio </w:t>
            </w:r>
            <w:r w:rsidRPr="00406F71">
              <w:br/>
              <w:t>03.0</w:t>
            </w:r>
            <w:r>
              <w:t>3</w:t>
            </w:r>
            <w:r w:rsidRPr="00406F71">
              <w:t>.0</w:t>
            </w:r>
            <w:r>
              <w:t>5</w:t>
            </w:r>
          </w:p>
        </w:tc>
      </w:tr>
      <w:tr w:rsidR="00E814C6" w:rsidRPr="00406F71" w:rsidTr="00185026">
        <w:trPr>
          <w:trHeight w:val="240"/>
        </w:trPr>
        <w:tc>
          <w:tcPr>
            <w:tcW w:w="2268"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85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4257"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814C6" w:rsidRPr="00406F71" w:rsidRDefault="00E814C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814C6" w:rsidRPr="00406F71" w:rsidRDefault="00E814C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814C6" w:rsidRDefault="00E814C6" w:rsidP="00E814C6">
            <w:pPr>
              <w:pStyle w:val="TabelleLinks6PT"/>
              <w:rPr>
                <w:rFonts w:eastAsiaTheme="majorEastAsia"/>
              </w:rPr>
            </w:pPr>
            <w:r w:rsidRPr="00E814C6">
              <w:rPr>
                <w:rFonts w:eastAsiaTheme="majorEastAsia"/>
              </w:rPr>
              <w:t>Kompetenz:</w:t>
            </w:r>
          </w:p>
          <w:p w:rsidR="00E12D9C" w:rsidRPr="00406F71" w:rsidRDefault="00E12D9C" w:rsidP="00E12D9C">
            <w:pPr>
              <w:pStyle w:val="TabelleLinks8PTAufzhlung"/>
              <w:ind w:left="227" w:hanging="170"/>
            </w:pPr>
            <w:r w:rsidRPr="00A20062">
              <w:t xml:space="preserve">Ich kann </w:t>
            </w:r>
            <w:r>
              <w:t xml:space="preserve">die </w:t>
            </w:r>
            <w:r w:rsidRPr="00A20062">
              <w:t>biologische</w:t>
            </w:r>
            <w:r>
              <w:t>n</w:t>
            </w:r>
            <w:r w:rsidRPr="00A20062">
              <w:t xml:space="preserve"> </w:t>
            </w:r>
            <w:r>
              <w:t>Sachverhalte</w:t>
            </w:r>
            <w:r w:rsidRPr="00A20062">
              <w:t xml:space="preserve"> </w:t>
            </w:r>
            <w:r w:rsidR="005445F8">
              <w:t>zusammenhängend wiedergeben.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43008" behindDoc="0" locked="0" layoutInCell="0" allowOverlap="1" wp14:anchorId="37F60A80" wp14:editId="74FD938F">
                      <wp:simplePos x="0" y="0"/>
                      <wp:positionH relativeFrom="page">
                        <wp:posOffset>5523230</wp:posOffset>
                      </wp:positionH>
                      <wp:positionV relativeFrom="page">
                        <wp:posOffset>1990725</wp:posOffset>
                      </wp:positionV>
                      <wp:extent cx="1320800" cy="647700"/>
                      <wp:effectExtent l="0" t="0" r="12700" b="19050"/>
                      <wp:wrapNone/>
                      <wp:docPr id="330" name="Gruppieren 33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332" name="Rechteck 33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33" name="Rechteck 33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34" name="Rechteck 33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30" o:spid="_x0000_s1088" style="position:absolute;margin-left:434.9pt;margin-top:156.75pt;width:104pt;height:51pt;z-index:25284300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" o:allowincell="f">
                      <v:rect id="Rechteck 332" o:spid="_x0000_s108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8cMA&#10;AADcAAAADwAAAGRycy9kb3ducmV2LnhtbESPzarCMBSE9xd8h3AEd9dUBZFqFBFFRe7Cn427Y3Ns&#10;q81JaaKtb38jCC6HmfmGmcwaU4gnVS63rKDXjUAQJ1bnnCo4HVe/IxDOI2ssLJOCFzmYTVs/E4y1&#10;rXlPz4NPRYCwi1FB5n0ZS+mSjAy6ri2Jg3e1lUEfZJVKXWEd4KaQ/SgaSoM5h4UMS1pklNwPDxMo&#10;V2t29ens/IWjv9vQLHfr7V2pTruZj0F4avw3/GlvtILBoA/vM+EI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e8cMAAADc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33" o:spid="_x0000_s109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7asUA&#10;AADcAAAADwAAAGRycy9kb3ducmV2LnhtbESPQWvCQBSE74L/YXmF3symDYikWaUUS1uCB20uvT2z&#10;zySafRuy2yT9964g9DjMzDdMtplMKwbqXWNZwVMUgyAurW64UlB8vy9WIJxH1thaJgV/5GCzns8y&#10;TLUdeU/DwVciQNilqKD2vkuldGVNBl1kO+LgnWxv0AfZV1L3OAa4aeVzHC+lwYbDQo0dvdVUXg6/&#10;JlBO1uRj8eP8kePdeWm2+cfXRanHh+n1BYSnyf+H7+1PrSBJEridCU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btq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334" o:spid="_x0000_s109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9EsYA&#10;AADcAAAADwAAAGRycy9kb3ducmV2LnhtbESPQWsCMRSE74L/IbxCL+Jm1VLK1igiKL0UrG2RvT02&#10;r8nSzcuyie723xtB6HGYmW+Y5XpwjbhQF2rPCmZZDoK48rpmo+Drczd9AREissbGMyn4owDr1Xi0&#10;xEL7nj/ocoxGJAiHAhXYGNtCylBZchgy3xIn78d3DmOSnZG6wz7BXSPnef4sHdacFiy2tLVU/R7P&#10;ToEvv/ezemNPc72dHNqy799NaZR6fBg2ryAiDfE/fG+/aQWLxRP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o9Es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wiedergeben, wie man immun gegen Masern wird.</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Rolle der Gedächtniszellen A - B</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56D50" w:rsidRDefault="00A0736A" w:rsidP="00E814C6">
      <w:pPr>
        <w:pStyle w:val="berschrift1neu"/>
        <w:spacing w:before="240"/>
        <w:rPr>
          <w:rFonts w:eastAsiaTheme="majorEastAsia"/>
        </w:rPr>
      </w:pPr>
      <w:r w:rsidRPr="00656D50">
        <w:rPr>
          <w:rFonts w:eastAsiaTheme="majorEastAsia"/>
          <w:noProof/>
        </w:rPr>
        <w:drawing>
          <wp:anchor distT="0" distB="0" distL="114300" distR="114300" simplePos="0" relativeHeight="252845056" behindDoc="0" locked="0" layoutInCell="1" allowOverlap="1" wp14:anchorId="08FBAC62" wp14:editId="3A10EE4A">
            <wp:simplePos x="0" y="0"/>
            <wp:positionH relativeFrom="column">
              <wp:posOffset>5238750</wp:posOffset>
            </wp:positionH>
            <wp:positionV relativeFrom="paragraph">
              <wp:posOffset>74295</wp:posOffset>
            </wp:positionV>
            <wp:extent cx="414020" cy="405130"/>
            <wp:effectExtent l="0" t="0" r="5080" b="0"/>
            <wp:wrapTopAndBottom/>
            <wp:docPr id="335" name="Grafik 335"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20" cy="4051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56D50">
        <w:rPr>
          <w:rFonts w:ascii="Univers 55" w:eastAsiaTheme="majorEastAsia" w:hAnsi="Univers 55"/>
          <w:noProof/>
          <w:sz w:val="18"/>
          <w:szCs w:val="20"/>
        </w:rPr>
        <w:drawing>
          <wp:anchor distT="0" distB="0" distL="114300" distR="114300" simplePos="0" relativeHeight="252844032" behindDoc="0" locked="0" layoutInCell="1" allowOverlap="1" wp14:anchorId="53DAA351" wp14:editId="05B84354">
            <wp:simplePos x="0" y="0"/>
            <wp:positionH relativeFrom="rightMargin">
              <wp:posOffset>107950</wp:posOffset>
            </wp:positionH>
            <wp:positionV relativeFrom="paragraph">
              <wp:posOffset>78740</wp:posOffset>
            </wp:positionV>
            <wp:extent cx="414000" cy="406800"/>
            <wp:effectExtent l="0" t="0" r="5715" b="0"/>
            <wp:wrapNone/>
            <wp:docPr id="336" name="Grafik 336"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D9C" w:rsidRPr="00656D50">
        <w:rPr>
          <w:rFonts w:eastAsiaTheme="majorEastAsia"/>
        </w:rPr>
        <w:t xml:space="preserve">Rolle der Gedächtniszellen </w:t>
      </w:r>
    </w:p>
    <w:p w:rsidR="00E12D9C" w:rsidRPr="00656D50" w:rsidRDefault="00E12D9C" w:rsidP="00E12D9C">
      <w:pPr>
        <w:pStyle w:val="Textkrper"/>
      </w:pPr>
      <w:r w:rsidRPr="00656D50">
        <w:t>Das Verblüffende ist, dass man eine Kinderkrankheit, die man einmal durchgemacht hat, nicht wiederbekommt. Warum eigentlich?</w:t>
      </w:r>
    </w:p>
    <w:p w:rsidR="00E12D9C" w:rsidRPr="00656D50" w:rsidRDefault="00E12D9C" w:rsidP="00E12D9C">
      <w:pPr>
        <w:pStyle w:val="Textkrper"/>
        <w:rPr>
          <w:rFonts w:eastAsiaTheme="minorHAnsi"/>
          <w:szCs w:val="24"/>
        </w:rPr>
      </w:pPr>
    </w:p>
    <w:p w:rsidR="00E12D9C" w:rsidRPr="00656D50" w:rsidRDefault="00E12D9C" w:rsidP="00E12D9C">
      <w:pPr>
        <w:pStyle w:val="Textkrper"/>
        <w:rPr>
          <w:rFonts w:eastAsiaTheme="minorHAnsi"/>
          <w:szCs w:val="24"/>
        </w:rPr>
      </w:pPr>
      <w:r w:rsidRPr="00656D50">
        <w:rPr>
          <w:rFonts w:eastAsiaTheme="minorHAnsi"/>
          <w:szCs w:val="24"/>
        </w:rPr>
        <w:t>Die Antigene von Erregern haben eine ganz bestimmte Baustruktur. Wenn der Körper sich einmal gegen den Erreger gewehrt hat, so sind unsere Abwehrkräfte für das nächste Mal vorbereitet:</w:t>
      </w:r>
      <w:r w:rsidR="00185026">
        <w:rPr>
          <w:rFonts w:eastAsiaTheme="minorHAnsi"/>
          <w:szCs w:val="24"/>
        </w:rPr>
        <w:t xml:space="preserve"> </w:t>
      </w:r>
      <w:r w:rsidRPr="00656D50">
        <w:rPr>
          <w:rFonts w:eastAsiaTheme="minorHAnsi"/>
          <w:szCs w:val="24"/>
        </w:rPr>
        <w:t xml:space="preserve">Bei der ersten Infektion mit dem Masernvirus hat der Körper mit seinen Abwehrzellen </w:t>
      </w:r>
      <w:r w:rsidRPr="00656D50">
        <w:rPr>
          <w:rFonts w:eastAsiaTheme="minorHAnsi"/>
          <w:b/>
          <w:bCs/>
          <w:szCs w:val="24"/>
        </w:rPr>
        <w:t>Gedächtniszellen</w:t>
      </w:r>
      <w:r w:rsidRPr="00656D50">
        <w:rPr>
          <w:rFonts w:eastAsiaTheme="minorHAnsi"/>
          <w:szCs w:val="24"/>
        </w:rPr>
        <w:t xml:space="preserve"> und </w:t>
      </w:r>
      <w:r w:rsidRPr="00656D50">
        <w:rPr>
          <w:rFonts w:eastAsiaTheme="minorHAnsi"/>
          <w:b/>
          <w:bCs/>
          <w:szCs w:val="24"/>
        </w:rPr>
        <w:t>Antikörper</w:t>
      </w:r>
      <w:r w:rsidRPr="00656D50">
        <w:rPr>
          <w:rFonts w:eastAsiaTheme="minorHAnsi"/>
          <w:szCs w:val="24"/>
        </w:rPr>
        <w:t xml:space="preserve"> gebildet, die passgenau gegen das Antigen des Masernvirus vorgehen. Sollten also die Masernviren nochmals in den Körper kommen, so </w:t>
      </w:r>
      <w:r w:rsidR="005445F8">
        <w:rPr>
          <w:rFonts w:eastAsiaTheme="minorHAnsi"/>
          <w:szCs w:val="24"/>
        </w:rPr>
        <w:t>werden</w:t>
      </w:r>
      <w:r w:rsidRPr="00656D50">
        <w:rPr>
          <w:rFonts w:eastAsiaTheme="minorHAnsi"/>
          <w:szCs w:val="24"/>
        </w:rPr>
        <w:t xml:space="preserve"> diese </w:t>
      </w:r>
      <w:r w:rsidRPr="00656D50">
        <w:rPr>
          <w:rFonts w:eastAsiaTheme="minorHAnsi"/>
          <w:b/>
          <w:bCs/>
          <w:szCs w:val="24"/>
        </w:rPr>
        <w:t xml:space="preserve">sofort </w:t>
      </w:r>
      <w:r w:rsidR="005445F8">
        <w:rPr>
          <w:rFonts w:eastAsiaTheme="minorHAnsi"/>
          <w:b/>
          <w:bCs/>
          <w:szCs w:val="24"/>
        </w:rPr>
        <w:t xml:space="preserve">von </w:t>
      </w:r>
      <w:r w:rsidRPr="00656D50">
        <w:rPr>
          <w:rFonts w:eastAsiaTheme="minorHAnsi"/>
          <w:b/>
          <w:bCs/>
          <w:szCs w:val="24"/>
        </w:rPr>
        <w:t>passgenaue</w:t>
      </w:r>
      <w:r w:rsidR="005445F8">
        <w:rPr>
          <w:rFonts w:eastAsiaTheme="minorHAnsi"/>
          <w:b/>
          <w:bCs/>
          <w:szCs w:val="24"/>
        </w:rPr>
        <w:t>n</w:t>
      </w:r>
      <w:r w:rsidRPr="00656D50">
        <w:rPr>
          <w:rFonts w:eastAsiaTheme="minorHAnsi"/>
          <w:b/>
          <w:bCs/>
          <w:szCs w:val="24"/>
        </w:rPr>
        <w:t xml:space="preserve"> Antikörper</w:t>
      </w:r>
      <w:r w:rsidR="005445F8">
        <w:rPr>
          <w:rFonts w:eastAsiaTheme="minorHAnsi"/>
          <w:b/>
          <w:bCs/>
          <w:szCs w:val="24"/>
        </w:rPr>
        <w:t>n</w:t>
      </w:r>
      <w:r w:rsidRPr="00656D50">
        <w:rPr>
          <w:rFonts w:eastAsiaTheme="minorHAnsi"/>
          <w:b/>
          <w:bCs/>
          <w:szCs w:val="24"/>
        </w:rPr>
        <w:t xml:space="preserve"> an</w:t>
      </w:r>
      <w:r w:rsidR="005445F8">
        <w:rPr>
          <w:rFonts w:eastAsiaTheme="minorHAnsi"/>
          <w:b/>
          <w:bCs/>
          <w:szCs w:val="24"/>
        </w:rPr>
        <w:t>gegriffen</w:t>
      </w:r>
      <w:r w:rsidRPr="00656D50">
        <w:rPr>
          <w:rFonts w:eastAsiaTheme="minorHAnsi"/>
          <w:szCs w:val="24"/>
        </w:rPr>
        <w:t>. Die Viren werden vernichtet, noch bevor sie sich vermehren können und für den Körper gefährlich werden!</w:t>
      </w:r>
    </w:p>
    <w:p w:rsidR="00E12D9C" w:rsidRPr="00656D50" w:rsidRDefault="00E12D9C" w:rsidP="00E12D9C">
      <w:pPr>
        <w:pStyle w:val="Textkrper"/>
        <w:rPr>
          <w:rFonts w:eastAsiaTheme="minorHAnsi"/>
          <w:szCs w:val="24"/>
        </w:rPr>
      </w:pPr>
    </w:p>
    <w:p w:rsidR="00E12D9C" w:rsidRDefault="00E12D9C" w:rsidP="00E12D9C">
      <w:pPr>
        <w:pStyle w:val="Textkrper"/>
        <w:rPr>
          <w:rFonts w:eastAsiaTheme="minorHAnsi"/>
          <w:szCs w:val="24"/>
        </w:rPr>
      </w:pPr>
      <w:r w:rsidRPr="00656D50">
        <w:rPr>
          <w:rFonts w:eastAsiaTheme="minorHAnsi"/>
          <w:szCs w:val="24"/>
        </w:rPr>
        <w:t>Zusätzlich gibt es B-Gedächtniszellen, die</w:t>
      </w:r>
      <w:r w:rsidR="005445F8">
        <w:rPr>
          <w:rFonts w:eastAsiaTheme="minorHAnsi"/>
          <w:szCs w:val="24"/>
        </w:rPr>
        <w:t>se</w:t>
      </w:r>
      <w:r w:rsidRPr="00656D50">
        <w:rPr>
          <w:rFonts w:eastAsiaTheme="minorHAnsi"/>
          <w:szCs w:val="24"/>
        </w:rPr>
        <w:t xml:space="preserve"> haben sich die Baustruktur vom Antigen des Masernvirus gemerkt. Bei einem Kontakt mit dem Virus, der ein zweites Mal in den Kö</w:t>
      </w:r>
      <w:r w:rsidRPr="00656D50">
        <w:rPr>
          <w:rFonts w:eastAsiaTheme="minorHAnsi"/>
          <w:szCs w:val="24"/>
        </w:rPr>
        <w:t>r</w:t>
      </w:r>
      <w:r w:rsidRPr="00656D50">
        <w:rPr>
          <w:rFonts w:eastAsiaTheme="minorHAnsi"/>
          <w:szCs w:val="24"/>
        </w:rPr>
        <w:t xml:space="preserve">per eindringt, produzieren die B-Gedächtniszelle </w:t>
      </w:r>
      <w:r w:rsidRPr="00656D50">
        <w:rPr>
          <w:rFonts w:eastAsiaTheme="minorHAnsi"/>
          <w:b/>
          <w:bCs/>
          <w:szCs w:val="24"/>
        </w:rPr>
        <w:t>sofort massenhaft Antikörper</w:t>
      </w:r>
      <w:r w:rsidRPr="00656D50">
        <w:rPr>
          <w:rFonts w:eastAsiaTheme="minorHAnsi"/>
          <w:szCs w:val="24"/>
        </w:rPr>
        <w:t>, die die Viren angreifen.</w:t>
      </w:r>
    </w:p>
    <w:p w:rsidR="00185026" w:rsidRPr="00185026" w:rsidRDefault="00185026" w:rsidP="00185026">
      <w:pPr>
        <w:pStyle w:val="Textkrper-Erstzeileneinzug"/>
        <w:rPr>
          <w:lang w:eastAsia="de-DE"/>
        </w:rPr>
      </w:pPr>
    </w:p>
    <w:p w:rsidR="00E12D9C" w:rsidRPr="00656D50" w:rsidRDefault="00E12D9C" w:rsidP="00E12D9C">
      <w:pPr>
        <w:pStyle w:val="Textkrper"/>
        <w:rPr>
          <w:rFonts w:eastAsiaTheme="minorHAnsi"/>
          <w:szCs w:val="24"/>
        </w:rPr>
      </w:pPr>
      <w:r w:rsidRPr="00656D50">
        <w:rPr>
          <w:rFonts w:eastAsiaTheme="minorHAnsi"/>
          <w:b/>
          <w:bCs/>
          <w:szCs w:val="24"/>
        </w:rPr>
        <w:t>Die Viren können sich nicht mehr vermehren</w:t>
      </w:r>
      <w:r w:rsidRPr="00656D50">
        <w:rPr>
          <w:rFonts w:eastAsiaTheme="minorHAnsi"/>
          <w:szCs w:val="24"/>
        </w:rPr>
        <w:t xml:space="preserve">, da sie sofort durch unsere vorbereiteten Abwehrkräfte vernichtet werden. Sie können keine Wirtszellen mehr zerstören und in unserem Körper keinen Schaden mehr anrichten: Unser Körper ist </w:t>
      </w:r>
      <w:r w:rsidRPr="00656D50">
        <w:rPr>
          <w:rFonts w:eastAsiaTheme="minorHAnsi"/>
          <w:b/>
          <w:bCs/>
          <w:szCs w:val="24"/>
        </w:rPr>
        <w:t xml:space="preserve">immun gegen den Krankheitserreger </w:t>
      </w:r>
      <w:r w:rsidRPr="00656D50">
        <w:rPr>
          <w:rFonts w:eastAsiaTheme="minorHAnsi"/>
          <w:szCs w:val="24"/>
        </w:rPr>
        <w:t>geworden!</w:t>
      </w:r>
    </w:p>
    <w:p w:rsidR="00E12D9C" w:rsidRPr="00656D50" w:rsidRDefault="00E12D9C" w:rsidP="00E12D9C">
      <w:pPr>
        <w:pStyle w:val="Textkrper"/>
        <w:rPr>
          <w:rFonts w:eastAsiaTheme="minorHAnsi"/>
        </w:rPr>
      </w:pPr>
    </w:p>
    <w:tbl>
      <w:tblPr>
        <w:tblStyle w:val="Tabellenraster3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708"/>
        <w:gridCol w:w="5097"/>
      </w:tblGrid>
      <w:tr w:rsidR="00E12D9C" w:rsidRPr="00656D50" w:rsidTr="00E814C6">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Arbeitsweise</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Zeit</w:t>
            </w:r>
          </w:p>
        </w:tc>
        <w:tc>
          <w:tcPr>
            <w:tcW w:w="509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Aufgabe</w:t>
            </w:r>
          </w:p>
        </w:tc>
      </w:tr>
      <w:tr w:rsidR="00E12D9C" w:rsidRPr="005445F8" w:rsidTr="00E814C6">
        <w:tc>
          <w:tcPr>
            <w:tcW w:w="1560" w:type="dxa"/>
            <w:tcBorders>
              <w:top w:val="single" w:sz="4" w:space="0" w:color="auto"/>
              <w:left w:val="single" w:sz="4" w:space="0" w:color="auto"/>
              <w:bottom w:val="single" w:sz="4" w:space="0" w:color="auto"/>
              <w:right w:val="single" w:sz="4" w:space="0" w:color="auto"/>
            </w:tcBorders>
          </w:tcPr>
          <w:p w:rsidR="00E12D9C" w:rsidRPr="005445F8" w:rsidRDefault="00E12D9C" w:rsidP="00185026">
            <w:pPr>
              <w:pStyle w:val="Textkrper"/>
              <w:spacing w:line="240" w:lineRule="atLeast"/>
              <w:jc w:val="center"/>
              <w:rPr>
                <w:sz w:val="18"/>
              </w:rPr>
            </w:pPr>
            <w:r w:rsidRPr="005445F8">
              <w:rPr>
                <w:noProof/>
                <w:sz w:val="18"/>
              </w:rPr>
              <w:drawing>
                <wp:inline distT="0" distB="0" distL="0" distR="0" wp14:anchorId="2D92A4DF" wp14:editId="6DCBCC43">
                  <wp:extent cx="287079" cy="321319"/>
                  <wp:effectExtent l="0" t="0" r="0" b="2540"/>
                  <wp:docPr id="337" name="Grafik 337"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230" cy="323726"/>
                          </a:xfrm>
                          <a:prstGeom prst="rect">
                            <a:avLst/>
                          </a:prstGeom>
                          <a:noFill/>
                          <a:ln>
                            <a:noFill/>
                          </a:ln>
                        </pic:spPr>
                      </pic:pic>
                    </a:graphicData>
                  </a:graphic>
                </wp:inline>
              </w:drawing>
            </w:r>
          </w:p>
        </w:tc>
        <w:tc>
          <w:tcPr>
            <w:tcW w:w="708" w:type="dxa"/>
            <w:tcBorders>
              <w:top w:val="single" w:sz="4" w:space="0" w:color="auto"/>
              <w:left w:val="single" w:sz="4" w:space="0" w:color="auto"/>
              <w:bottom w:val="single" w:sz="4" w:space="0" w:color="auto"/>
              <w:right w:val="single" w:sz="4" w:space="0" w:color="auto"/>
            </w:tcBorders>
            <w:hideMark/>
          </w:tcPr>
          <w:p w:rsidR="00E12D9C" w:rsidRPr="005445F8" w:rsidRDefault="00DC1ABB" w:rsidP="00DC1ABB">
            <w:pPr>
              <w:pStyle w:val="Textkrper"/>
            </w:pPr>
            <w:r w:rsidRPr="005445F8">
              <w:t>7</w:t>
            </w:r>
            <w:r w:rsidRPr="005445F8">
              <w:rPr>
                <w:rFonts w:ascii="Arial" w:hAnsi="Arial" w:cs="Arial"/>
              </w:rPr>
              <w:t> </w:t>
            </w:r>
            <w:r w:rsidRPr="005445F8">
              <w:t>m</w:t>
            </w:r>
            <w:r w:rsidR="00E12D9C" w:rsidRPr="005445F8">
              <w:t>in</w:t>
            </w:r>
            <w:r w:rsidRPr="005445F8">
              <w:t>.</w:t>
            </w: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Lesen Sie den Text sorgfältig durch. Suchen Sie sich anschließend einen Partner und disku</w:t>
            </w:r>
            <w:r w:rsidR="005445F8">
              <w:rPr>
                <w:sz w:val="18"/>
              </w:rPr>
              <w:t>tieren Sie über folgende Fragen:</w:t>
            </w:r>
          </w:p>
        </w:tc>
      </w:tr>
      <w:tr w:rsidR="00E12D9C" w:rsidRPr="005445F8" w:rsidTr="00E814C6">
        <w:tc>
          <w:tcPr>
            <w:tcW w:w="1560"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noProof/>
                <w:sz w:val="18"/>
              </w:rPr>
              <w:drawing>
                <wp:anchor distT="0" distB="0" distL="114300" distR="114300" simplePos="0" relativeHeight="252847104" behindDoc="0" locked="0" layoutInCell="1" allowOverlap="1" wp14:anchorId="3E680A98" wp14:editId="386B4468">
                  <wp:simplePos x="0" y="0"/>
                  <wp:positionH relativeFrom="column">
                    <wp:posOffset>133985</wp:posOffset>
                  </wp:positionH>
                  <wp:positionV relativeFrom="paragraph">
                    <wp:posOffset>456565</wp:posOffset>
                  </wp:positionV>
                  <wp:extent cx="463550" cy="244475"/>
                  <wp:effectExtent l="0" t="0" r="0" b="3175"/>
                  <wp:wrapTopAndBottom/>
                  <wp:docPr id="338" name="Grafik 338"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3550" cy="244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8" w:type="dxa"/>
            <w:tcBorders>
              <w:top w:val="single" w:sz="4" w:space="0" w:color="auto"/>
              <w:left w:val="single" w:sz="4" w:space="0" w:color="auto"/>
              <w:bottom w:val="single" w:sz="4" w:space="0" w:color="auto"/>
              <w:right w:val="single" w:sz="4" w:space="0" w:color="auto"/>
            </w:tcBorders>
            <w:hideMark/>
          </w:tcPr>
          <w:p w:rsidR="00E12D9C" w:rsidRPr="005445F8" w:rsidRDefault="00DC1ABB" w:rsidP="00E12D9C">
            <w:pPr>
              <w:pStyle w:val="Textkrper"/>
            </w:pPr>
            <w:r w:rsidRPr="005445F8">
              <w:t>15</w:t>
            </w:r>
            <w:r w:rsidRPr="005445F8">
              <w:rPr>
                <w:rFonts w:ascii="Arial" w:hAnsi="Arial" w:cs="Arial"/>
              </w:rPr>
              <w:t> </w:t>
            </w:r>
            <w:r w:rsidRPr="005445F8">
              <w:t>m</w:t>
            </w:r>
            <w:r w:rsidR="00E12D9C" w:rsidRPr="005445F8">
              <w:t>in</w:t>
            </w:r>
            <w:r w:rsidRPr="005445F8">
              <w:t>.</w:t>
            </w: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1. Warum werden Krankheitserreger, gegen die sich der Körper schon einmal gewehrt hat, sofort vernichtet?</w:t>
            </w:r>
          </w:p>
          <w:p w:rsidR="00E12D9C" w:rsidRPr="005445F8" w:rsidRDefault="00E12D9C" w:rsidP="00E12D9C">
            <w:pPr>
              <w:pStyle w:val="Textkrper"/>
              <w:rPr>
                <w:sz w:val="18"/>
              </w:rPr>
            </w:pPr>
            <w:r w:rsidRPr="005445F8">
              <w:rPr>
                <w:sz w:val="18"/>
              </w:rPr>
              <w:t xml:space="preserve">2. Welche Kinderkrankheiten haben Sie schon durchgemacht, gegen die </w:t>
            </w:r>
            <w:r w:rsidR="005445F8">
              <w:rPr>
                <w:sz w:val="18"/>
              </w:rPr>
              <w:t>S</w:t>
            </w:r>
            <w:r w:rsidRPr="005445F8">
              <w:rPr>
                <w:sz w:val="18"/>
              </w:rPr>
              <w:t>ie immun sind?</w:t>
            </w:r>
          </w:p>
          <w:p w:rsidR="00E12D9C" w:rsidRPr="005445F8" w:rsidRDefault="00E12D9C" w:rsidP="00E12D9C">
            <w:pPr>
              <w:pStyle w:val="Textkrper"/>
              <w:rPr>
                <w:sz w:val="18"/>
              </w:rPr>
            </w:pPr>
            <w:r w:rsidRPr="005445F8">
              <w:rPr>
                <w:sz w:val="18"/>
              </w:rPr>
              <w:t xml:space="preserve">3. Gegen welche Kinderkrankheiten (Infektionskrankheiten) sollte man versuchen, sich vorbeugend zu schützen, weil sie schwere gesundheitliche Folgen haben können? </w:t>
            </w:r>
          </w:p>
          <w:p w:rsidR="00E12D9C" w:rsidRPr="005445F8" w:rsidRDefault="00E12D9C" w:rsidP="00E12D9C">
            <w:pPr>
              <w:pStyle w:val="Textkrper"/>
              <w:rPr>
                <w:sz w:val="18"/>
              </w:rPr>
            </w:pPr>
            <w:r w:rsidRPr="005445F8">
              <w:rPr>
                <w:sz w:val="18"/>
              </w:rPr>
              <w:t>4. Schützen kann man sich z.B. durch die Impfung.</w:t>
            </w:r>
          </w:p>
          <w:p w:rsidR="00E12D9C" w:rsidRPr="005445F8" w:rsidRDefault="00E12D9C" w:rsidP="00E12D9C">
            <w:pPr>
              <w:pStyle w:val="Textkrper"/>
              <w:rPr>
                <w:sz w:val="18"/>
              </w:rPr>
            </w:pPr>
            <w:r w:rsidRPr="005445F8">
              <w:rPr>
                <w:sz w:val="18"/>
              </w:rPr>
              <w:t xml:space="preserve">4.1 Tauschen Sie sich aus, gegen welche Infektionskrankheiten Sie geimpft sind. </w:t>
            </w:r>
          </w:p>
          <w:p w:rsidR="00E12D9C" w:rsidRPr="005445F8" w:rsidRDefault="00E12D9C" w:rsidP="00E12D9C">
            <w:pPr>
              <w:pStyle w:val="Textkrper"/>
              <w:rPr>
                <w:sz w:val="18"/>
              </w:rPr>
            </w:pPr>
            <w:r w:rsidRPr="005445F8">
              <w:rPr>
                <w:sz w:val="18"/>
              </w:rPr>
              <w:t>4.2 Welche Impfungen werden vom Bundesgesundheitsminister</w:t>
            </w:r>
            <w:r w:rsidRPr="005445F8">
              <w:rPr>
                <w:sz w:val="18"/>
              </w:rPr>
              <w:t>i</w:t>
            </w:r>
            <w:r w:rsidRPr="005445F8">
              <w:rPr>
                <w:sz w:val="18"/>
              </w:rPr>
              <w:t>um empfohlen? Forschen Sie im Internet nach.</w:t>
            </w:r>
          </w:p>
        </w:tc>
      </w:tr>
    </w:tbl>
    <w:p w:rsidR="00185026" w:rsidRPr="005445F8" w:rsidRDefault="00185026" w:rsidP="00185026">
      <w:pPr>
        <w:framePr w:w="1939" w:h="1072" w:hRule="exact" w:hSpace="170" w:wrap="around" w:vAnchor="text" w:hAnchor="page" w:x="8831" w:y="239"/>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5445F8">
        <w:rPr>
          <w:rFonts w:ascii="Source Sans Pro" w:eastAsia="Times New Roman" w:hAnsi="Source Sans Pro" w:cs="Times New Roman"/>
          <w:b/>
          <w:bCs/>
          <w:sz w:val="18"/>
          <w:szCs w:val="20"/>
          <w:lang w:eastAsia="de-DE"/>
        </w:rPr>
        <w:t xml:space="preserve">Autor/-in: </w:t>
      </w:r>
      <w:r w:rsidRPr="005445F8">
        <w:rPr>
          <w:rFonts w:ascii="Source Sans Pro" w:eastAsia="Times New Roman" w:hAnsi="Source Sans Pro" w:cs="Times New Roman"/>
          <w:sz w:val="18"/>
          <w:szCs w:val="20"/>
          <w:lang w:eastAsia="de-DE"/>
        </w:rPr>
        <w:t xml:space="preserve">Insa Beier, Ursula Schmid, Kerstin Schmitz </w:t>
      </w:r>
    </w:p>
    <w:p w:rsidR="00185026" w:rsidRPr="005445F8" w:rsidRDefault="00185026" w:rsidP="00185026">
      <w:pPr>
        <w:framePr w:w="1939" w:h="1072" w:hRule="exact" w:hSpace="170" w:wrap="around" w:vAnchor="text" w:hAnchor="page" w:x="8831" w:y="239"/>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5445F8">
        <w:rPr>
          <w:rFonts w:ascii="Source Sans Pro" w:eastAsia="Times New Roman" w:hAnsi="Source Sans Pro" w:cs="Times New Roman"/>
          <w:b/>
          <w:bCs/>
          <w:sz w:val="18"/>
          <w:szCs w:val="20"/>
          <w:lang w:eastAsia="de-DE"/>
        </w:rPr>
        <w:t xml:space="preserve">Datum: </w:t>
      </w:r>
      <w:r w:rsidRPr="005445F8">
        <w:rPr>
          <w:rFonts w:ascii="Source Sans Pro" w:eastAsia="Times New Roman" w:hAnsi="Source Sans Pro" w:cs="Times New Roman"/>
          <w:sz w:val="18"/>
          <w:szCs w:val="20"/>
          <w:lang w:eastAsia="de-DE"/>
        </w:rPr>
        <w:t>26.05.2014</w:t>
      </w:r>
    </w:p>
    <w:tbl>
      <w:tblPr>
        <w:tblStyle w:val="Tabellenraster34"/>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560"/>
        <w:gridCol w:w="708"/>
        <w:gridCol w:w="5097"/>
      </w:tblGrid>
      <w:tr w:rsidR="00E12D9C" w:rsidRPr="005445F8" w:rsidTr="00E814C6">
        <w:tc>
          <w:tcPr>
            <w:tcW w:w="1560"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noProof/>
                <w:sz w:val="18"/>
              </w:rPr>
              <w:drawing>
                <wp:anchor distT="0" distB="0" distL="114300" distR="114300" simplePos="0" relativeHeight="252848128" behindDoc="0" locked="0" layoutInCell="1" allowOverlap="1" wp14:anchorId="062C25CC" wp14:editId="66B2B8AE">
                  <wp:simplePos x="0" y="0"/>
                  <wp:positionH relativeFrom="column">
                    <wp:posOffset>282575</wp:posOffset>
                  </wp:positionH>
                  <wp:positionV relativeFrom="paragraph">
                    <wp:posOffset>78740</wp:posOffset>
                  </wp:positionV>
                  <wp:extent cx="307975" cy="344170"/>
                  <wp:effectExtent l="0" t="0" r="0" b="0"/>
                  <wp:wrapTopAndBottom/>
                  <wp:docPr id="339" name="Grafik 339"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7975" cy="3441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08" w:type="dxa"/>
            <w:tcBorders>
              <w:top w:val="single" w:sz="4" w:space="0" w:color="auto"/>
              <w:left w:val="single" w:sz="4" w:space="0" w:color="auto"/>
              <w:bottom w:val="single" w:sz="4" w:space="0" w:color="auto"/>
              <w:right w:val="single" w:sz="4" w:space="0" w:color="auto"/>
            </w:tcBorders>
          </w:tcPr>
          <w:p w:rsidR="00E12D9C" w:rsidRPr="005445F8" w:rsidRDefault="00E12D9C" w:rsidP="00E12D9C">
            <w:pPr>
              <w:pStyle w:val="Textkrper"/>
              <w:rPr>
                <w:sz w:val="18"/>
              </w:rPr>
            </w:pPr>
          </w:p>
        </w:tc>
        <w:tc>
          <w:tcPr>
            <w:tcW w:w="5097" w:type="dxa"/>
            <w:tcBorders>
              <w:top w:val="single" w:sz="4" w:space="0" w:color="auto"/>
              <w:left w:val="single" w:sz="4" w:space="0" w:color="auto"/>
              <w:bottom w:val="single" w:sz="4" w:space="0" w:color="auto"/>
              <w:right w:val="single" w:sz="4" w:space="0" w:color="auto"/>
            </w:tcBorders>
            <w:hideMark/>
          </w:tcPr>
          <w:p w:rsidR="00E12D9C" w:rsidRPr="005445F8" w:rsidRDefault="00E12D9C" w:rsidP="00E12D9C">
            <w:pPr>
              <w:pStyle w:val="Textkrper"/>
              <w:rPr>
                <w:sz w:val="18"/>
              </w:rPr>
            </w:pPr>
            <w:r w:rsidRPr="005445F8">
              <w:rPr>
                <w:sz w:val="18"/>
              </w:rPr>
              <w:t>Am Ende der Lerneinheit werden Ihre Ergebnisse nochmal aufg</w:t>
            </w:r>
            <w:r w:rsidRPr="005445F8">
              <w:rPr>
                <w:sz w:val="18"/>
              </w:rPr>
              <w:t>e</w:t>
            </w:r>
            <w:r w:rsidRPr="005445F8">
              <w:rPr>
                <w:sz w:val="18"/>
              </w:rPr>
              <w:t>griffen.</w:t>
            </w:r>
          </w:p>
          <w:p w:rsidR="00E12D9C" w:rsidRPr="005445F8" w:rsidRDefault="00E12D9C" w:rsidP="00E12D9C">
            <w:pPr>
              <w:pStyle w:val="Textkrper"/>
              <w:rPr>
                <w:sz w:val="18"/>
              </w:rPr>
            </w:pPr>
            <w:r w:rsidRPr="005445F8">
              <w:rPr>
                <w:sz w:val="18"/>
              </w:rPr>
              <w:t>Schauen Sie deshalb Zuhause in Ihrem Impfausweis nach.</w:t>
            </w:r>
          </w:p>
          <w:p w:rsidR="00E12D9C" w:rsidRPr="005445F8" w:rsidRDefault="00E12D9C" w:rsidP="00E12D9C">
            <w:pPr>
              <w:pStyle w:val="Textkrper"/>
              <w:rPr>
                <w:sz w:val="18"/>
              </w:rPr>
            </w:pPr>
            <w:r w:rsidRPr="005445F8">
              <w:rPr>
                <w:sz w:val="18"/>
              </w:rPr>
              <w:t>Vergleichen Sie die Empfehlung des Bundesgesundheitsminister</w:t>
            </w:r>
            <w:r w:rsidRPr="005445F8">
              <w:rPr>
                <w:sz w:val="18"/>
              </w:rPr>
              <w:t>i</w:t>
            </w:r>
            <w:r w:rsidRPr="005445F8">
              <w:rPr>
                <w:sz w:val="18"/>
              </w:rPr>
              <w:t>ums mit Ihren Impfeinträgen in Ihrem Impfausweis.</w:t>
            </w:r>
          </w:p>
        </w:tc>
      </w:tr>
    </w:tbl>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Impfung A</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49152" behindDoc="0" locked="0" layoutInCell="0" allowOverlap="1" wp14:anchorId="5257E57D" wp14:editId="110BC428">
                      <wp:simplePos x="0" y="0"/>
                      <wp:positionH relativeFrom="page">
                        <wp:posOffset>5523230</wp:posOffset>
                      </wp:positionH>
                      <wp:positionV relativeFrom="page">
                        <wp:posOffset>2000250</wp:posOffset>
                      </wp:positionV>
                      <wp:extent cx="1320800" cy="647700"/>
                      <wp:effectExtent l="0" t="0" r="12700" b="19050"/>
                      <wp:wrapNone/>
                      <wp:docPr id="340" name="Gruppieren 34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341" name="Rechteck 341"/>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42" name="Rechteck 342"/>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43" name="Rechteck 343"/>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40" o:spid="_x0000_s1092" style="position:absolute;margin-left:434.9pt;margin-top:157.5pt;width:104pt;height:51pt;z-index:25284915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" o:allowincell="f">
                      <v:rect id="Rechteck 341" o:spid="_x0000_s109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3z+8MA&#10;AADcAAAADwAAAGRycy9kb3ducmV2LnhtbESPQYvCMBSE7wv+h/AEb5qqi0g1iojiLrIHqxdvz+bZ&#10;VpuX0mRt/fdmQdjjMDPfMPNla0rxoNoVlhUMBxEI4tTqgjMFp+O2PwXhPLLG0jIpeJKD5aLzMcdY&#10;24YP9Eh8JgKEXYwKcu+rWEqX5mTQDWxFHLyrrQ36IOtM6hqbADelHEXRRBosOCzkWNE6p/Se/JpA&#10;uVqzb05n5y8c/dwmZrPffd+V6nXb1QyEp9b/h9/tL61g/DmE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3z+8MAAADcAAAADwAAAAAAAAAAAAAAAACYAgAAZHJzL2Rv&#10;d25yZXYueG1sUEsFBgAAAAAEAAQA9QAAAIgDAAAAAA==&#10;" filled="f" strokecolor="windowText" strokeweight=".25pt">
                        <v:textbox inset="1mm,.5mm,1mm">
                          <w:txbxContent>
                            <w:p w:rsidR="001677B4" w:rsidRDefault="001677B4" w:rsidP="00E12D9C">
                              <w:pPr>
                                <w:pStyle w:val="Tabellezentriert"/>
                              </w:pPr>
                              <w:r>
                                <w:t>LernPROJEKT</w:t>
                              </w:r>
                            </w:p>
                          </w:txbxContent>
                        </v:textbox>
                      </v:rect>
                      <v:rect id="Rechteck 342" o:spid="_x0000_s109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tjMUA&#10;AADcAAAADwAAAGRycy9kb3ducmV2LnhtbESPQWvCQBSE74X+h+UVems2piI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22M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343" o:spid="_x0000_s109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G8YA&#10;AADcAAAADwAAAGRycy9kb3ducmV2LnhtbESPQWsCMRSE74L/IbxCL+Jm1VL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WG8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Aktive 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656D50" w:rsidRDefault="00E12D9C" w:rsidP="00E12D9C">
      <w:pPr>
        <w:pStyle w:val="berschrift1neu"/>
        <w:rPr>
          <w:rFonts w:eastAsiaTheme="majorEastAsia"/>
        </w:rPr>
      </w:pPr>
      <w:r w:rsidRPr="00656D50">
        <w:rPr>
          <w:rFonts w:ascii="Univers 55" w:eastAsiaTheme="majorEastAsia" w:hAnsi="Univers 55"/>
          <w:noProof/>
          <w:color w:val="000000" w:themeColor="text1"/>
          <w:sz w:val="18"/>
          <w:szCs w:val="20"/>
        </w:rPr>
        <w:drawing>
          <wp:anchor distT="0" distB="0" distL="114300" distR="114300" simplePos="0" relativeHeight="252850176" behindDoc="0" locked="0" layoutInCell="1" allowOverlap="1" wp14:anchorId="351A118B" wp14:editId="441FC5E8">
            <wp:simplePos x="0" y="0"/>
            <wp:positionH relativeFrom="rightMargin">
              <wp:posOffset>107315</wp:posOffset>
            </wp:positionH>
            <wp:positionV relativeFrom="paragraph">
              <wp:posOffset>56988</wp:posOffset>
            </wp:positionV>
            <wp:extent cx="413385" cy="406400"/>
            <wp:effectExtent l="0" t="0" r="5715" b="0"/>
            <wp:wrapNone/>
            <wp:docPr id="344" name="Grafik 344" descr="C:\Daten\Vorlagen\LS-Vorlagen\Icons\9-7%20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aten\Vorlagen\LS-Vorlagen\Icons\9-7%20LernzielA_sw.em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3385"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6D50">
        <w:rPr>
          <w:rFonts w:eastAsiaTheme="majorEastAsia"/>
        </w:rPr>
        <w:t xml:space="preserve">Aktive Impfung </w:t>
      </w:r>
    </w:p>
    <w:p w:rsidR="00E12D9C" w:rsidRPr="00656D50" w:rsidRDefault="00E12D9C" w:rsidP="00E12D9C">
      <w:pPr>
        <w:pStyle w:val="Textkrper"/>
        <w:rPr>
          <w:rFonts w:eastAsiaTheme="minorHAnsi"/>
        </w:rPr>
      </w:pPr>
      <w:r w:rsidRPr="00656D50">
        <w:rPr>
          <w:rFonts w:eastAsiaTheme="minorHAnsi"/>
        </w:rPr>
        <w:t xml:space="preserve">Infektionskrankheiten begleiten die Menschheit seit Anbeginn. Früher blieb erkrankten Menschen oft nur die Behandlung mit Hausmitteln oder Zaubersprüchen. Menschen, die mit ihren Kenntnissen über Kräuter oder Mischungen Kranken helfen konnten, galten häufig als Heiler oder sogar Hexen. </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 xml:space="preserve">Durch Zufall entdeckte der Arzt Edward Jenner (1749-1823), dass sich Frauen, die Kühe melkten, häufig mit Kuhpocken infizierten. Diese verlaufen für Menschen harmlos mit Bläschen und leichtem Fieber. Diese Melkfrauen erkrankten aber nicht an den echten gefährlichen Pocken. Daraufhin infizierte Jenner einen Jungen mit Kuhpockenviren. Der Junge erkrankte nur leicht an Kuhpocken, nicht aber an den echten Pocken. Mit diesem Experiment gilt Jenner als Vater der Schutzimpfung. </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In der heutigen Zeit werden Schutzimpfungen ganz gezielt verabreicht. Bereits neug</w:t>
      </w:r>
      <w:r w:rsidRPr="00656D50">
        <w:rPr>
          <w:rFonts w:eastAsiaTheme="minorHAnsi"/>
        </w:rPr>
        <w:t>e</w:t>
      </w:r>
      <w:r w:rsidRPr="00656D50">
        <w:rPr>
          <w:rFonts w:eastAsiaTheme="minorHAnsi"/>
        </w:rPr>
        <w:t>borene Kinder werden geimpft. Dabei werden kleine Mengen abgeschwächter oder a</w:t>
      </w:r>
      <w:r w:rsidRPr="00656D50">
        <w:rPr>
          <w:rFonts w:eastAsiaTheme="minorHAnsi"/>
        </w:rPr>
        <w:t>b</w:t>
      </w:r>
      <w:r w:rsidRPr="00656D50">
        <w:rPr>
          <w:rFonts w:eastAsiaTheme="minorHAnsi"/>
        </w:rPr>
        <w:t>getöteter Krankheitserreger in die Muskulatur gespritzt. Das Immunsystem des geimp</w:t>
      </w:r>
      <w:r w:rsidRPr="00656D50">
        <w:rPr>
          <w:rFonts w:eastAsiaTheme="minorHAnsi"/>
        </w:rPr>
        <w:t>f</w:t>
      </w:r>
      <w:r w:rsidRPr="00656D50">
        <w:rPr>
          <w:rFonts w:eastAsiaTheme="minorHAnsi"/>
        </w:rPr>
        <w:t>ten Menschen bildet daraufhin spezifische Antikörper für diese Krankheitserreger. Die Information für die Bildung dieser Antikörper bleibt über viele Jahre im Körper erhalten, so dass bei einer erneuten Infektion der Körper sehr schnell diese Abwehrzellen wieder bilden kann. Die Antikörper machen die Krankheitserreger unschädlich, indem sie mit den Erregern verklumpen.</w:t>
      </w: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r w:rsidRPr="00656D50">
        <w:rPr>
          <w:rFonts w:eastAsiaTheme="minorHAnsi"/>
        </w:rPr>
        <w:t>Viele aktive Schutzimpfungen müssen alle 5-10 Jahre aufgefrischt werden. Die Impfu</w:t>
      </w:r>
      <w:r w:rsidRPr="00656D50">
        <w:rPr>
          <w:rFonts w:eastAsiaTheme="minorHAnsi"/>
        </w:rPr>
        <w:t>n</w:t>
      </w:r>
      <w:r w:rsidRPr="00656D50">
        <w:rPr>
          <w:rFonts w:eastAsiaTheme="minorHAnsi"/>
        </w:rPr>
        <w:t>gen werden in einem Impfpass vom Arzt dokumentiert.</w:t>
      </w:r>
    </w:p>
    <w:p w:rsidR="00E12D9C" w:rsidRPr="00656D50"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p w:rsidR="00E12D9C" w:rsidRPr="00656D50" w:rsidRDefault="00E12D9C" w:rsidP="00E12D9C">
      <w:pPr>
        <w:pStyle w:val="Textkrper"/>
        <w:rPr>
          <w:rStyle w:val="Fett"/>
        </w:rPr>
      </w:pPr>
      <w:r w:rsidRPr="00656D50">
        <w:rPr>
          <w:rStyle w:val="Fett"/>
        </w:rPr>
        <w:lastRenderedPageBreak/>
        <w:t>Arbeitsauftrag: Sortieraufgabe Kann ich erklären- Kann ich nicht erklären</w:t>
      </w:r>
    </w:p>
    <w:p w:rsidR="00E12D9C" w:rsidRPr="00656D50" w:rsidRDefault="00E12D9C" w:rsidP="00E12D9C">
      <w:pPr>
        <w:jc w:val="both"/>
        <w:rPr>
          <w:rFonts w:ascii="Univers 55" w:eastAsia="Times New Roman" w:hAnsi="Univers 55" w:cs="Times New Roman"/>
          <w:color w:val="000000" w:themeColor="text1"/>
          <w:sz w:val="20"/>
          <w:szCs w:val="20"/>
          <w:lang w:eastAsia="de-DE"/>
        </w:rPr>
      </w:pPr>
    </w:p>
    <w:p w:rsidR="00E12D9C" w:rsidRPr="00656D50" w:rsidRDefault="00E12D9C" w:rsidP="00E12D9C">
      <w:pPr>
        <w:rPr>
          <w:rFonts w:eastAsiaTheme="minorHAnsi"/>
          <w:color w:val="000000" w:themeColor="text1"/>
        </w:rPr>
      </w:pPr>
    </w:p>
    <w:tbl>
      <w:tblPr>
        <w:tblStyle w:val="Tabellenraster35"/>
        <w:tblW w:w="7365" w:type="dxa"/>
        <w:tblInd w:w="28" w:type="dxa"/>
        <w:tblLayout w:type="fixed"/>
        <w:tblCellMar>
          <w:top w:w="28" w:type="dxa"/>
          <w:left w:w="28" w:type="dxa"/>
          <w:bottom w:w="28" w:type="dxa"/>
          <w:right w:w="28" w:type="dxa"/>
        </w:tblCellMar>
        <w:tblLook w:val="04A0" w:firstRow="1" w:lastRow="0" w:firstColumn="1" w:lastColumn="0" w:noHBand="0" w:noVBand="1"/>
      </w:tblPr>
      <w:tblGrid>
        <w:gridCol w:w="1700"/>
        <w:gridCol w:w="852"/>
        <w:gridCol w:w="4813"/>
      </w:tblGrid>
      <w:tr w:rsidR="00E12D9C" w:rsidRPr="00656D50" w:rsidTr="00E12D9C">
        <w:tc>
          <w:tcPr>
            <w:tcW w:w="1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Arbeitsweise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Zeit</w:t>
            </w:r>
          </w:p>
        </w:tc>
        <w:tc>
          <w:tcPr>
            <w:tcW w:w="481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656D50" w:rsidRDefault="00E12D9C" w:rsidP="00E12D9C">
            <w:pPr>
              <w:pStyle w:val="Textkrper"/>
              <w:rPr>
                <w:rStyle w:val="Fett"/>
              </w:rPr>
            </w:pPr>
            <w:r w:rsidRPr="00656D50">
              <w:rPr>
                <w:rStyle w:val="Fett"/>
              </w:rPr>
              <w:t>Aufgabe</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1200" behindDoc="0" locked="0" layoutInCell="1" allowOverlap="1" wp14:anchorId="65BAA188" wp14:editId="43D3C416">
                  <wp:simplePos x="0" y="0"/>
                  <wp:positionH relativeFrom="column">
                    <wp:posOffset>335915</wp:posOffset>
                  </wp:positionH>
                  <wp:positionV relativeFrom="paragraph">
                    <wp:posOffset>91440</wp:posOffset>
                  </wp:positionV>
                  <wp:extent cx="238125" cy="265430"/>
                  <wp:effectExtent l="0" t="0" r="9525" b="1270"/>
                  <wp:wrapTopAndBottom/>
                  <wp:docPr id="345" name="Grafik 34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8125"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Lesen Sie den Text sorgfältig durch</w:t>
            </w:r>
            <w:r w:rsidR="001F7A48">
              <w:t>.</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2224" behindDoc="0" locked="0" layoutInCell="1" allowOverlap="1" wp14:anchorId="4BD5C298" wp14:editId="6297282B">
                  <wp:simplePos x="0" y="0"/>
                  <wp:positionH relativeFrom="column">
                    <wp:posOffset>335915</wp:posOffset>
                  </wp:positionH>
                  <wp:positionV relativeFrom="paragraph">
                    <wp:posOffset>-3810</wp:posOffset>
                  </wp:positionV>
                  <wp:extent cx="234950" cy="265430"/>
                  <wp:effectExtent l="0" t="0" r="0" b="1270"/>
                  <wp:wrapTopAndBottom/>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4950" cy="26543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Schneiden Sie die Begriffe der nachfolgenden Tabelle aus</w:t>
            </w:r>
            <w:r w:rsidR="001F7A48">
              <w:t>.</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rPr>
                <w:sz w:val="18"/>
              </w:rPr>
            </w:pPr>
            <w:r w:rsidRPr="00656D50">
              <w:rPr>
                <w:noProof/>
                <w:sz w:val="18"/>
              </w:rPr>
              <w:drawing>
                <wp:anchor distT="0" distB="0" distL="114300" distR="114300" simplePos="0" relativeHeight="252853248" behindDoc="0" locked="0" layoutInCell="1" allowOverlap="1" wp14:anchorId="4C38C285" wp14:editId="388B37BE">
                  <wp:simplePos x="0" y="0"/>
                  <wp:positionH relativeFrom="column">
                    <wp:posOffset>335915</wp:posOffset>
                  </wp:positionH>
                  <wp:positionV relativeFrom="paragraph">
                    <wp:posOffset>3175</wp:posOffset>
                  </wp:positionV>
                  <wp:extent cx="233680" cy="264160"/>
                  <wp:effectExtent l="0" t="0" r="0" b="2540"/>
                  <wp:wrapTopAndBottom/>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680" cy="26416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10</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 xml:space="preserve">Sortieren Sie die Begriffe in zwei Stapel: </w:t>
            </w:r>
          </w:p>
          <w:p w:rsidR="00E12D9C" w:rsidRPr="00656D50" w:rsidRDefault="00E12D9C" w:rsidP="00E12D9C">
            <w:pPr>
              <w:pStyle w:val="Textkrper"/>
            </w:pPr>
            <w:r w:rsidRPr="00656D50">
              <w:t>1. Kann ich erklären</w:t>
            </w:r>
          </w:p>
          <w:p w:rsidR="00E12D9C" w:rsidRPr="00656D50" w:rsidRDefault="00E12D9C" w:rsidP="00E12D9C">
            <w:pPr>
              <w:pStyle w:val="Textkrper"/>
            </w:pPr>
            <w:r w:rsidRPr="00656D50">
              <w:t>2. Kann ich nicht erklären</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4272" behindDoc="0" locked="0" layoutInCell="1" allowOverlap="1" wp14:anchorId="31440E60" wp14:editId="1AE859AF">
                  <wp:simplePos x="0" y="0"/>
                  <wp:positionH relativeFrom="column">
                    <wp:posOffset>176530</wp:posOffset>
                  </wp:positionH>
                  <wp:positionV relativeFrom="paragraph">
                    <wp:posOffset>99060</wp:posOffset>
                  </wp:positionV>
                  <wp:extent cx="504190" cy="265430"/>
                  <wp:effectExtent l="0" t="0" r="0" b="1270"/>
                  <wp:wrapTopAndBottom/>
                  <wp:docPr id="348" name="Grafik 348"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190"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10</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Gehen Sie mit einem Partner zusammen und versuchen Sie gemeinsam Ihre "Kann ich nicht erklären-Stapel" zu erklären.</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5296" behindDoc="0" locked="0" layoutInCell="1" allowOverlap="1" wp14:anchorId="5FB73AB8" wp14:editId="13549A7C">
                  <wp:simplePos x="0" y="0"/>
                  <wp:positionH relativeFrom="column">
                    <wp:posOffset>197485</wp:posOffset>
                  </wp:positionH>
                  <wp:positionV relativeFrom="paragraph">
                    <wp:posOffset>-3810</wp:posOffset>
                  </wp:positionV>
                  <wp:extent cx="478155" cy="252730"/>
                  <wp:effectExtent l="0" t="0" r="0" b="0"/>
                  <wp:wrapTopAndBottom/>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8155" cy="252730"/>
                          </a:xfrm>
                          <a:prstGeom prst="rect">
                            <a:avLst/>
                          </a:prstGeom>
                          <a:noFill/>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hideMark/>
          </w:tcPr>
          <w:p w:rsidR="00E12D9C" w:rsidRPr="00656D50" w:rsidRDefault="00DC1ABB" w:rsidP="00E12D9C">
            <w:pPr>
              <w:pStyle w:val="Textkrper"/>
            </w:pPr>
            <w:r>
              <w:t>5</w:t>
            </w:r>
            <w:r>
              <w:rPr>
                <w:rFonts w:ascii="Arial" w:hAnsi="Arial" w:cs="Arial"/>
              </w:rPr>
              <w:t> </w:t>
            </w:r>
            <w:r>
              <w:t>m</w:t>
            </w:r>
            <w:r w:rsidR="00E12D9C" w:rsidRPr="00656D50">
              <w:t>in</w:t>
            </w:r>
            <w:r>
              <w:t>.</w:t>
            </w: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Bilden Sie eine Vierergruppe. Klären Sie in dieser Gruppe noch unbekannte Begriffe.</w:t>
            </w:r>
          </w:p>
        </w:tc>
      </w:tr>
      <w:tr w:rsidR="00E12D9C" w:rsidRPr="00656D50" w:rsidTr="00E12D9C">
        <w:tc>
          <w:tcPr>
            <w:tcW w:w="1700"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rPr>
                <w:sz w:val="18"/>
              </w:rPr>
            </w:pPr>
            <w:r w:rsidRPr="00656D50">
              <w:rPr>
                <w:noProof/>
                <w:sz w:val="18"/>
              </w:rPr>
              <w:drawing>
                <wp:anchor distT="0" distB="0" distL="114300" distR="114300" simplePos="0" relativeHeight="252856320" behindDoc="0" locked="0" layoutInCell="1" allowOverlap="1" wp14:anchorId="45C2B74E" wp14:editId="59FF10A3">
                  <wp:simplePos x="0" y="0"/>
                  <wp:positionH relativeFrom="column">
                    <wp:posOffset>240030</wp:posOffset>
                  </wp:positionH>
                  <wp:positionV relativeFrom="paragraph">
                    <wp:posOffset>-4445</wp:posOffset>
                  </wp:positionV>
                  <wp:extent cx="435610" cy="435610"/>
                  <wp:effectExtent l="0" t="0" r="2540" b="2540"/>
                  <wp:wrapTopAndBottom/>
                  <wp:docPr id="350" name="Grafik 350" descr="C:\Daten\Vorlagen\LS-Vorlagen\Icons\7-4%20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aten\Vorlagen\LS-Vorlagen\Icons\7-4%20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extkrper"/>
            </w:pPr>
          </w:p>
        </w:tc>
        <w:tc>
          <w:tcPr>
            <w:tcW w:w="4813" w:type="dxa"/>
            <w:tcBorders>
              <w:top w:val="single" w:sz="4" w:space="0" w:color="auto"/>
              <w:left w:val="single" w:sz="4" w:space="0" w:color="auto"/>
              <w:bottom w:val="single" w:sz="4" w:space="0" w:color="auto"/>
              <w:right w:val="single" w:sz="4" w:space="0" w:color="auto"/>
            </w:tcBorders>
            <w:hideMark/>
          </w:tcPr>
          <w:p w:rsidR="00E12D9C" w:rsidRPr="00656D50" w:rsidRDefault="00E12D9C" w:rsidP="00E12D9C">
            <w:pPr>
              <w:pStyle w:val="Textkrper"/>
            </w:pPr>
            <w:r w:rsidRPr="00656D50">
              <w:t>Unbekannte Begriffe können im Plenum geklärt werden.</w:t>
            </w:r>
          </w:p>
        </w:tc>
      </w:tr>
    </w:tbl>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rPr>
      </w:pPr>
    </w:p>
    <w:p w:rsidR="00E12D9C" w:rsidRPr="00656D50" w:rsidRDefault="00E12D9C" w:rsidP="00E12D9C">
      <w:pPr>
        <w:pStyle w:val="Textkrper"/>
        <w:rPr>
          <w:rFonts w:eastAsiaTheme="minorHAnsi"/>
          <w:b/>
          <w:bCs/>
        </w:rPr>
      </w:pPr>
      <w:r w:rsidRPr="00656D50">
        <w:rPr>
          <w:rFonts w:eastAsiaTheme="minorHAnsi"/>
          <w:b/>
          <w:bCs/>
        </w:rPr>
        <w:t>Begriffe zur aktiven Impfung</w:t>
      </w:r>
    </w:p>
    <w:p w:rsidR="00E12D9C" w:rsidRPr="00656D50" w:rsidRDefault="00E12D9C" w:rsidP="00E12D9C">
      <w:pPr>
        <w:pStyle w:val="Textkrper"/>
        <w:rPr>
          <w:rFonts w:eastAsiaTheme="minorHAnsi"/>
        </w:rPr>
      </w:pPr>
    </w:p>
    <w:tbl>
      <w:tblPr>
        <w:tblStyle w:val="Tabellenraster35"/>
        <w:tblW w:w="7371" w:type="dxa"/>
        <w:tblInd w:w="28" w:type="dxa"/>
        <w:tblCellMar>
          <w:top w:w="28" w:type="dxa"/>
          <w:left w:w="28" w:type="dxa"/>
          <w:bottom w:w="28" w:type="dxa"/>
          <w:right w:w="28" w:type="dxa"/>
        </w:tblCellMar>
        <w:tblLook w:val="04A0" w:firstRow="1" w:lastRow="0" w:firstColumn="1" w:lastColumn="0" w:noHBand="0" w:noVBand="1"/>
      </w:tblPr>
      <w:tblGrid>
        <w:gridCol w:w="3119"/>
        <w:gridCol w:w="4252"/>
      </w:tblGrid>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Heiler</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Edward Jenner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Kuhpocken</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Pocken</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Schutzimpfung</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Antikörper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Impfpass</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1F7A48" w:rsidP="00E12D9C">
            <w:pPr>
              <w:pStyle w:val="Tabellezentriert"/>
            </w:pPr>
            <w:r>
              <w:t>a</w:t>
            </w:r>
            <w:r w:rsidR="00E12D9C" w:rsidRPr="00656D50">
              <w:t>bgeschwächte Krankheit</w:t>
            </w:r>
            <w:r>
              <w:t>s</w:t>
            </w:r>
            <w:r w:rsidR="00E12D9C" w:rsidRPr="00656D50">
              <w:t>erreger</w:t>
            </w:r>
          </w:p>
        </w:tc>
      </w:tr>
      <w:tr w:rsidR="00E12D9C" w:rsidRPr="00656D50" w:rsidTr="00E12D9C">
        <w:tc>
          <w:tcPr>
            <w:tcW w:w="3119"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Vater der Schutzimpfung</w:t>
            </w:r>
          </w:p>
          <w:p w:rsidR="00E12D9C" w:rsidRPr="00656D50" w:rsidRDefault="00E12D9C" w:rsidP="00E12D9C">
            <w:pPr>
              <w:pStyle w:val="Tabellezentriert"/>
            </w:pPr>
          </w:p>
        </w:tc>
        <w:tc>
          <w:tcPr>
            <w:tcW w:w="4252" w:type="dxa"/>
            <w:tcBorders>
              <w:top w:val="single" w:sz="4" w:space="0" w:color="auto"/>
              <w:left w:val="single" w:sz="4" w:space="0" w:color="auto"/>
              <w:bottom w:val="single" w:sz="4" w:space="0" w:color="auto"/>
              <w:right w:val="single" w:sz="4" w:space="0" w:color="auto"/>
            </w:tcBorders>
          </w:tcPr>
          <w:p w:rsidR="00E12D9C" w:rsidRPr="00656D50" w:rsidRDefault="00E12D9C" w:rsidP="00E12D9C">
            <w:pPr>
              <w:pStyle w:val="Tabellezentriert"/>
            </w:pPr>
          </w:p>
          <w:p w:rsidR="00E12D9C" w:rsidRPr="00656D50" w:rsidRDefault="00E12D9C" w:rsidP="00E12D9C">
            <w:pPr>
              <w:pStyle w:val="Tabellezentriert"/>
            </w:pPr>
            <w:r w:rsidRPr="00656D50">
              <w:t>Auffrischung der Impfung</w:t>
            </w:r>
          </w:p>
        </w:tc>
      </w:tr>
    </w:tbl>
    <w:p w:rsidR="00E12D9C" w:rsidRDefault="00E12D9C" w:rsidP="00E12D9C">
      <w:pPr>
        <w:pStyle w:val="Textkrper"/>
        <w:rPr>
          <w:rFonts w:eastAsiaTheme="minorHAnsi"/>
        </w:rPr>
      </w:pPr>
    </w:p>
    <w:p w:rsidR="00E12D9C" w:rsidRDefault="00E12D9C" w:rsidP="00E12D9C">
      <w:pPr>
        <w:pStyle w:val="Textkrper-Erstzeileneinzug"/>
        <w:rPr>
          <w:lang w:eastAsia="de-DE"/>
        </w:rPr>
      </w:pPr>
    </w:p>
    <w:p w:rsidR="00E12D9C" w:rsidRPr="00C64F09" w:rsidRDefault="00E12D9C" w:rsidP="00E12D9C">
      <w:pPr>
        <w:pStyle w:val="Textkrper-Erstzeileneinzug"/>
        <w:rPr>
          <w:lang w:eastAsia="de-DE"/>
        </w:rPr>
      </w:pPr>
    </w:p>
    <w:p w:rsidR="00E12D9C" w:rsidRPr="00656D50" w:rsidRDefault="00E12D9C" w:rsidP="00E12D9C">
      <w:pPr>
        <w:pStyle w:val="Textkrper"/>
        <w:rPr>
          <w:rFonts w:eastAsiaTheme="minorHAnsi"/>
        </w:rPr>
      </w:pPr>
      <w:r w:rsidRPr="00656D50">
        <w:rPr>
          <w:rFonts w:eastAsiaTheme="minorHAnsi"/>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Impfung B</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59392" behindDoc="0" locked="0" layoutInCell="0" allowOverlap="1" wp14:anchorId="5A453649" wp14:editId="2C407E77">
                      <wp:simplePos x="0" y="0"/>
                      <wp:positionH relativeFrom="page">
                        <wp:posOffset>5523230</wp:posOffset>
                      </wp:positionH>
                      <wp:positionV relativeFrom="page">
                        <wp:posOffset>2009775</wp:posOffset>
                      </wp:positionV>
                      <wp:extent cx="1320800" cy="647700"/>
                      <wp:effectExtent l="0" t="0" r="12700" b="19050"/>
                      <wp:wrapNone/>
                      <wp:docPr id="1890" name="Gruppieren 1890"/>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91" name="Rechteck 1891"/>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2" name="Rechteck 1892"/>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3" name="Rechteck 1893"/>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90" o:spid="_x0000_s1096" style="position:absolute;margin-left:434.9pt;margin-top:158.25pt;width:104pt;height:51pt;z-index:25285939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" o:allowincell="f">
                      <v:rect id="Rechteck 1891" o:spid="_x0000_s109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zcYA&#10;AADdAAAADwAAAGRycy9kb3ducmV2LnhtbESPT2vCQBDF70K/wzJCb7qJB4mpq4hU2hI8+OfibZod&#10;k5jsbMhuTfrt3ULB2wzvvd+8Wa4H04g7da6yrCCeRiCIc6srLhScT7tJAsJ5ZI2NZVLwSw7Wq5fR&#10;ElNtez7Q/egLESDsUlRQet+mUrq8JINualvioF1tZ9CHtSuk7rAPcNPIWRTNpcGKw4USW9qWlNfH&#10;HxMoV2uy/nxx/puj/W1u3rOPr1qp1/GweQPhafBP83/6U4f6ySKGv2/CC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jzcYAAADdAAAADwAAAAAAAAAAAAAAAACYAgAAZHJz&#10;L2Rvd25yZXYueG1sUEsFBgAAAAAEAAQA9QAAAIsDAAAAAA==&#10;" filled="f" strokecolor="windowText" strokeweight=".25pt">
                        <v:textbox inset="1mm,.5mm,1mm">
                          <w:txbxContent>
                            <w:p w:rsidR="001677B4" w:rsidRDefault="001677B4" w:rsidP="00E12D9C">
                              <w:pPr>
                                <w:pStyle w:val="Tabellezentriert"/>
                              </w:pPr>
                              <w:r>
                                <w:t>LernPROJEKT</w:t>
                              </w:r>
                            </w:p>
                          </w:txbxContent>
                        </v:textbox>
                      </v:rect>
                      <v:rect id="Rechteck 1892" o:spid="_x0000_s109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09uscA&#10;AADdAAAADwAAAGRycy9kb3ducmV2LnhtbESPT2vCQBDF74LfYRmhN93UQ0jTrCJFaUvwUOult2l2&#10;8kezsyG7TdJv7xYK3mZ47/3mTbadTCsG6l1jWcHjKgJBXFjdcKXg/HlYJiCcR9bYWiYFv+Rgu5nP&#10;Mky1HfmDhpOvRICwS1FB7X2XSumKmgy6le2Ig1ba3qAPa19J3eMY4KaV6yiKpcGGw4UaO3qpqbie&#10;fkyglNbk4/nL+W+OjpfY7PPX96tSD4tp9wzC0+Tv5v/0mw71k6c1/H0TRp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dPbrHAAAA3QAAAA8AAAAAAAAAAAAAAAAAmAIAAGRy&#10;cy9kb3ducmV2LnhtbFBLBQYAAAAABAAEAPUAAACMAwAAAAA=&#10;" filled="f" strokecolor="windowText" strokeweight=".25pt">
                        <v:textbox inset="1mm,.5mm,1mm">
                          <w:txbxContent>
                            <w:p w:rsidR="001677B4" w:rsidRDefault="001677B4" w:rsidP="00E12D9C">
                              <w:pPr>
                                <w:pStyle w:val="Tabellezentriert"/>
                              </w:pPr>
                              <w:r>
                                <w:t>LernTHEMA</w:t>
                              </w:r>
                            </w:p>
                          </w:txbxContent>
                        </v:textbox>
                      </v:rect>
                      <v:rect id="Rechteck 1893" o:spid="_x0000_s109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rwv8QA&#10;AADdAAAADwAAAGRycy9kb3ducmV2LnhtbERPTWsCMRC9F/wPYQQvRbNaEN0aRYRKLwW1StnbsJkm&#10;SzeTZZO6239vBKG3ebzPWW16V4srtaHyrGA6yUAQl15XbBScP9/GCxAhImusPZOCPwqwWQ+eVphr&#10;3/GRrqdoRArhkKMCG2OTSxlKSw7DxDfEifv2rcOYYGukbrFL4a6WsyybS4cVpwaLDe0slT+nX6fA&#10;F5f9tNrar5nePR+aous+TGGUGg377SuISH38Fz/c7zrNXyxf4P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a8L/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Aktive Impfung B</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0D6DFE" w:rsidRDefault="00E12D9C" w:rsidP="00E12D9C">
      <w:pPr>
        <w:pStyle w:val="berschrift1neu"/>
        <w:rPr>
          <w:rFonts w:eastAsiaTheme="majorEastAsia"/>
        </w:rPr>
      </w:pPr>
      <w:r w:rsidRPr="000D6DFE">
        <w:rPr>
          <w:rFonts w:eastAsiaTheme="majorEastAsia"/>
          <w:noProof/>
        </w:rPr>
        <w:drawing>
          <wp:anchor distT="0" distB="0" distL="114300" distR="114300" simplePos="0" relativeHeight="252860416" behindDoc="0" locked="0" layoutInCell="1" allowOverlap="1" wp14:anchorId="2B010534" wp14:editId="61315D60">
            <wp:simplePos x="0" y="0"/>
            <wp:positionH relativeFrom="rightMargin">
              <wp:posOffset>107950</wp:posOffset>
            </wp:positionH>
            <wp:positionV relativeFrom="paragraph">
              <wp:posOffset>77308</wp:posOffset>
            </wp:positionV>
            <wp:extent cx="414000" cy="406800"/>
            <wp:effectExtent l="0" t="0" r="5715" b="0"/>
            <wp:wrapNone/>
            <wp:docPr id="1894" name="Grafik 1894" descr="C:\Daten\Vorlagen\LS-Vorlagen\Icons\9-9%20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aten\Vorlagen\LS-Vorlagen\Icons\9-9%20LernzielB_sw.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DFE">
        <w:rPr>
          <w:rFonts w:eastAsiaTheme="majorEastAsia"/>
        </w:rPr>
        <w:t xml:space="preserve">Nachlassende Impfbereitschaft und damit verbundene Gefahren </w:t>
      </w:r>
    </w:p>
    <w:p w:rsidR="00E12D9C" w:rsidRPr="000D6DFE" w:rsidRDefault="00E12D9C" w:rsidP="00E12D9C">
      <w:pPr>
        <w:pStyle w:val="Textkrper"/>
      </w:pPr>
      <w:r w:rsidRPr="000D6DFE">
        <w:t>Bestimmte Infektionskrankheiten wie z.B. Kinderlähmung treten mittlerweile nur noch selten auf. Dies ist ein Ergebnis konsequenter Impfprogramme, d.h. mithilfe von Ärzten und Gesundheitsbehörden werden Kinder und Erwachsene regelmäßig geimpft. Kran</w:t>
      </w:r>
      <w:r w:rsidRPr="000D6DFE">
        <w:t>k</w:t>
      </w:r>
      <w:r w:rsidRPr="000D6DFE">
        <w:t>heiten wie Wundstarrkrampf, Diphtherie, Masern, Mumps und Röteln treten nur noch sehr selten auf.</w:t>
      </w:r>
    </w:p>
    <w:p w:rsidR="00E12D9C" w:rsidRPr="000D6DFE" w:rsidRDefault="00E12D9C" w:rsidP="00E12D9C">
      <w:pPr>
        <w:pStyle w:val="Textkrper"/>
      </w:pPr>
      <w:r w:rsidRPr="000D6DFE">
        <w:t>Leider glauben mittlerweile viele Menschen, dass diese Impfungen nicht mehr nötig seien, weil die Krankheiten in Deutschland nicht mehr auftreten. Es hat sich in den let</w:t>
      </w:r>
      <w:r w:rsidRPr="000D6DFE">
        <w:t>z</w:t>
      </w:r>
      <w:r w:rsidRPr="000D6DFE">
        <w:t>ten Jahren eine Impfmüdigkeit bei der Bevölkerung eingestellt. Diese Impfmüdigkeit führt dazu, dass eine hohe Durchimpfungsrate der Bevölkerung nicht mehr gegeben ist. Durch diese Impflücke können sich aber Infektionskrankheiten wieder ausbreiten, wenn die Erreger z.B. von Personen nach Deutschland wieder eingetragen werden, die in der Welt gereist sind.</w:t>
      </w:r>
    </w:p>
    <w:p w:rsidR="00E12D9C" w:rsidRPr="000D6DFE" w:rsidRDefault="00E12D9C" w:rsidP="00E12D9C">
      <w:pPr>
        <w:pStyle w:val="Textkrper"/>
      </w:pPr>
      <w:r w:rsidRPr="000D6DFE">
        <w:t>Ein weiterer Grund Impfungen abzulehnen ist, dass leider immer wieder einmal Kompl</w:t>
      </w:r>
      <w:r w:rsidRPr="000D6DFE">
        <w:t>i</w:t>
      </w:r>
      <w:r w:rsidRPr="000D6DFE">
        <w:t>kationen bei der Impfung auftreten können. Die geimpfte Person erkrankt doch an den abgeschwächten bzw. abgetöteten Erregern.</w:t>
      </w:r>
    </w:p>
    <w:p w:rsidR="00E12D9C" w:rsidRPr="000D6DFE" w:rsidRDefault="001F7A48" w:rsidP="00E12D9C">
      <w:pPr>
        <w:pStyle w:val="Textkrper"/>
      </w:pPr>
      <w:r>
        <w:t>Zudem gibt es Personen</w:t>
      </w:r>
      <w:r w:rsidR="00E12D9C" w:rsidRPr="000D6DFE">
        <w:t>, deren Immunsystem geschwächt ist</w:t>
      </w:r>
      <w:r>
        <w:t>,</w:t>
      </w:r>
      <w:r w:rsidR="00E12D9C" w:rsidRPr="000D6DFE">
        <w:t xml:space="preserve"> wie z.</w:t>
      </w:r>
      <w:r w:rsidR="004D6B1D">
        <w:t xml:space="preserve"> </w:t>
      </w:r>
      <w:r w:rsidR="00E12D9C" w:rsidRPr="000D6DFE">
        <w:t>B. frisch operierte Menschen</w:t>
      </w:r>
      <w:r>
        <w:t>,</w:t>
      </w:r>
      <w:r w:rsidR="00E12D9C" w:rsidRPr="000D6DFE">
        <w:t xml:space="preserve"> oder HIV-Infizierte oder </w:t>
      </w:r>
      <w:r>
        <w:t>Schwangere</w:t>
      </w:r>
      <w:r w:rsidR="00E12D9C" w:rsidRPr="000D6DFE">
        <w:t xml:space="preserve">. </w:t>
      </w:r>
    </w:p>
    <w:p w:rsidR="00E12D9C" w:rsidRPr="000D6DFE" w:rsidRDefault="00E12D9C" w:rsidP="00E12D9C">
      <w:pPr>
        <w:pStyle w:val="Textkrper"/>
      </w:pPr>
      <w:r w:rsidRPr="000D6DFE">
        <w:t>Nach einer Impfung sollte sich der Geimpfte schonen. Er sollte keinen schweren körpe</w:t>
      </w:r>
      <w:r w:rsidRPr="000D6DFE">
        <w:t>r</w:t>
      </w:r>
      <w:r w:rsidRPr="000D6DFE">
        <w:t>lichen Anstrengungen nachgehen oder extrem Sport treiben. Sollten einmal Imp</w:t>
      </w:r>
      <w:r w:rsidRPr="000D6DFE">
        <w:t>f</w:t>
      </w:r>
      <w:r w:rsidRPr="000D6DFE">
        <w:t>nebenwirkungen auftreten, sollte der Arzt aufgesucht werden.</w:t>
      </w:r>
    </w:p>
    <w:p w:rsidR="00E12D9C" w:rsidRPr="000D6DFE" w:rsidRDefault="00E12D9C" w:rsidP="00E12D9C">
      <w:pPr>
        <w:rPr>
          <w:rFonts w:eastAsiaTheme="minorHAnsi"/>
          <w:color w:val="000000" w:themeColor="text1"/>
        </w:rPr>
      </w:pPr>
    </w:p>
    <w:tbl>
      <w:tblPr>
        <w:tblStyle w:val="Tabellenraster36"/>
        <w:tblW w:w="7399" w:type="dxa"/>
        <w:tblLayout w:type="fixed"/>
        <w:tblCellMar>
          <w:top w:w="28" w:type="dxa"/>
          <w:left w:w="28" w:type="dxa"/>
          <w:bottom w:w="28" w:type="dxa"/>
          <w:right w:w="28" w:type="dxa"/>
        </w:tblCellMar>
        <w:tblLook w:val="04A0" w:firstRow="1" w:lastRow="0" w:firstColumn="1" w:lastColumn="0" w:noHBand="0" w:noVBand="1"/>
      </w:tblPr>
      <w:tblGrid>
        <w:gridCol w:w="1345"/>
        <w:gridCol w:w="1345"/>
        <w:gridCol w:w="4709"/>
      </w:tblGrid>
      <w:tr w:rsidR="00E12D9C" w:rsidRPr="000D6DFE" w:rsidTr="00F818E0">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Arbeitsweise</w:t>
            </w:r>
          </w:p>
        </w:tc>
        <w:tc>
          <w:tcPr>
            <w:tcW w:w="13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Zeit</w:t>
            </w:r>
          </w:p>
        </w:tc>
        <w:tc>
          <w:tcPr>
            <w:tcW w:w="4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12D9C" w:rsidRPr="000D6DFE" w:rsidRDefault="00E12D9C" w:rsidP="00E12D9C">
            <w:pPr>
              <w:pStyle w:val="Textkrper"/>
              <w:rPr>
                <w:rStyle w:val="Fett"/>
              </w:rPr>
            </w:pPr>
            <w:r w:rsidRPr="000D6DFE">
              <w:rPr>
                <w:rStyle w:val="Fett"/>
              </w:rPr>
              <w:t>Aufgabe</w:t>
            </w:r>
          </w:p>
        </w:tc>
      </w:tr>
      <w:tr w:rsidR="00E12D9C" w:rsidRPr="000D6DFE" w:rsidTr="00F818E0">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spacing w:line="220" w:lineRule="exact"/>
              <w:rPr>
                <w:rFonts w:ascii="Univers 55" w:eastAsia="Times New Roman" w:hAnsi="Univers 55" w:cs="Times New Roman"/>
                <w:color w:val="000000" w:themeColor="text1"/>
                <w:sz w:val="18"/>
                <w:szCs w:val="20"/>
              </w:rPr>
            </w:pPr>
            <w:r w:rsidRPr="000D6DFE">
              <w:rPr>
                <w:rFonts w:ascii="Univers 55" w:eastAsia="Times New Roman" w:hAnsi="Univers 55" w:cs="Times New Roman"/>
                <w:noProof/>
                <w:color w:val="000000" w:themeColor="text1"/>
                <w:sz w:val="18"/>
                <w:szCs w:val="20"/>
                <w:lang w:eastAsia="de-DE"/>
              </w:rPr>
              <w:drawing>
                <wp:anchor distT="0" distB="0" distL="114300" distR="114300" simplePos="0" relativeHeight="252861440" behindDoc="0" locked="0" layoutInCell="1" allowOverlap="1" wp14:anchorId="49DAA4A8" wp14:editId="63EBA01D">
                  <wp:simplePos x="0" y="0"/>
                  <wp:positionH relativeFrom="column">
                    <wp:posOffset>264795</wp:posOffset>
                  </wp:positionH>
                  <wp:positionV relativeFrom="paragraph">
                    <wp:posOffset>108585</wp:posOffset>
                  </wp:positionV>
                  <wp:extent cx="244475" cy="273050"/>
                  <wp:effectExtent l="0" t="0" r="3175" b="0"/>
                  <wp:wrapTopAndBottom/>
                  <wp:docPr id="1895" name="Grafik 1895"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475" cy="273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E12D9C" w:rsidP="00DC1ABB">
            <w:pPr>
              <w:pStyle w:val="Textkrper"/>
            </w:pPr>
            <w:r w:rsidRPr="000D6DFE">
              <w:t>5</w:t>
            </w:r>
            <w:r w:rsidR="00DC1ABB">
              <w:rPr>
                <w:rFonts w:ascii="Arial" w:hAnsi="Arial" w:cs="Arial"/>
              </w:rPr>
              <w:t> </w:t>
            </w:r>
            <w:r w:rsidR="00DC1ABB">
              <w:t>m</w:t>
            </w:r>
            <w:r w:rsidRPr="000D6DFE">
              <w:t>in</w:t>
            </w:r>
            <w:r w:rsidR="00DC1ABB">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Lesen Sie den Text sorgfältig durch</w:t>
            </w:r>
            <w:r w:rsidR="001F7A48">
              <w:t>.</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10</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Suchen Sie 10 Schlüsselbegriffe heraus</w:t>
            </w:r>
            <w:r w:rsidR="001F7A48">
              <w:t>.</w:t>
            </w:r>
          </w:p>
        </w:tc>
      </w:tr>
      <w:tr w:rsidR="00E12D9C" w:rsidRPr="000D6DFE" w:rsidTr="00F818E0">
        <w:tc>
          <w:tcPr>
            <w:tcW w:w="1345" w:type="dxa"/>
            <w:vMerge w:val="restart"/>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spacing w:line="220" w:lineRule="exact"/>
              <w:rPr>
                <w:rFonts w:ascii="Univers 55" w:eastAsia="Times New Roman" w:hAnsi="Univers 55" w:cs="Times New Roman"/>
                <w:color w:val="000000" w:themeColor="text1"/>
                <w:sz w:val="18"/>
                <w:szCs w:val="20"/>
              </w:rPr>
            </w:pPr>
            <w:r w:rsidRPr="000D6DFE">
              <w:rPr>
                <w:rFonts w:ascii="Univers 55" w:eastAsia="Times New Roman" w:hAnsi="Univers 55" w:cs="Times New Roman"/>
                <w:noProof/>
                <w:color w:val="000000" w:themeColor="text1"/>
                <w:sz w:val="18"/>
                <w:szCs w:val="20"/>
                <w:lang w:eastAsia="de-DE"/>
              </w:rPr>
              <w:drawing>
                <wp:anchor distT="0" distB="0" distL="114300" distR="114300" simplePos="0" relativeHeight="252862464" behindDoc="0" locked="0" layoutInCell="1" allowOverlap="1" wp14:anchorId="5E7D4146" wp14:editId="063E01FC">
                  <wp:simplePos x="0" y="0"/>
                  <wp:positionH relativeFrom="column">
                    <wp:posOffset>83185</wp:posOffset>
                  </wp:positionH>
                  <wp:positionV relativeFrom="paragraph">
                    <wp:posOffset>240030</wp:posOffset>
                  </wp:positionV>
                  <wp:extent cx="605155" cy="318770"/>
                  <wp:effectExtent l="0" t="0" r="4445" b="5080"/>
                  <wp:wrapTopAndBottom/>
                  <wp:docPr id="1896" name="Grafik 1896"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515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10</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Gehen Sie mit einem Partner zusammen. Vergleichen Sie Ihre Schlüsselbegriffe und einigen Sie sich auf die 10 wichtigsten Begriffe.</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DC1ABB" w:rsidP="00E12D9C">
            <w:pPr>
              <w:pStyle w:val="Textkrper"/>
            </w:pPr>
            <w:r>
              <w:t>15</w:t>
            </w:r>
            <w:r>
              <w:rPr>
                <w:rFonts w:ascii="Arial" w:hAnsi="Arial" w:cs="Arial"/>
              </w:rPr>
              <w:t> </w:t>
            </w:r>
            <w:r>
              <w:rPr>
                <w:lang w:val="en-US"/>
              </w:rP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Erstellen Sie mit diesen 10 Begriffen eine Infokarte (DIN A5-Format)</w:t>
            </w:r>
            <w:r w:rsidR="001F7A48">
              <w:t>.</w:t>
            </w:r>
          </w:p>
        </w:tc>
      </w:tr>
      <w:tr w:rsidR="00E12D9C" w:rsidRPr="000D6DFE" w:rsidTr="00F818E0">
        <w:tc>
          <w:tcPr>
            <w:tcW w:w="1345" w:type="dxa"/>
            <w:vMerge/>
            <w:tcBorders>
              <w:top w:val="single" w:sz="4" w:space="0" w:color="auto"/>
              <w:left w:val="single" w:sz="4" w:space="0" w:color="auto"/>
              <w:bottom w:val="single" w:sz="4" w:space="0" w:color="auto"/>
              <w:right w:val="single" w:sz="4" w:space="0" w:color="auto"/>
            </w:tcBorders>
            <w:vAlign w:val="center"/>
            <w:hideMark/>
          </w:tcPr>
          <w:p w:rsidR="00E12D9C" w:rsidRPr="000D6DFE" w:rsidRDefault="00E12D9C" w:rsidP="00E12D9C">
            <w:pPr>
              <w:spacing w:line="240" w:lineRule="auto"/>
              <w:rPr>
                <w:color w:val="000000" w:themeColor="text1"/>
              </w:rPr>
            </w:pPr>
          </w:p>
        </w:tc>
        <w:tc>
          <w:tcPr>
            <w:tcW w:w="1345" w:type="dxa"/>
            <w:tcBorders>
              <w:top w:val="single" w:sz="4" w:space="0" w:color="auto"/>
              <w:left w:val="single" w:sz="4" w:space="0" w:color="auto"/>
              <w:bottom w:val="single" w:sz="4" w:space="0" w:color="auto"/>
              <w:right w:val="single" w:sz="4" w:space="0" w:color="auto"/>
            </w:tcBorders>
            <w:hideMark/>
          </w:tcPr>
          <w:p w:rsidR="00E12D9C" w:rsidRPr="000D6DFE" w:rsidRDefault="00E12D9C" w:rsidP="00E12D9C">
            <w:pPr>
              <w:pStyle w:val="Textkrper"/>
            </w:pPr>
            <w:r w:rsidRPr="000D6DFE">
              <w:t xml:space="preserve">je Vorstellung </w:t>
            </w:r>
          </w:p>
          <w:p w:rsidR="00E12D9C" w:rsidRPr="000D6DFE" w:rsidRDefault="00DC1ABB" w:rsidP="00DC1ABB">
            <w:pPr>
              <w:pStyle w:val="Textkrper"/>
            </w:pPr>
            <w:r>
              <w:t>5</w:t>
            </w:r>
            <w:r>
              <w:rPr>
                <w:rFonts w:ascii="Arial" w:hAnsi="Arial" w:cs="Arial"/>
              </w:rPr>
              <w:t> </w:t>
            </w:r>
            <w:r>
              <w:t>m</w:t>
            </w:r>
            <w:r w:rsidR="00E12D9C" w:rsidRPr="000D6DFE">
              <w:t>in</w:t>
            </w:r>
            <w:r>
              <w:t>.</w:t>
            </w:r>
          </w:p>
        </w:tc>
        <w:tc>
          <w:tcPr>
            <w:tcW w:w="4709" w:type="dxa"/>
            <w:tcBorders>
              <w:top w:val="single" w:sz="4" w:space="0" w:color="auto"/>
              <w:left w:val="single" w:sz="4" w:space="0" w:color="auto"/>
              <w:bottom w:val="single" w:sz="4" w:space="0" w:color="auto"/>
              <w:right w:val="single" w:sz="4" w:space="0" w:color="auto"/>
            </w:tcBorders>
            <w:hideMark/>
          </w:tcPr>
          <w:p w:rsidR="00E12D9C" w:rsidRPr="000D6DFE" w:rsidRDefault="001F7A48" w:rsidP="00E12D9C">
            <w:pPr>
              <w:pStyle w:val="Textkrper"/>
            </w:pPr>
            <w:r>
              <w:t>Stellen Sie Ihrem Partner I</w:t>
            </w:r>
            <w:r w:rsidR="00E12D9C" w:rsidRPr="000D6DFE">
              <w:t>hre Infokarte vor. Wechseln Sie sich ab.</w:t>
            </w:r>
          </w:p>
        </w:tc>
      </w:tr>
    </w:tbl>
    <w:p w:rsidR="00E12D9C" w:rsidRPr="000D6DFE"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lastRenderedPageBreak/>
              <w:t>Kompetenzbereich</w:t>
            </w:r>
          </w:p>
          <w:p w:rsidR="00185026" w:rsidRPr="00406F71" w:rsidRDefault="00185026" w:rsidP="00E12D9C">
            <w:pPr>
              <w:pStyle w:val="TabellenkopfLSLinksbndig"/>
              <w:rPr>
                <w:rFonts w:eastAsiaTheme="majorEastAsia"/>
              </w:rPr>
            </w:pPr>
            <w:r w:rsidRPr="00406F71">
              <w:t>03 In</w:t>
            </w:r>
            <w:r>
              <w:t xml:space="preserve">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Lernfortschritt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Aktive und passive Immunisierung</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6</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3488" behindDoc="0" locked="0" layoutInCell="0" allowOverlap="1" wp14:anchorId="6898B5B8" wp14:editId="4580467C">
                      <wp:simplePos x="0" y="0"/>
                      <wp:positionH relativeFrom="page">
                        <wp:posOffset>5523230</wp:posOffset>
                      </wp:positionH>
                      <wp:positionV relativeFrom="page">
                        <wp:posOffset>2000250</wp:posOffset>
                      </wp:positionV>
                      <wp:extent cx="1320800" cy="647700"/>
                      <wp:effectExtent l="0" t="0" r="12700" b="19050"/>
                      <wp:wrapNone/>
                      <wp:docPr id="1897" name="Gruppieren 189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898" name="Rechteck 189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899" name="Rechteck 189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0" name="Rechteck 190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897" o:spid="_x0000_s1100" style="position:absolute;margin-left:434.9pt;margin-top:157.5pt;width:104pt;height:51pt;z-index:25286348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" o:allowincell="f">
                      <v:rect id="Rechteck 1898" o:spid="_x0000_s110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KUMUA&#10;AADdAAAADwAAAGRycy9kb3ducmV2LnhtbESPMW/CQAyF90r8h5OR2MoFBkQDB6oqECDUocDC5uZM&#10;kpLzRbmDhH9fD0hsz/Lz5/fmy85V6k5NKD0bGA0TUMSZtyXnBk7H9fsUVIjIFivPZOBBAZaL3tsc&#10;U+tb/qH7IeZKIBxSNFDEWKdah6wgh2Hoa2LZXXzjMMrY5No22ArcVXqcJBPtsGT5UGBNXwVl18PN&#10;CeXi3b49nUP85eT7b+JW+83uasyg333OQEXq4sv8vN5aiT/9kLj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9QpQ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899" o:spid="_x0000_s110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vy8UA&#10;AADdAAAADwAAAGRycy9kb3ducmV2LnhtbESPT4vCMBDF74LfIYzgTdP1INptFFkUFfGg62Vvs830&#10;jzaT0kTb/fYbQfA2w3vvN2+SZWcq8aDGlZYVfIwjEMSp1SXnCi7fm9EMhPPIGivLpOCPHCwX/V6C&#10;sbYtn+hx9rkIEHYxKii8r2MpXVqQQTe2NXHQMtsY9GFtcqkbbAPcVHISRVNpsORwocCavgpKb+e7&#10;CZTMmkN7+XH+l6PjdWrWh+3+ptRw0K0+QXjq/Nv8Su90qD+bz+H5TR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a/L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00" o:spid="_x0000_s110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00scA&#10;AADdAAAADwAAAGRycy9kb3ducmV2LnhtbESPQUvDQBCF74L/YRnBizSb9iCadltKQfEiaKtIbkN2&#10;uhuanQ3ZtUn/fecgeJvhvXnvm9VmCp0605DayAbmRQmKuIm2ZWfg6/AyewKVMrLFLjIZuFCCzfr2&#10;ZoWVjSN/0nmfnZIQThUa8Dn3ldap8RQwFbEnFu0Yh4BZ1sFpO+Ao4aHTi7J81AFblgaPPe08Naf9&#10;bzAQ6+/Xebv1Pwu7e/jo63F8d7Uz5v5u2i5BZZryv/nv+s0K/nMp/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j9NLHAAAA3QAAAA8AAAAAAAAAAAAAAAAAmAIAAGRy&#10;cy9kb3ducmV2LnhtbFBLBQYAAAAABAAEAPUAAACM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0D6DFE" w:rsidRDefault="00E12D9C" w:rsidP="00E12D9C">
      <w:pPr>
        <w:pStyle w:val="berschrift1neu"/>
        <w:rPr>
          <w:rFonts w:eastAsiaTheme="majorEastAsia"/>
        </w:rPr>
      </w:pPr>
      <w:r w:rsidRPr="000D6DFE">
        <w:rPr>
          <w:rFonts w:ascii="Univers 55" w:eastAsiaTheme="majorEastAsia" w:hAnsi="Univers 55"/>
          <w:noProof/>
          <w:color w:val="000000" w:themeColor="text1"/>
          <w:sz w:val="18"/>
          <w:szCs w:val="20"/>
        </w:rPr>
        <w:drawing>
          <wp:anchor distT="0" distB="0" distL="114300" distR="114300" simplePos="0" relativeHeight="252864512" behindDoc="0" locked="0" layoutInCell="1" allowOverlap="1" wp14:anchorId="2DBD55BE" wp14:editId="538F2301">
            <wp:simplePos x="0" y="0"/>
            <wp:positionH relativeFrom="rightMargin">
              <wp:posOffset>107950</wp:posOffset>
            </wp:positionH>
            <wp:positionV relativeFrom="paragraph">
              <wp:posOffset>67783</wp:posOffset>
            </wp:positionV>
            <wp:extent cx="414000" cy="406800"/>
            <wp:effectExtent l="0" t="0" r="5715" b="0"/>
            <wp:wrapNone/>
            <wp:docPr id="1901" name="Grafik 1901"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6DFE">
        <w:rPr>
          <w:rFonts w:eastAsiaTheme="majorEastAsia"/>
        </w:rPr>
        <w:t>Aktive und passive Immunisierung</w:t>
      </w:r>
    </w:p>
    <w:p w:rsidR="00E12D9C" w:rsidRPr="000D6DFE" w:rsidRDefault="00E12D9C" w:rsidP="00E12D9C">
      <w:pPr>
        <w:framePr w:w="2098" w:hSpace="170" w:wrap="around" w:vAnchor="text" w:hAnchor="page" w:xAlign="right" w:y="12"/>
        <w:spacing w:line="180" w:lineRule="exact"/>
        <w:jc w:val="both"/>
        <w:rPr>
          <w:rFonts w:ascii="Univers 55" w:eastAsiaTheme="majorEastAsia" w:hAnsi="Univers 55" w:cs="Times New Roman"/>
          <w:color w:val="000000" w:themeColor="text1"/>
          <w:sz w:val="18"/>
          <w:szCs w:val="20"/>
          <w:lang w:eastAsia="de-DE"/>
        </w:rPr>
      </w:pPr>
    </w:p>
    <w:p w:rsidR="00E12D9C" w:rsidRPr="000D6DFE" w:rsidRDefault="00E12D9C" w:rsidP="00E12D9C">
      <w:pPr>
        <w:pStyle w:val="Textkrper"/>
      </w:pPr>
      <w:r w:rsidRPr="000D6DFE">
        <w:t>Bereits im 18. Jahrhundert entdeckte der Landarzt Edward Jenner, dass Personen die mit Kuhpocken in Berührung kamen, niemals an den echten Pocken erkrankten. Er schloss daraus, dass diese Personen einen Schutz gegen die Pocken entwickelt hatten. Er wagte das Experiment, einen Jungen mit Kuhpockenviren zu infizieren. Wochen sp</w:t>
      </w:r>
      <w:r w:rsidRPr="000D6DFE">
        <w:t>ä</w:t>
      </w:r>
      <w:r w:rsidRPr="000D6DFE">
        <w:t>ter infizierte er den Jungen dann sogar mit Erregern der echten Pocken und stellte fest, dass er nicht erkrankte. Er war immun gegen die Pocken.</w:t>
      </w:r>
    </w:p>
    <w:p w:rsidR="00E12D9C" w:rsidRPr="000D6DFE" w:rsidRDefault="00E12D9C" w:rsidP="00E12D9C">
      <w:pPr>
        <w:pStyle w:val="Textkrper"/>
      </w:pPr>
      <w:r w:rsidRPr="000D6DFE">
        <w:t>Diese Entdeckung wird heute weltweit zum Schutz der Bevölkerung angewendet. Den Menschen werden abgeschwächte bzw. abgetötete Erreger, die sogenannten Antigene gespritzt. Der Körper bildet Antikörper, die mit den gespritzten Antigenen zu einem A</w:t>
      </w:r>
      <w:r w:rsidRPr="000D6DFE">
        <w:t>n</w:t>
      </w:r>
      <w:r w:rsidRPr="000D6DFE">
        <w:t>tigen-Antikörper-Komplex reagieren und dadurch unschädlich werden.</w:t>
      </w:r>
    </w:p>
    <w:p w:rsidR="00E12D9C" w:rsidRPr="000D6DFE" w:rsidRDefault="00E12D9C" w:rsidP="00E12D9C">
      <w:pPr>
        <w:pStyle w:val="Textkrper"/>
      </w:pPr>
      <w:r w:rsidRPr="000D6DFE">
        <w:t>Gleichzeitig werden Gedächtniszellen gebildet, die bei einer möglichen späteren Infekt</w:t>
      </w:r>
      <w:r w:rsidRPr="000D6DFE">
        <w:t>i</w:t>
      </w:r>
      <w:r w:rsidRPr="000D6DFE">
        <w:t>on mit dem gleichen Erreger die schnelle Bildung von Antikörpern ermöglicht und somit eine Erkrankung verhindert. Diese Form der Bildung eines Schutzes gegen bestimmte Krankheitserreger wird aktive Immunisierung genannt. Sie bietet einen langfristigen Schutz.</w:t>
      </w:r>
    </w:p>
    <w:p w:rsidR="00E12D9C" w:rsidRPr="000D6DFE" w:rsidRDefault="00E12D9C" w:rsidP="00E12D9C">
      <w:pPr>
        <w:pStyle w:val="Textkrper"/>
      </w:pPr>
      <w:r w:rsidRPr="000D6DFE">
        <w:t>Bei der passiven Immunisierung werden einem Infizierten die Antikörper gegen den Erreger gespritzt. Di</w:t>
      </w:r>
      <w:r w:rsidR="001F7A48">
        <w:t>ese Form der Impfung ist ratsam,</w:t>
      </w:r>
      <w:r w:rsidRPr="000D6DFE">
        <w:t xml:space="preserve"> wenn der Verdacht besteht, dass man sich mit einem gefährlichen Erreger angesteckt hat, gegen den man nicht immun ist. Die gespritzten Antikörper verklumpen die Antigene und machen sie unschädlich. Leider hat der Körper in diesem Fall der passiven Immunisierung keine Gedächtniszellen gebildet, so dass dieser Schutz nur einmalig und kurzfristig wirkt. </w:t>
      </w:r>
    </w:p>
    <w:p w:rsidR="00E12D9C" w:rsidRPr="000D6DFE" w:rsidRDefault="00E12D9C" w:rsidP="00E12D9C">
      <w:pPr>
        <w:pStyle w:val="Textkrper"/>
      </w:pPr>
      <w:r w:rsidRPr="000D6DFE">
        <w:t>Die Antikörper, die für passive Immunisierungen verwendet werden, sind häufig vo</w:t>
      </w:r>
      <w:r w:rsidR="001F7A48">
        <w:t>n Tieren z.</w:t>
      </w:r>
      <w:r w:rsidR="004D6B1D">
        <w:t xml:space="preserve"> </w:t>
      </w:r>
      <w:r w:rsidR="001F7A48">
        <w:t>B. Pferden gebildet worden.</w:t>
      </w:r>
    </w:p>
    <w:p w:rsidR="00E12D9C" w:rsidRPr="00185026" w:rsidRDefault="001F7A48" w:rsidP="0093399C">
      <w:pPr>
        <w:pStyle w:val="NummerierungAnfang"/>
        <w:numPr>
          <w:ilvl w:val="0"/>
          <w:numId w:val="13"/>
        </w:numPr>
        <w:ind w:left="502"/>
        <w:rPr>
          <w:rFonts w:ascii="Source Sans Pro" w:hAnsi="Source Sans Pro"/>
        </w:rPr>
      </w:pPr>
      <w:r>
        <w:rPr>
          <w:rFonts w:ascii="Source Sans Pro" w:hAnsi="Source Sans Pro"/>
        </w:rPr>
        <w:t>Geben Sie den</w:t>
      </w:r>
      <w:r w:rsidR="00E12D9C" w:rsidRPr="00185026">
        <w:rPr>
          <w:rFonts w:ascii="Source Sans Pro" w:hAnsi="Source Sans Pro"/>
        </w:rPr>
        <w:t xml:space="preserve"> Inhalt des Textes wieder. Notieren Sie Ihre Informationen in wen</w:t>
      </w:r>
      <w:r w:rsidR="00E12D9C" w:rsidRPr="00185026">
        <w:rPr>
          <w:rFonts w:ascii="Source Sans Pro" w:hAnsi="Source Sans Pro"/>
        </w:rPr>
        <w:t>i</w:t>
      </w:r>
      <w:r w:rsidR="00E12D9C" w:rsidRPr="00185026">
        <w:rPr>
          <w:rFonts w:ascii="Source Sans Pro" w:hAnsi="Source Sans Pro"/>
        </w:rPr>
        <w:t>gen Sätzen.</w:t>
      </w:r>
    </w:p>
    <w:p w:rsidR="00E12D9C" w:rsidRPr="00185026" w:rsidRDefault="008C5C3D" w:rsidP="0093399C">
      <w:pPr>
        <w:pStyle w:val="NummerierungAnfang"/>
        <w:numPr>
          <w:ilvl w:val="0"/>
          <w:numId w:val="13"/>
        </w:numPr>
        <w:ind w:left="502"/>
        <w:rPr>
          <w:rFonts w:ascii="Source Sans Pro" w:hAnsi="Source Sans Pro"/>
        </w:rPr>
      </w:pPr>
      <w:r>
        <w:rPr>
          <w:rFonts w:ascii="Source Sans Pro" w:hAnsi="Source Sans Pro"/>
        </w:rPr>
        <w:t>Erklären Sie den Begriff „</w:t>
      </w:r>
      <w:r w:rsidR="00E12D9C" w:rsidRPr="00185026">
        <w:rPr>
          <w:rFonts w:ascii="Source Sans Pro" w:hAnsi="Source Sans Pro"/>
        </w:rPr>
        <w:t>Gedächtniszellen</w:t>
      </w:r>
      <w:r>
        <w:rPr>
          <w:rFonts w:ascii="Source Sans Pro" w:hAnsi="Source Sans Pro"/>
        </w:rPr>
        <w:t>“</w:t>
      </w:r>
      <w:r w:rsidR="00E12D9C" w:rsidRPr="00185026">
        <w:rPr>
          <w:rFonts w:ascii="Source Sans Pro" w:hAnsi="Source Sans Pro"/>
        </w:rPr>
        <w:t>.</w:t>
      </w:r>
    </w:p>
    <w:p w:rsidR="00E12D9C" w:rsidRPr="00185026" w:rsidRDefault="00E12D9C" w:rsidP="0093399C">
      <w:pPr>
        <w:pStyle w:val="NummerierungAnfang"/>
        <w:numPr>
          <w:ilvl w:val="0"/>
          <w:numId w:val="13"/>
        </w:numPr>
        <w:ind w:left="502"/>
        <w:rPr>
          <w:rFonts w:ascii="Source Sans Pro" w:hAnsi="Source Sans Pro"/>
        </w:rPr>
      </w:pPr>
      <w:r w:rsidRPr="00185026">
        <w:rPr>
          <w:rFonts w:ascii="Source Sans Pro" w:hAnsi="Source Sans Pro"/>
        </w:rPr>
        <w:t>Welche Nachteile hat eine "passive Immunisierung"?</w:t>
      </w: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w:eastAsia="Times New Roman" w:hAnsi="Source Sans Pro" w:cs="Times New Roman"/>
          <w:sz w:val="20"/>
          <w:szCs w:val="20"/>
          <w:lang w:eastAsia="de-DE"/>
        </w:rPr>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Impfmüdigkeit und Impfrisiken</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7</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5536" behindDoc="0" locked="0" layoutInCell="0" allowOverlap="1" wp14:anchorId="7F9E7846" wp14:editId="7D790213">
                      <wp:simplePos x="0" y="0"/>
                      <wp:positionH relativeFrom="page">
                        <wp:posOffset>5523230</wp:posOffset>
                      </wp:positionH>
                      <wp:positionV relativeFrom="page">
                        <wp:posOffset>1914525</wp:posOffset>
                      </wp:positionV>
                      <wp:extent cx="1320800" cy="647700"/>
                      <wp:effectExtent l="0" t="0" r="12700" b="19050"/>
                      <wp:wrapNone/>
                      <wp:docPr id="1902" name="Gruppieren 1902"/>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03" name="Rechteck 1903"/>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4" name="Rechteck 1904"/>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5" name="Rechteck 1905"/>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02" o:spid="_x0000_s1104" style="position:absolute;margin-left:434.9pt;margin-top:150.75pt;width:104pt;height:51pt;z-index:25286553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" o:allowincell="f">
                      <v:rect id="Rechteck 1903" o:spid="_x0000_s1105"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oCO8UA&#10;AADdAAAADwAAAGRycy9kb3ducmV2LnhtbESPQWvCQBCF74L/YRnBm+5aQWzqKkVaWhEPjV68TbNj&#10;kpqdDdmtif/eFQRvM7z3vnmzWHW2EhdqfOlYw2SsQBBnzpScazjsP0dzED4gG6wck4YreVgt+70F&#10;Jsa1/EOXNOQiQtgnqKEIoU6k9FlBFv3Y1cRRO7nGYohrk0vTYBvhtpIvSs2kxZLjhQJrWheUndN/&#10;GyknZ7ft4ejDL6vd38x+bL82Z62Hg+79DUSgLjzNj/S3ifVf1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gI7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04" o:spid="_x0000_s1106"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aT8UA&#10;AADdAAAADwAAAGRycy9kb3ducmV2LnhtbESPQWvCQBCF74L/YRnBm+5aRGzqKkVaWhEPjV68TbNj&#10;kpqdDdmtif/eFQRvM7z3vnmzWHW2EhdqfOlYw2SsQBBnzpScazjsP0dzED4gG6wck4YreVgt+70F&#10;Jsa1/EOXNOQiQtgnqKEIoU6k9FlBFv3Y1cRRO7nGYohrk0vTYBvhtpIvSs2kxZLjhQJrWheUndN/&#10;GyknZ7ft4ejDL6vd38x+bL82Z62Hg+79DUSgLjzNj/S3ifVf1RTu38QR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5pP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05" o:spid="_x0000_s1107"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RXSsQA&#10;AADdAAAADwAAAGRycy9kb3ducmV2LnhtbERP32vCMBB+H/g/hBP2Mmyq4JidUUTY2IvgnDL6djS3&#10;pKy5lCaz3X9vBMG3+/h+3nI9uEacqQu1ZwXTLAdBXHlds1Fw/HqbvIAIEVlj45kU/FOA9Wr0sMRC&#10;+54/6XyIRqQQDgUqsDG2hZShsuQwZL4lTtyP7xzGBDsjdYd9CneNnOX5s3RYc2qw2NLWUvV7+HMK&#10;fHl6n9Yb+z3T26d9W/b9zpRGqcfxsHkFEWmId/HN/aHT/EU+h+s36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UV0r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Impfstoffe und Risiken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E60A68" w:rsidRDefault="00E12D9C" w:rsidP="00E12D9C">
      <w:pPr>
        <w:pStyle w:val="berschrift1neu"/>
        <w:rPr>
          <w:rFonts w:eastAsiaTheme="majorEastAsia"/>
        </w:rPr>
      </w:pPr>
      <w:r w:rsidRPr="00E60A68">
        <w:rPr>
          <w:rFonts w:eastAsiaTheme="majorEastAsia"/>
          <w:noProof/>
        </w:rPr>
        <w:drawing>
          <wp:anchor distT="0" distB="0" distL="114300" distR="114300" simplePos="0" relativeHeight="252866560" behindDoc="0" locked="0" layoutInCell="1" allowOverlap="1" wp14:anchorId="4C118288" wp14:editId="56C97B9D">
            <wp:simplePos x="0" y="0"/>
            <wp:positionH relativeFrom="rightMargin">
              <wp:posOffset>107950</wp:posOffset>
            </wp:positionH>
            <wp:positionV relativeFrom="paragraph">
              <wp:posOffset>58893</wp:posOffset>
            </wp:positionV>
            <wp:extent cx="414000" cy="406800"/>
            <wp:effectExtent l="0" t="0" r="5715" b="0"/>
            <wp:wrapNone/>
            <wp:docPr id="1906" name="Grafik 1906"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A68">
        <w:rPr>
          <w:rFonts w:eastAsiaTheme="majorEastAsia"/>
        </w:rPr>
        <w:t xml:space="preserve">Impfmüdigkeit und Impfrisiken </w:t>
      </w:r>
    </w:p>
    <w:p w:rsidR="00E12D9C" w:rsidRPr="00E60A68" w:rsidRDefault="00E12D9C" w:rsidP="00E12D9C">
      <w:pPr>
        <w:pStyle w:val="Textkrper"/>
      </w:pPr>
      <w:r w:rsidRPr="00E60A68">
        <w:t>Um die konsequente Impfung möglichst vieler Menschen zu erleichtern, werden heutz</w:t>
      </w:r>
      <w:r w:rsidRPr="00E60A68">
        <w:t>u</w:t>
      </w:r>
      <w:r w:rsidRPr="00E60A68">
        <w:t>tage sogenannte Kombinationsimpfstoffe verabreicht, d.h. dass die Impfstoffe mehrere Erreger in abgeschwächter oder abgetöteter Form enthalten. So können z.</w:t>
      </w:r>
      <w:r w:rsidR="001F7A48">
        <w:t xml:space="preserve"> </w:t>
      </w:r>
      <w:r w:rsidRPr="00E60A68">
        <w:t xml:space="preserve">B. Säuglinge gegen Diphtherie, Tetanus und Keuchhusten auf einmal geimpft werden. </w:t>
      </w:r>
      <w:r w:rsidR="001F7A48">
        <w:t>Diese</w:t>
      </w:r>
      <w:r w:rsidRPr="00E60A68">
        <w:t xml:space="preserve">  aktiven Schutzimpfungen </w:t>
      </w:r>
      <w:r w:rsidR="001F7A48">
        <w:t xml:space="preserve">müssen </w:t>
      </w:r>
      <w:r w:rsidRPr="00E60A68">
        <w:t>alle 5-10 Jahre aufgefrischt und  in einem Impfpass vom Arzt dokumentiert</w:t>
      </w:r>
      <w:r w:rsidR="001F7A48">
        <w:t xml:space="preserve"> werden</w:t>
      </w:r>
      <w:r w:rsidRPr="00E60A68">
        <w:t>.</w:t>
      </w:r>
    </w:p>
    <w:p w:rsidR="00E12D9C" w:rsidRPr="00E60A68" w:rsidRDefault="00E12D9C" w:rsidP="00E12D9C">
      <w:pPr>
        <w:pStyle w:val="Textkrper"/>
      </w:pPr>
      <w:r w:rsidRPr="00E60A68">
        <w:t>Viele Krankheiten sind weltweit durch die Impfung von Kindern und Erwachsenen stark zurückgegangen. Pocken, Kinderlähmung und Diphtherie treten nur noch selten auf. Doch leider hat dies auch zur Folge, dass manche Eltern ihre Kinder nicht mehr impfen lassen. Es ist eine Impfmüdigkeit aufgetreten, die zu sogenannten Impflücken in der Bevölkerung führt. Die Folge ist, dass Masern in Deutschland wieder vermehrt vorko</w:t>
      </w:r>
      <w:r w:rsidRPr="00E60A68">
        <w:t>m</w:t>
      </w:r>
      <w:r w:rsidRPr="00E60A68">
        <w:t>men. Die Erreger können z.B. von Fernreisenden wieder nach Deutschland eingetragen werden und löse</w:t>
      </w:r>
      <w:r w:rsidR="001F7A48">
        <w:t>n dann verbreitet wieder Masern-</w:t>
      </w:r>
      <w:r w:rsidRPr="00E60A68">
        <w:t>Erkrankungen auf.</w:t>
      </w:r>
    </w:p>
    <w:p w:rsidR="00E12D9C" w:rsidRPr="00E60A68" w:rsidRDefault="00E12D9C" w:rsidP="00E12D9C">
      <w:pPr>
        <w:pStyle w:val="Textkrper"/>
      </w:pPr>
      <w:r w:rsidRPr="00E60A68">
        <w:t>Leider argumentieren Impfgegner immer wieder auch damit, dass in sehr seltenen Fä</w:t>
      </w:r>
      <w:r w:rsidRPr="00E60A68">
        <w:t>l</w:t>
      </w:r>
      <w:r w:rsidRPr="00E60A68">
        <w:t>len sogenannte Impfschäden auftreten. Darunter werden Erkrankungen verstanden, die durch die Impfstoffe hervorgerufen worden sind. Die Gefahr, an einer Infektionskran</w:t>
      </w:r>
      <w:r w:rsidRPr="00E60A68">
        <w:t>k</w:t>
      </w:r>
      <w:r w:rsidRPr="00E60A68">
        <w:t>heit lebensbedrohlich zu erkranken, die durch Impfung verhindert werden kann, ist aber sehr viel größer, als dass ein Impfschaden auftritt.</w:t>
      </w:r>
    </w:p>
    <w:p w:rsidR="00E12D9C" w:rsidRPr="00E60A68" w:rsidRDefault="00E12D9C" w:rsidP="00E12D9C">
      <w:pPr>
        <w:pStyle w:val="Textkrper"/>
      </w:pPr>
      <w:r w:rsidRPr="00E60A68">
        <w:t>Bei bestimmten Personengruppen sollte aber trotz aller Vorteile nicht geimpft werden. So haben z.B. frisch operierte Menschen, ältere Menschen oder HIV-infizierte Personen ein geschwächtes Immunsystem, so dass eine aktive Schutzimpfung zu einer Belastung des Körpers werden könnte. Auch bei einer schwangeren Frau sollte eine Schutzimpfung erst nach der Geburt des Kindes vorgenommen werden.</w:t>
      </w:r>
    </w:p>
    <w:p w:rsidR="00E12D9C" w:rsidRPr="00C05B7B" w:rsidRDefault="001F7A48" w:rsidP="00C05B7B">
      <w:pPr>
        <w:pStyle w:val="NummerierungAnfang"/>
        <w:numPr>
          <w:ilvl w:val="0"/>
          <w:numId w:val="19"/>
        </w:numPr>
        <w:ind w:left="284" w:hanging="284"/>
        <w:rPr>
          <w:rFonts w:ascii="Source Sans Pro" w:hAnsi="Source Sans Pro"/>
        </w:rPr>
      </w:pPr>
      <w:r>
        <w:rPr>
          <w:rFonts w:ascii="Source Sans Pro" w:hAnsi="Source Sans Pro"/>
        </w:rPr>
        <w:t>Geben Sie den</w:t>
      </w:r>
      <w:r w:rsidR="00E12D9C" w:rsidRPr="00C05B7B">
        <w:rPr>
          <w:rFonts w:ascii="Source Sans Pro" w:hAnsi="Source Sans Pro"/>
        </w:rPr>
        <w:t xml:space="preserve"> Inhalt des Textes wieder. Notieren Sie Ihre Informationen in wenigen Sätzen.</w:t>
      </w:r>
    </w:p>
    <w:p w:rsidR="00E12D9C" w:rsidRPr="00C05B7B" w:rsidRDefault="008C5C3D" w:rsidP="00C05B7B">
      <w:pPr>
        <w:pStyle w:val="NummerierungAnfang"/>
        <w:numPr>
          <w:ilvl w:val="0"/>
          <w:numId w:val="13"/>
        </w:numPr>
        <w:ind w:left="284" w:hanging="284"/>
        <w:rPr>
          <w:rFonts w:ascii="Source Sans Pro" w:hAnsi="Source Sans Pro"/>
        </w:rPr>
      </w:pPr>
      <w:r>
        <w:rPr>
          <w:rFonts w:ascii="Source Sans Pro" w:hAnsi="Source Sans Pro"/>
        </w:rPr>
        <w:t>Erklären Sie den Begriff „Impfmüdigkeit“</w:t>
      </w:r>
      <w:r w:rsidR="00E12D9C" w:rsidRPr="00C05B7B">
        <w:rPr>
          <w:rFonts w:ascii="Source Sans Pro" w:hAnsi="Source Sans Pro"/>
        </w:rPr>
        <w:t>.</w:t>
      </w:r>
    </w:p>
    <w:p w:rsidR="00E12D9C" w:rsidRPr="00C05B7B" w:rsidRDefault="00E12D9C" w:rsidP="00C05B7B">
      <w:pPr>
        <w:pStyle w:val="NummerierungAnfang"/>
        <w:numPr>
          <w:ilvl w:val="0"/>
          <w:numId w:val="13"/>
        </w:numPr>
        <w:ind w:left="284" w:hanging="284"/>
        <w:rPr>
          <w:rFonts w:ascii="Source Sans Pro" w:hAnsi="Source Sans Pro"/>
        </w:rPr>
      </w:pPr>
      <w:r w:rsidRPr="00C05B7B">
        <w:rPr>
          <w:rFonts w:ascii="Source Sans Pro" w:hAnsi="Source Sans Pro"/>
        </w:rPr>
        <w:t>In welchen Fällen sollte trotz aller Vorteile des Impfens auf eine aktive Immunisi</w:t>
      </w:r>
      <w:r w:rsidRPr="00C05B7B">
        <w:rPr>
          <w:rFonts w:ascii="Source Sans Pro" w:hAnsi="Source Sans Pro"/>
        </w:rPr>
        <w:t>e</w:t>
      </w:r>
      <w:r w:rsidRPr="00C05B7B">
        <w:rPr>
          <w:rFonts w:ascii="Source Sans Pro" w:hAnsi="Source Sans Pro"/>
        </w:rPr>
        <w:t>rung verzichtet werden?</w:t>
      </w:r>
    </w:p>
    <w:p w:rsidR="00E12D9C" w:rsidRDefault="00E12D9C" w:rsidP="00E12D9C">
      <w:pPr>
        <w:pStyle w:val="Textkrper"/>
      </w:pPr>
    </w:p>
    <w:p w:rsidR="00E12D9C" w:rsidRDefault="00E12D9C" w:rsidP="00E12D9C">
      <w:pPr>
        <w:pStyle w:val="Textkrper-Erstzeileneinzug"/>
        <w:rPr>
          <w:lang w:eastAsia="de-DE"/>
        </w:rP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185026"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lastRenderedPageBreak/>
              <w:t>Kompetenzbereich</w:t>
            </w:r>
          </w:p>
          <w:p w:rsidR="00185026" w:rsidRPr="00406F71" w:rsidRDefault="00185026" w:rsidP="00E12D9C">
            <w:pPr>
              <w:pStyle w:val="TabellenkopfLSLinksbndig"/>
              <w:rPr>
                <w:rFonts w:eastAsiaTheme="majorEastAsia"/>
              </w:rPr>
            </w:pPr>
            <w:r w:rsidRPr="00406F71">
              <w:t>03 In der F</w:t>
            </w:r>
            <w:r>
              <w:t>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Pr>
                <w:rFonts w:eastAsiaTheme="majorEastAsia"/>
              </w:rPr>
              <w:t>Lern</w:t>
            </w:r>
            <w:r w:rsidRPr="00406F71">
              <w:rPr>
                <w:rFonts w:eastAsiaTheme="majorEastAsia"/>
              </w:rPr>
              <w:t>fortschritt</w:t>
            </w:r>
          </w:p>
          <w:p w:rsidR="00185026" w:rsidRPr="00406F71" w:rsidRDefault="00185026"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185026" w:rsidRPr="00406F71" w:rsidRDefault="00185026" w:rsidP="00185026">
            <w:pPr>
              <w:pStyle w:val="TabelleLinks6PT"/>
              <w:rPr>
                <w:rFonts w:eastAsiaTheme="majorEastAsia"/>
              </w:rPr>
            </w:pPr>
            <w:r w:rsidRPr="00406F71">
              <w:rPr>
                <w:rFonts w:eastAsiaTheme="majorEastAsia"/>
              </w:rPr>
              <w:t>Materialien/Titel</w:t>
            </w:r>
          </w:p>
          <w:p w:rsidR="00185026" w:rsidRPr="00406F71" w:rsidRDefault="00185026" w:rsidP="00E12D9C">
            <w:pPr>
              <w:pStyle w:val="TabellenkopfLSLinksbndig"/>
              <w:rPr>
                <w:rFonts w:eastAsiaTheme="majorEastAsia"/>
              </w:rPr>
            </w:pPr>
            <w:r>
              <w:t>Masern. Partnerpuzzle</w:t>
            </w:r>
          </w:p>
        </w:tc>
        <w:tc>
          <w:tcPr>
            <w:tcW w:w="188" w:type="dxa"/>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185026" w:rsidRDefault="00185026" w:rsidP="00185026">
            <w:pPr>
              <w:pStyle w:val="TabellenkopfLS"/>
            </w:pPr>
            <w:r>
              <w:t>Biologie</w:t>
            </w:r>
          </w:p>
          <w:p w:rsidR="00185026" w:rsidRPr="00406F71" w:rsidRDefault="00185026" w:rsidP="00185026">
            <w:pPr>
              <w:pStyle w:val="TabellenkopfLS"/>
              <w:rPr>
                <w:rFonts w:eastAsiaTheme="minorHAnsi"/>
              </w:rPr>
            </w:pPr>
            <w:r w:rsidRPr="00406F71">
              <w:t>Bio03.0</w:t>
            </w:r>
            <w:r>
              <w:t>3</w:t>
            </w:r>
            <w:r w:rsidRPr="00406F71">
              <w:t>.0</w:t>
            </w:r>
            <w:r>
              <w:t>7</w:t>
            </w:r>
          </w:p>
        </w:tc>
      </w:tr>
      <w:tr w:rsidR="00185026" w:rsidRPr="00406F71" w:rsidTr="00185026">
        <w:trPr>
          <w:trHeight w:val="24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185026" w:rsidRPr="00406F71" w:rsidRDefault="00185026"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185026" w:rsidRPr="00406F71" w:rsidRDefault="00185026"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185026" w:rsidRDefault="00185026" w:rsidP="00185026">
            <w:pPr>
              <w:pStyle w:val="TabelleLinks6PT"/>
              <w:rPr>
                <w:rFonts w:eastAsiaTheme="majorEastAsia"/>
              </w:rPr>
            </w:pPr>
            <w:r w:rsidRPr="00185026">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67584" behindDoc="0" locked="0" layoutInCell="0" allowOverlap="1" wp14:anchorId="410CA8B8" wp14:editId="1DB15EF5">
                      <wp:simplePos x="0" y="0"/>
                      <wp:positionH relativeFrom="page">
                        <wp:posOffset>5523230</wp:posOffset>
                      </wp:positionH>
                      <wp:positionV relativeFrom="page">
                        <wp:posOffset>1914525</wp:posOffset>
                      </wp:positionV>
                      <wp:extent cx="1320800" cy="647700"/>
                      <wp:effectExtent l="0" t="0" r="12700" b="19050"/>
                      <wp:wrapNone/>
                      <wp:docPr id="1907" name="Gruppieren 1907"/>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08" name="Rechteck 1908"/>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09" name="Rechteck 1909"/>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0" name="Rechteck 1910"/>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07" o:spid="_x0000_s1108" style="position:absolute;margin-left:434.9pt;margin-top:150.75pt;width:104pt;height:51pt;z-index:25286758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" o:allowincell="f">
                      <v:rect id="Rechteck 1908" o:spid="_x0000_s110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6QSsUA&#10;AADdAAAADwAAAGRycy9kb3ducmV2LnhtbESPQW/CMAyF75P4D5GRuI2EHdBWCAgh0EBohzEuu5nG&#10;tIXGqZpAu38/Hybt9iw/f35vvux9rR7UxiqwhcnYgCLOg6u4sHD62j6/gooJ2WEdmCz8UITlYvA0&#10;x8yFjj/pcUyFEgjHDC2UKTWZ1jEvyWMch4ZYdpfQekwytoV2LXYC97V+MWaqPVYsH0psaF1Sfjve&#10;vVAuwR+603dMZzYf16nfHN73N2tHw341A5WoT//mv+udk/hvRuJKG5G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pBK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09" o:spid="_x0000_s111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10cYA&#10;AADdAAAADwAAAGRycy9kb3ducmV2LnhtbESPQW/CMAyF75P2HyIj7bYmcEBrR0AIDW0T4kDXy26m&#10;MW2hcaomo92/X5CQdrP13vv8vFiNthVX6n3jWMM0USCIS2carjQUX9vnFxA+IBtsHZOGX/KwWj4+&#10;LDAzbuADXfNQiQhhn6GGOoQuk9KXNVn0ieuIo3ZyvcUQ176Spschwm0rZ0rNpcWG44UaO9rUVF7y&#10;HxspJ2d3Q/Htw5HV/jy3b7v3z4vWT5Nx/Qoi0Bj+zff0h4n1U5XC7Zs4gl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I10cYAAADdAAAADwAAAAAAAAAAAAAAAACYAgAAZHJz&#10;L2Rvd25yZXYueG1sUEsFBgAAAAAEAAQA9QAAAIsDAAAAAA==&#10;" filled="f" strokecolor="windowText" strokeweight=".25pt">
                        <v:textbox inset="1mm,.5mm,1mm">
                          <w:txbxContent>
                            <w:p w:rsidR="001677B4" w:rsidRDefault="001677B4" w:rsidP="00E12D9C">
                              <w:pPr>
                                <w:pStyle w:val="Tabellezentriert"/>
                              </w:pPr>
                              <w:r>
                                <w:t>LernTHEMA</w:t>
                              </w:r>
                            </w:p>
                          </w:txbxContent>
                        </v:textbox>
                      </v:rect>
                      <v:rect id="Rechteck 1910" o:spid="_x0000_s111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iD8cA&#10;AADdAAAADwAAAGRycy9kb3ducmV2LnhtbESPQUvDQBCF70L/wzKFXqTdpAfRtNtSCoqXgraK5DZk&#10;x91gdjZk1yb+e+cgeJvhvXnvm+1+Cp260pDayAbKVQGKuIm2ZWfg7fK4vAeVMrLFLjIZ+KEE+93s&#10;ZouVjSO/0vWcnZIQThUa8Dn3ldap8RQwrWJPLNpnHAJmWQen7YCjhIdOr4viTgdsWRo89nT01Hyd&#10;v4OBWL8/le3Bf6zt8falr8fx5GpnzGI+HTagMk353/x3/WwF/6EUfv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6Yg/HAAAA3QAAAA8AAAAAAAAAAAAAAAAAmAIAAGRy&#10;cy9kb3ducmV2LnhtbFBLBQYAAAAABAAEAPUAAACM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Pr="00406F71">
              <w:rPr>
                <w:rFonts w:eastAsiaTheme="majorEastAsia"/>
              </w:rPr>
              <w:t>Hauptbezug:</w:t>
            </w:r>
          </w:p>
          <w:p w:rsidR="00E12D9C" w:rsidRPr="00406F71" w:rsidRDefault="00E12D9C" w:rsidP="00E12D9C">
            <w:pPr>
              <w:pStyle w:val="TabelleLinks8PTAufzhlung"/>
              <w:ind w:left="227" w:hanging="170"/>
            </w:pPr>
            <w:r w:rsidRPr="009D7E10">
              <w:t xml:space="preserve">Ich kann </w:t>
            </w:r>
            <w:r>
              <w:t>beschreiben, weshalb die Impfung wirkt.</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r w:rsidR="00E12D9C" w:rsidRPr="00406F71" w:rsidTr="00E12D9C">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Weitere Bezüge:</w:t>
            </w:r>
          </w:p>
          <w:p w:rsidR="00E12D9C" w:rsidRPr="00406F71" w:rsidRDefault="00E12D9C" w:rsidP="00E12D9C">
            <w:pPr>
              <w:pStyle w:val="TabelleLinks8PTAufzhlung"/>
              <w:ind w:left="227" w:hanging="170"/>
            </w:pPr>
            <w:r>
              <w:t>Impfstoffe und Risiken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E60A68" w:rsidRDefault="00E12D9C" w:rsidP="00E12D9C">
      <w:pPr>
        <w:pStyle w:val="berschrift1neu"/>
        <w:rPr>
          <w:rFonts w:eastAsiaTheme="minorHAnsi"/>
        </w:rPr>
      </w:pPr>
      <w:r w:rsidRPr="00E60A68">
        <w:rPr>
          <w:rFonts w:eastAsiaTheme="minorHAnsi"/>
        </w:rPr>
        <w:t>Partnerpuzzle:</w:t>
      </w:r>
    </w:p>
    <w:tbl>
      <w:tblPr>
        <w:tblStyle w:val="Tabellenraster37"/>
        <w:tblW w:w="7407" w:type="dxa"/>
        <w:tblInd w:w="108" w:type="dxa"/>
        <w:tblLayout w:type="fixed"/>
        <w:tblLook w:val="04A0" w:firstRow="1" w:lastRow="0" w:firstColumn="1" w:lastColumn="0" w:noHBand="0" w:noVBand="1"/>
      </w:tblPr>
      <w:tblGrid>
        <w:gridCol w:w="1419"/>
        <w:gridCol w:w="877"/>
        <w:gridCol w:w="5111"/>
      </w:tblGrid>
      <w:tr w:rsidR="00E12D9C" w:rsidRPr="00E60A68" w:rsidTr="00DC1ABB">
        <w:tc>
          <w:tcPr>
            <w:tcW w:w="1419"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Arbeitsweise</w:t>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Zeit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rPr>
                <w:rStyle w:val="Fett"/>
              </w:rPr>
            </w:pPr>
            <w:r w:rsidRPr="00E60A68">
              <w:rPr>
                <w:rStyle w:val="Fett"/>
              </w:rPr>
              <w:t>Aufgabe</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Vorbereitung</w:t>
            </w:r>
          </w:p>
        </w:tc>
        <w:tc>
          <w:tcPr>
            <w:tcW w:w="877" w:type="dxa"/>
            <w:tcBorders>
              <w:top w:val="single" w:sz="4" w:space="0" w:color="auto"/>
              <w:left w:val="single" w:sz="4" w:space="0" w:color="auto"/>
              <w:bottom w:val="single" w:sz="4" w:space="0" w:color="auto"/>
              <w:right w:val="single" w:sz="4" w:space="0" w:color="auto"/>
            </w:tcBorders>
            <w:hideMark/>
          </w:tcPr>
          <w:p w:rsidR="00E12D9C" w:rsidRPr="00DC1ABB" w:rsidRDefault="00DC1ABB" w:rsidP="00E12D9C">
            <w:pPr>
              <w:pStyle w:val="Textkrper"/>
              <w:rPr>
                <w:spacing w:val="-2"/>
              </w:rPr>
            </w:pPr>
            <w:r w:rsidRPr="00DC1ABB">
              <w:rPr>
                <w:spacing w:val="-2"/>
              </w:rPr>
              <w:t>3</w:t>
            </w:r>
            <w:r w:rsidRPr="00DC1ABB">
              <w:rPr>
                <w:rFonts w:ascii="Arial" w:hAnsi="Arial" w:cs="Arial"/>
                <w:spacing w:val="-2"/>
              </w:rPr>
              <w:t> </w:t>
            </w:r>
            <w:r w:rsidRPr="00DC1ABB">
              <w:rPr>
                <w:spacing w:val="-2"/>
              </w:rPr>
              <w:t>m</w:t>
            </w:r>
            <w:r w:rsidR="00E12D9C" w:rsidRPr="00DC1ABB">
              <w:rPr>
                <w:spacing w:val="-2"/>
              </w:rPr>
              <w:t>in</w:t>
            </w:r>
            <w:r w:rsidRPr="00DC1ABB">
              <w:rPr>
                <w:spacing w:val="-2"/>
              </w:rP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8C5C3D">
            <w:pPr>
              <w:pStyle w:val="Textkrper"/>
            </w:pPr>
            <w:r w:rsidRPr="00E60A68">
              <w:t>Suchen Sie sich einen Partner</w:t>
            </w:r>
            <w:r w:rsidR="008C5C3D">
              <w:t xml:space="preserve"> oder eine Partnerin</w:t>
            </w:r>
            <w:r w:rsidRPr="00E60A68">
              <w:t>. Geben Sie sich die Bezeich</w:t>
            </w:r>
            <w:r w:rsidR="008C5C3D">
              <w:t>nung „A“</w:t>
            </w:r>
            <w:r w:rsidRPr="00E60A68">
              <w:t xml:space="preserve"> </w:t>
            </w:r>
            <w:proofErr w:type="spellStart"/>
            <w:r w:rsidRPr="00E60A68">
              <w:t>bzw</w:t>
            </w:r>
            <w:proofErr w:type="spellEnd"/>
            <w:r w:rsidRPr="00E60A68">
              <w:t xml:space="preserve"> </w:t>
            </w:r>
            <w:r w:rsidR="008C5C3D">
              <w:t>„B“</w:t>
            </w:r>
            <w:r w:rsidRPr="00E60A68">
              <w:t>.</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2</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Anschließend suchen Sie sich einen Partner</w:t>
            </w:r>
            <w:r w:rsidR="008C5C3D">
              <w:t xml:space="preserve"> oder eine Partnerin</w:t>
            </w:r>
            <w:r w:rsidRPr="00E60A68">
              <w:t>, der</w:t>
            </w:r>
            <w:r w:rsidR="008C5C3D">
              <w:t xml:space="preserve"> / die</w:t>
            </w:r>
            <w:r w:rsidRPr="00E60A68">
              <w:t xml:space="preserve"> den gleichen Buchstaben wie Sie hat. Sie bilden ein Arbeitstandem.</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tcPr>
          <w:p w:rsidR="00E12D9C" w:rsidRPr="00E60A68" w:rsidRDefault="00E12D9C" w:rsidP="00E12D9C">
            <w:pPr>
              <w:pStyle w:val="Textkrper"/>
            </w:pPr>
            <w:r w:rsidRPr="00E60A68">
              <w:rPr>
                <w:noProof/>
              </w:rPr>
              <w:drawing>
                <wp:anchor distT="0" distB="0" distL="114300" distR="114300" simplePos="0" relativeHeight="252870656" behindDoc="1" locked="0" layoutInCell="1" allowOverlap="1" wp14:anchorId="72BD5B85" wp14:editId="656CDF19">
                  <wp:simplePos x="0" y="0"/>
                  <wp:positionH relativeFrom="column">
                    <wp:posOffset>8255</wp:posOffset>
                  </wp:positionH>
                  <wp:positionV relativeFrom="paragraph">
                    <wp:posOffset>1905</wp:posOffset>
                  </wp:positionV>
                  <wp:extent cx="285750" cy="318770"/>
                  <wp:effectExtent l="0" t="0" r="0" b="5080"/>
                  <wp:wrapTight wrapText="bothSides">
                    <wp:wrapPolygon edited="0">
                      <wp:start x="4320" y="0"/>
                      <wp:lineTo x="0" y="14199"/>
                      <wp:lineTo x="0" y="20653"/>
                      <wp:lineTo x="20160" y="20653"/>
                      <wp:lineTo x="20160" y="16781"/>
                      <wp:lineTo x="14400" y="0"/>
                      <wp:lineTo x="4320" y="0"/>
                    </wp:wrapPolygon>
                  </wp:wrapTight>
                  <wp:docPr id="1911" name="Grafik 1911" descr="C:\Daten\Vorlagen\LS-Vorlagen\Icons\7-1%20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aten\Vorlagen\LS-Vorlagen\Icons\7-1%20Einzelarbeit.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75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8C5C3D" w:rsidP="00E12D9C">
            <w:pPr>
              <w:pStyle w:val="Textkrper"/>
            </w:pPr>
            <w:r>
              <w:t>Tandem „A“</w:t>
            </w:r>
            <w:r w:rsidR="00E12D9C" w:rsidRPr="00E60A68">
              <w:t xml:space="preserve"> liest den Text </w:t>
            </w:r>
            <w:r>
              <w:t>„</w:t>
            </w:r>
            <w:r w:rsidR="00E12D9C" w:rsidRPr="00E60A68">
              <w:t>Aktive und passive Immunisi</w:t>
            </w:r>
            <w:r w:rsidR="00E12D9C" w:rsidRPr="00E60A68">
              <w:t>e</w:t>
            </w:r>
            <w:r w:rsidR="00E12D9C" w:rsidRPr="00E60A68">
              <w:t>rung</w:t>
            </w:r>
            <w:r>
              <w:t>“</w:t>
            </w:r>
            <w:r w:rsidR="001F7A48">
              <w:t>.</w:t>
            </w:r>
          </w:p>
          <w:p w:rsidR="00E12D9C" w:rsidRPr="00E60A68" w:rsidRDefault="00E12D9C" w:rsidP="008C5C3D">
            <w:pPr>
              <w:pStyle w:val="Textkrper"/>
            </w:pPr>
            <w:r w:rsidRPr="00E60A68">
              <w:t xml:space="preserve">Tandem </w:t>
            </w:r>
            <w:r w:rsidR="008C5C3D">
              <w:t>„</w:t>
            </w:r>
            <w:r w:rsidRPr="00E60A68">
              <w:t>B</w:t>
            </w:r>
            <w:r w:rsidR="008C5C3D">
              <w:t>“</w:t>
            </w:r>
            <w:r w:rsidRPr="00E60A68">
              <w:t xml:space="preserve"> liest den Text </w:t>
            </w:r>
            <w:r w:rsidR="008C5C3D">
              <w:t>„</w:t>
            </w:r>
            <w:r w:rsidRPr="00E60A68">
              <w:t>Impfmüdigkeit und Impfris</w:t>
            </w:r>
            <w:r w:rsidRPr="00E60A68">
              <w:t>i</w:t>
            </w:r>
            <w:r w:rsidR="008C5C3D">
              <w:t>ken“</w:t>
            </w:r>
            <w:r w:rsidR="001F7A48">
              <w:t>.</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5</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Lesen Sie sorgfältig Ihren Text</w:t>
            </w:r>
          </w:p>
        </w:tc>
      </w:tr>
      <w:tr w:rsidR="00E12D9C" w:rsidRPr="00E60A68" w:rsidTr="00DC1ABB">
        <w:tc>
          <w:tcPr>
            <w:tcW w:w="1419" w:type="dxa"/>
            <w:tcBorders>
              <w:top w:val="single" w:sz="4" w:space="0" w:color="auto"/>
              <w:left w:val="single" w:sz="4" w:space="0" w:color="auto"/>
              <w:bottom w:val="single" w:sz="4" w:space="0" w:color="auto"/>
              <w:right w:val="single" w:sz="4" w:space="0" w:color="auto"/>
            </w:tcBorders>
          </w:tcPr>
          <w:p w:rsidR="00E12D9C" w:rsidRPr="00E60A68" w:rsidRDefault="00E12D9C" w:rsidP="00E12D9C">
            <w:pPr>
              <w:pStyle w:val="Textkrper"/>
            </w:pPr>
            <w:r w:rsidRPr="00E60A68">
              <w:rPr>
                <w:noProof/>
              </w:rPr>
              <w:drawing>
                <wp:anchor distT="0" distB="0" distL="114300" distR="114300" simplePos="0" relativeHeight="252871680" behindDoc="1" locked="0" layoutInCell="1" allowOverlap="1" wp14:anchorId="4A1AB366" wp14:editId="7D61295E">
                  <wp:simplePos x="0" y="0"/>
                  <wp:positionH relativeFrom="column">
                    <wp:posOffset>8255</wp:posOffset>
                  </wp:positionH>
                  <wp:positionV relativeFrom="paragraph">
                    <wp:posOffset>3175</wp:posOffset>
                  </wp:positionV>
                  <wp:extent cx="457200" cy="240665"/>
                  <wp:effectExtent l="0" t="0" r="0" b="6985"/>
                  <wp:wrapTight wrapText="bothSides">
                    <wp:wrapPolygon edited="0">
                      <wp:start x="900" y="0"/>
                      <wp:lineTo x="0" y="15388"/>
                      <wp:lineTo x="0" y="20517"/>
                      <wp:lineTo x="20700" y="20517"/>
                      <wp:lineTo x="20700" y="15388"/>
                      <wp:lineTo x="18900" y="0"/>
                      <wp:lineTo x="900" y="0"/>
                    </wp:wrapPolygon>
                  </wp:wrapTight>
                  <wp:docPr id="1912" name="Grafik 1912"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 cy="240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986ACF">
            <w:pPr>
              <w:pStyle w:val="Textkrper"/>
            </w:pPr>
            <w:r w:rsidRPr="00E60A68">
              <w:t>Bearbeiten Sie mit Ihrem Tandempartner</w:t>
            </w:r>
            <w:r w:rsidR="00986ACF">
              <w:t xml:space="preserve"> bzw. Ihrer Tan</w:t>
            </w:r>
            <w:r w:rsidR="00986ACF">
              <w:t>d</w:t>
            </w:r>
            <w:r w:rsidR="00986ACF">
              <w:t xml:space="preserve">empartnerin </w:t>
            </w:r>
            <w:r w:rsidRPr="00E60A68">
              <w:t xml:space="preserve"> jeweils die Fra</w:t>
            </w:r>
            <w:r w:rsidR="001F7A48">
              <w:t>gen zu I</w:t>
            </w:r>
            <w:r w:rsidRPr="00E60A68">
              <w:t>hrem Text.</w:t>
            </w:r>
          </w:p>
        </w:tc>
      </w:tr>
      <w:tr w:rsidR="00E12D9C" w:rsidRPr="00E60A68" w:rsidTr="00DC1ABB">
        <w:tc>
          <w:tcPr>
            <w:tcW w:w="1419" w:type="dxa"/>
            <w:vMerge w:val="restart"/>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rPr>
                <w:noProof/>
              </w:rPr>
              <w:drawing>
                <wp:anchor distT="0" distB="0" distL="114300" distR="114300" simplePos="0" relativeHeight="252868608" behindDoc="1" locked="0" layoutInCell="1" allowOverlap="1" wp14:anchorId="723A65DD" wp14:editId="4562C5E6">
                  <wp:simplePos x="0" y="0"/>
                  <wp:positionH relativeFrom="column">
                    <wp:posOffset>50800</wp:posOffset>
                  </wp:positionH>
                  <wp:positionV relativeFrom="paragraph">
                    <wp:posOffset>170815</wp:posOffset>
                  </wp:positionV>
                  <wp:extent cx="295275" cy="329565"/>
                  <wp:effectExtent l="0" t="0" r="9525" b="0"/>
                  <wp:wrapTight wrapText="bothSides">
                    <wp:wrapPolygon edited="0">
                      <wp:start x="4181" y="0"/>
                      <wp:lineTo x="0" y="13734"/>
                      <wp:lineTo x="0" y="19977"/>
                      <wp:lineTo x="20903" y="19977"/>
                      <wp:lineTo x="20903" y="16231"/>
                      <wp:lineTo x="15329" y="0"/>
                      <wp:lineTo x="4181" y="0"/>
                    </wp:wrapPolygon>
                  </wp:wrapTight>
                  <wp:docPr id="1913" name="Grafik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5275" cy="329565"/>
                          </a:xfrm>
                          <a:prstGeom prst="rect">
                            <a:avLst/>
                          </a:prstGeom>
                          <a:noFill/>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DC1ABB">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Vergleichen Sie die Antworten der Fragen mit dem Partner</w:t>
            </w:r>
            <w:r w:rsidR="00986ACF">
              <w:t xml:space="preserve"> oder der Partnerin</w:t>
            </w:r>
            <w:r w:rsidRPr="00E60A68">
              <w:t>, der</w:t>
            </w:r>
            <w:r w:rsidR="00986ACF">
              <w:t xml:space="preserve"> / die</w:t>
            </w:r>
            <w:r w:rsidRPr="00E60A68">
              <w:t xml:space="preserve"> den gleichen Text bzw. gle</w:t>
            </w:r>
            <w:r w:rsidRPr="00E60A68">
              <w:t>i</w:t>
            </w:r>
            <w:r w:rsidRPr="00E60A68">
              <w:t>chen Fragen beantwortet hat. Nehmen Sie ggf</w:t>
            </w:r>
            <w:r w:rsidR="001F7A48">
              <w:t>.</w:t>
            </w:r>
            <w:r w:rsidRPr="00E60A68">
              <w:t xml:space="preserve"> Ergänzu</w:t>
            </w:r>
            <w:r w:rsidRPr="00E60A68">
              <w:t>n</w:t>
            </w:r>
            <w:r w:rsidRPr="00E60A68">
              <w:t>gen oder Verbesserungen Ihrer Antworten vor. Stimmen Sie Ihre Antworten ab.</w:t>
            </w:r>
          </w:p>
        </w:tc>
      </w:tr>
      <w:tr w:rsidR="00E12D9C" w:rsidRPr="00E60A68" w:rsidTr="00DC1ABB">
        <w:tc>
          <w:tcPr>
            <w:tcW w:w="1419" w:type="dxa"/>
            <w:vMerge/>
            <w:tcBorders>
              <w:top w:val="single" w:sz="4" w:space="0" w:color="auto"/>
              <w:left w:val="single" w:sz="4" w:space="0" w:color="auto"/>
              <w:bottom w:val="single" w:sz="4" w:space="0" w:color="auto"/>
              <w:right w:val="single" w:sz="4" w:space="0" w:color="auto"/>
            </w:tcBorders>
            <w:vAlign w:val="center"/>
            <w:hideMark/>
          </w:tcPr>
          <w:p w:rsidR="00E12D9C" w:rsidRPr="00E60A68" w:rsidRDefault="00E12D9C" w:rsidP="00E12D9C">
            <w:pPr>
              <w:pStyle w:val="Textkrper"/>
            </w:pP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5</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Bereiten Sie einen kurzen Vortrag für Ihren Partner</w:t>
            </w:r>
            <w:r w:rsidR="00986ACF">
              <w:t xml:space="preserve"> / Ihre Partnerin</w:t>
            </w:r>
            <w:r w:rsidRPr="00E60A68">
              <w:t xml:space="preserve"> vor.</w:t>
            </w:r>
          </w:p>
        </w:tc>
      </w:tr>
      <w:tr w:rsidR="00E12D9C" w:rsidRPr="00E60A68" w:rsidTr="00DC1ABB">
        <w:trPr>
          <w:trHeight w:val="373"/>
        </w:trPr>
        <w:tc>
          <w:tcPr>
            <w:tcW w:w="1419"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rPr>
                <w:noProof/>
              </w:rPr>
              <w:drawing>
                <wp:anchor distT="0" distB="0" distL="114300" distR="114300" simplePos="0" relativeHeight="252872704" behindDoc="1" locked="0" layoutInCell="1" allowOverlap="1" wp14:anchorId="348557CC" wp14:editId="7A85F7CF">
                  <wp:simplePos x="0" y="0"/>
                  <wp:positionH relativeFrom="column">
                    <wp:posOffset>8255</wp:posOffset>
                  </wp:positionH>
                  <wp:positionV relativeFrom="paragraph">
                    <wp:posOffset>1905</wp:posOffset>
                  </wp:positionV>
                  <wp:extent cx="457200" cy="240665"/>
                  <wp:effectExtent l="0" t="0" r="0" b="6985"/>
                  <wp:wrapTight wrapText="bothSides">
                    <wp:wrapPolygon edited="0">
                      <wp:start x="900" y="0"/>
                      <wp:lineTo x="0" y="15388"/>
                      <wp:lineTo x="0" y="20517"/>
                      <wp:lineTo x="20700" y="20517"/>
                      <wp:lineTo x="20700" y="15388"/>
                      <wp:lineTo x="18900" y="0"/>
                      <wp:lineTo x="900" y="0"/>
                    </wp:wrapPolygon>
                  </wp:wrapTight>
                  <wp:docPr id="1914" name="Grafik 1914" descr="C:\Daten\Vorlagen\LS-Vorlagen\Icons\7-2%20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aten\Vorlagen\LS-Vorlagen\Icons\7-2%20Partnerarbeit.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 cy="240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7" w:type="dxa"/>
            <w:tcBorders>
              <w:top w:val="single" w:sz="4" w:space="0" w:color="auto"/>
              <w:left w:val="single" w:sz="4" w:space="0" w:color="auto"/>
              <w:bottom w:val="single" w:sz="4" w:space="0" w:color="auto"/>
              <w:right w:val="single" w:sz="4" w:space="0" w:color="auto"/>
            </w:tcBorders>
            <w:hideMark/>
          </w:tcPr>
          <w:p w:rsidR="00E12D9C" w:rsidRPr="00E60A68" w:rsidRDefault="00DC1ABB" w:rsidP="00E12D9C">
            <w:pPr>
              <w:pStyle w:val="Textkrper"/>
            </w:pPr>
            <w:r>
              <w:t>10</w:t>
            </w:r>
            <w:r>
              <w:rPr>
                <w:rFonts w:ascii="Arial" w:hAnsi="Arial" w:cs="Arial"/>
              </w:rPr>
              <w:t> </w:t>
            </w:r>
            <w:r>
              <w:t>m</w:t>
            </w:r>
            <w:r w:rsidR="00E12D9C" w:rsidRPr="00E60A68">
              <w:t>in</w:t>
            </w:r>
            <w:r>
              <w:t>.</w:t>
            </w:r>
          </w:p>
        </w:tc>
        <w:tc>
          <w:tcPr>
            <w:tcW w:w="5111" w:type="dxa"/>
            <w:tcBorders>
              <w:top w:val="single" w:sz="4" w:space="0" w:color="auto"/>
              <w:left w:val="single" w:sz="4" w:space="0" w:color="auto"/>
              <w:bottom w:val="single" w:sz="4" w:space="0" w:color="auto"/>
              <w:right w:val="single" w:sz="4" w:space="0" w:color="auto"/>
            </w:tcBorders>
            <w:hideMark/>
          </w:tcPr>
          <w:p w:rsidR="00E12D9C" w:rsidRPr="00E60A68" w:rsidRDefault="00E12D9C" w:rsidP="00E12D9C">
            <w:pPr>
              <w:pStyle w:val="Textkrper"/>
            </w:pPr>
            <w:r w:rsidRPr="00E60A68">
              <w:t>Gehen Sie zurück zu Ihrem Partner</w:t>
            </w:r>
            <w:r w:rsidR="00986ACF">
              <w:t xml:space="preserve"> / Ihrer Partnerin</w:t>
            </w:r>
            <w:r w:rsidRPr="00E60A68">
              <w:t xml:space="preserve"> </w:t>
            </w:r>
            <w:r w:rsidR="00986ACF">
              <w:t>„B“</w:t>
            </w:r>
            <w:r w:rsidRPr="00E60A68">
              <w:t xml:space="preserve"> bzw</w:t>
            </w:r>
            <w:r w:rsidR="001F7A48">
              <w:t>.</w:t>
            </w:r>
            <w:r w:rsidRPr="00E60A68">
              <w:t xml:space="preserve"> </w:t>
            </w:r>
            <w:r w:rsidR="00986ACF">
              <w:t>„</w:t>
            </w:r>
            <w:r w:rsidRPr="00E60A68">
              <w:t>A</w:t>
            </w:r>
            <w:r w:rsidR="00986ACF">
              <w:t>“</w:t>
            </w:r>
            <w:r w:rsidRPr="00E60A68">
              <w:t>. Erklären Sie Ihrem Partner</w:t>
            </w:r>
            <w:r w:rsidR="00986ACF">
              <w:t xml:space="preserve"> / Ihrer Partnerin</w:t>
            </w:r>
            <w:r w:rsidRPr="00E60A68">
              <w:t xml:space="preserve"> den Inhalt des Textes und stellen ihm die Antworten Ihrer Fr</w:t>
            </w:r>
            <w:r w:rsidRPr="00E60A68">
              <w:t>a</w:t>
            </w:r>
            <w:r w:rsidRPr="00E60A68">
              <w:t>gen vor.</w:t>
            </w:r>
          </w:p>
          <w:p w:rsidR="00E12D9C" w:rsidRPr="00E60A68" w:rsidRDefault="00E12D9C" w:rsidP="00E12D9C">
            <w:pPr>
              <w:pStyle w:val="Textkrper"/>
            </w:pPr>
            <w:r w:rsidRPr="00E60A68">
              <w:t>Wechseln Sie sich nach der Hälfte der Zeit ab.</w:t>
            </w:r>
          </w:p>
        </w:tc>
      </w:tr>
    </w:tbl>
    <w:p w:rsidR="00E12D9C" w:rsidRPr="00E60A68" w:rsidRDefault="00E12D9C" w:rsidP="00E12D9C">
      <w:pPr>
        <w:pStyle w:val="Textkrper"/>
        <w:rPr>
          <w:rFonts w:eastAsiaTheme="minorHAnsi"/>
        </w:rPr>
      </w:pPr>
    </w:p>
    <w:p w:rsidR="00E12D9C" w:rsidRPr="00E60A68" w:rsidRDefault="00E12D9C" w:rsidP="00E12D9C">
      <w:pPr>
        <w:pStyle w:val="Textkrper"/>
        <w:rPr>
          <w:rFonts w:eastAsiaTheme="minorHAnsi"/>
        </w:rPr>
      </w:pPr>
      <w:r w:rsidRPr="00E60A68">
        <w:rPr>
          <w:rFonts w:eastAsiaTheme="minorHAnsi"/>
          <w:noProof/>
        </w:rPr>
        <w:drawing>
          <wp:anchor distT="0" distB="0" distL="114300" distR="114300" simplePos="0" relativeHeight="252869632" behindDoc="0" locked="0" layoutInCell="1" allowOverlap="1" wp14:anchorId="6C7F0ACD" wp14:editId="60CE4C70">
            <wp:simplePos x="0" y="0"/>
            <wp:positionH relativeFrom="rightMargin">
              <wp:posOffset>107950</wp:posOffset>
            </wp:positionH>
            <wp:positionV relativeFrom="paragraph">
              <wp:posOffset>20320</wp:posOffset>
            </wp:positionV>
            <wp:extent cx="414000" cy="406800"/>
            <wp:effectExtent l="0" t="0" r="5715" b="0"/>
            <wp:wrapNone/>
            <wp:docPr id="1915" name="Grafik 1915" descr="C:\Daten\Vorlagen\LS-Vorlagen\Icons\9-11%20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aten\Vorlagen\LS-Vorlagen\Icons\9-11%20LernzielC_sw).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2D9C" w:rsidRPr="00E60A68" w:rsidRDefault="00E12D9C" w:rsidP="00E12D9C">
      <w:pPr>
        <w:pStyle w:val="Textkrper"/>
        <w:rPr>
          <w:rStyle w:val="Fett"/>
          <w:rFonts w:eastAsiaTheme="minorHAnsi"/>
        </w:rPr>
      </w:pPr>
      <w:r w:rsidRPr="00E60A68">
        <w:rPr>
          <w:rStyle w:val="Fett"/>
          <w:rFonts w:eastAsiaTheme="minorHAnsi"/>
        </w:rPr>
        <w:t>Für die Schnellen:</w:t>
      </w:r>
    </w:p>
    <w:p w:rsidR="00E12D9C" w:rsidRPr="00185026" w:rsidRDefault="00E12D9C" w:rsidP="0093399C">
      <w:pPr>
        <w:pStyle w:val="NummerierungAnfang"/>
        <w:numPr>
          <w:ilvl w:val="0"/>
          <w:numId w:val="15"/>
        </w:numPr>
        <w:ind w:left="502"/>
        <w:rPr>
          <w:rFonts w:ascii="Source Sans Pro" w:eastAsiaTheme="minorHAnsi" w:hAnsi="Source Sans Pro"/>
        </w:rPr>
      </w:pPr>
      <w:r w:rsidRPr="00185026">
        <w:rPr>
          <w:rFonts w:ascii="Source Sans Pro" w:eastAsiaTheme="minorHAnsi" w:hAnsi="Source Sans Pro"/>
        </w:rPr>
        <w:t>Erstellen Sie ein Partnerinterview. Überlegen Sie sich dazu drei Fragen zu Ihrem Text A bzw. Text B.</w:t>
      </w:r>
    </w:p>
    <w:p w:rsidR="00E12D9C" w:rsidRPr="00185026" w:rsidRDefault="00E12D9C" w:rsidP="0093399C">
      <w:pPr>
        <w:pStyle w:val="NummerierungAnfang"/>
        <w:numPr>
          <w:ilvl w:val="0"/>
          <w:numId w:val="15"/>
        </w:numPr>
        <w:ind w:left="502"/>
        <w:rPr>
          <w:rFonts w:ascii="Source Sans Pro" w:eastAsiaTheme="minorHAnsi" w:hAnsi="Source Sans Pro"/>
        </w:rPr>
      </w:pPr>
      <w:r w:rsidRPr="00185026">
        <w:rPr>
          <w:rFonts w:ascii="Source Sans Pro" w:eastAsiaTheme="minorHAnsi" w:hAnsi="Source Sans Pro"/>
        </w:rPr>
        <w:t xml:space="preserve">Stellen Sie sich abwechselnd die Fragen zu Ihrem Text. Machen Sie sich Notizen zu den Antworten, die </w:t>
      </w:r>
      <w:r w:rsidR="001F7A48">
        <w:rPr>
          <w:rFonts w:ascii="Source Sans Pro" w:eastAsiaTheme="minorHAnsi" w:hAnsi="Source Sans Pro"/>
        </w:rPr>
        <w:t>S</w:t>
      </w:r>
      <w:r w:rsidRPr="00185026">
        <w:rPr>
          <w:rFonts w:ascii="Source Sans Pro" w:eastAsiaTheme="minorHAnsi" w:hAnsi="Source Sans Pro"/>
        </w:rPr>
        <w:t>ie erhalten.</w:t>
      </w:r>
    </w:p>
    <w:p w:rsidR="00E12D9C" w:rsidRDefault="00E12D9C" w:rsidP="00E12D9C">
      <w:pPr>
        <w:pStyle w:val="Textkrpe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127"/>
        <w:gridCol w:w="850"/>
        <w:gridCol w:w="4399"/>
        <w:gridCol w:w="188"/>
        <w:gridCol w:w="2081"/>
      </w:tblGrid>
      <w:tr w:rsidR="00F818E0" w:rsidRPr="00406F71" w:rsidTr="001D0EE8">
        <w:trPr>
          <w:trHeight w:hRule="exact" w:val="369"/>
        </w:trPr>
        <w:tc>
          <w:tcPr>
            <w:tcW w:w="2127"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Pr>
                <w:rFonts w:eastAsiaTheme="majorEastAsia"/>
              </w:rPr>
              <w:lastRenderedPageBreak/>
              <w:t>Kompetenzbereich</w:t>
            </w:r>
          </w:p>
          <w:p w:rsidR="00F818E0" w:rsidRPr="00406F71" w:rsidRDefault="00F818E0" w:rsidP="00E12D9C">
            <w:pPr>
              <w:pStyle w:val="TabellenkopfLSLinksbndig"/>
              <w:rPr>
                <w:rFonts w:eastAsiaTheme="majorEastAsia"/>
              </w:rPr>
            </w:pPr>
            <w:r>
              <w:t>03 In der Fachsprache</w:t>
            </w:r>
            <w:r>
              <w:br/>
              <w:t xml:space="preserve">      </w:t>
            </w:r>
            <w:r w:rsidRPr="00406F71">
              <w:t>kom</w:t>
            </w:r>
            <w:r>
              <w:t>munizie</w:t>
            </w:r>
            <w:r w:rsidRPr="00406F71">
              <w:t>ren</w:t>
            </w:r>
          </w:p>
        </w:tc>
        <w:tc>
          <w:tcPr>
            <w:tcW w:w="850"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Pr>
                <w:rFonts w:eastAsiaTheme="majorEastAsia"/>
              </w:rPr>
              <w:t>Lern</w:t>
            </w:r>
            <w:r w:rsidRPr="00406F71">
              <w:rPr>
                <w:rFonts w:eastAsiaTheme="majorEastAsia"/>
              </w:rPr>
              <w:t>fortschritt</w:t>
            </w:r>
          </w:p>
          <w:p w:rsidR="00F818E0" w:rsidRPr="00406F71" w:rsidRDefault="00F818E0" w:rsidP="00E12D9C">
            <w:pPr>
              <w:pStyle w:val="TabellenkopfLSLinksbndig"/>
              <w:rPr>
                <w:rFonts w:eastAsiaTheme="majorEastAsia"/>
              </w:rPr>
            </w:pPr>
            <w:r w:rsidRPr="00406F71">
              <w:t>LF</w:t>
            </w:r>
            <w:r>
              <w:t>S</w:t>
            </w:r>
            <w:r w:rsidRPr="00406F71">
              <w:t xml:space="preserve"> 3</w:t>
            </w:r>
          </w:p>
        </w:tc>
        <w:tc>
          <w:tcPr>
            <w:tcW w:w="4399"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F818E0" w:rsidRPr="00406F71" w:rsidRDefault="00F818E0" w:rsidP="00185026">
            <w:pPr>
              <w:pStyle w:val="TabelleLinks6PT"/>
              <w:rPr>
                <w:rFonts w:eastAsiaTheme="majorEastAsia"/>
              </w:rPr>
            </w:pPr>
            <w:r w:rsidRPr="00406F71">
              <w:rPr>
                <w:rFonts w:eastAsiaTheme="majorEastAsia"/>
              </w:rPr>
              <w:t>Materialien/Titel</w:t>
            </w:r>
          </w:p>
          <w:p w:rsidR="00F818E0" w:rsidRPr="00406F71" w:rsidRDefault="00F818E0" w:rsidP="001F7A48">
            <w:pPr>
              <w:pStyle w:val="TabellenkopfLSLinksbndig"/>
              <w:rPr>
                <w:rFonts w:eastAsiaTheme="majorEastAsia"/>
              </w:rPr>
            </w:pPr>
            <w:r>
              <w:t>Masern. Überprüfe</w:t>
            </w:r>
            <w:r w:rsidR="001F7A48">
              <w:t>n Sie Ihren</w:t>
            </w:r>
            <w:r>
              <w:t xml:space="preserve"> Lernerfolg</w:t>
            </w:r>
            <w:r w:rsidR="001F7A48">
              <w:t>.</w:t>
            </w:r>
          </w:p>
        </w:tc>
        <w:tc>
          <w:tcPr>
            <w:tcW w:w="188" w:type="dxa"/>
            <w:tcBorders>
              <w:top w:val="nil"/>
              <w:left w:val="single" w:sz="4" w:space="0" w:color="auto"/>
              <w:bottom w:val="nil"/>
              <w:right w:val="single" w:sz="4" w:space="0" w:color="auto"/>
            </w:tcBorders>
            <w:shd w:val="clear" w:color="auto" w:fill="FFFFFF" w:themeFill="background1"/>
          </w:tcPr>
          <w:p w:rsidR="00F818E0" w:rsidRPr="00406F71" w:rsidRDefault="00F818E0"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F818E0" w:rsidRDefault="00F818E0" w:rsidP="00E12D9C">
            <w:pPr>
              <w:pStyle w:val="TabellenkopfLS"/>
            </w:pPr>
            <w:r>
              <w:t>Biologie</w:t>
            </w:r>
          </w:p>
          <w:p w:rsidR="00F818E0" w:rsidRPr="00406F71" w:rsidRDefault="00F818E0" w:rsidP="00F818E0">
            <w:pPr>
              <w:pStyle w:val="TabellenkopfLS"/>
              <w:rPr>
                <w:rFonts w:eastAsiaTheme="minorHAnsi"/>
              </w:rPr>
            </w:pPr>
            <w:r w:rsidRPr="00406F71">
              <w:t>Bio</w:t>
            </w:r>
            <w:r>
              <w:t>0</w:t>
            </w:r>
            <w:r w:rsidRPr="00406F71">
              <w:t>3.0</w:t>
            </w:r>
            <w:r>
              <w:t>3</w:t>
            </w:r>
            <w:r w:rsidRPr="00406F71">
              <w:t>.0</w:t>
            </w:r>
            <w:r>
              <w:t>8f</w:t>
            </w:r>
          </w:p>
        </w:tc>
      </w:tr>
      <w:tr w:rsidR="00F818E0" w:rsidRPr="00406F71" w:rsidTr="00F818E0">
        <w:trPr>
          <w:trHeight w:hRule="exact" w:val="480"/>
        </w:trPr>
        <w:tc>
          <w:tcPr>
            <w:tcW w:w="2127"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850"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4399"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F818E0" w:rsidRPr="00406F71" w:rsidRDefault="00F818E0"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F818E0" w:rsidRPr="00406F71" w:rsidRDefault="00F818E0"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F818E0" w:rsidRDefault="00E12D9C" w:rsidP="00F818E0">
            <w:pPr>
              <w:pStyle w:val="TabelleLinks6PT"/>
              <w:rPr>
                <w:rFonts w:eastAsiaTheme="majorEastAsia"/>
              </w:rPr>
            </w:pPr>
            <w:r w:rsidRPr="00F818E0">
              <w:rPr>
                <w:rFonts w:eastAsiaTheme="majorEastAsia"/>
                <w:noProof/>
              </w:rPr>
              <mc:AlternateContent>
                <mc:Choice Requires="wpg">
                  <w:drawing>
                    <wp:anchor distT="0" distB="0" distL="114300" distR="114300" simplePos="0" relativeHeight="252873728" behindDoc="0" locked="0" layoutInCell="0" allowOverlap="1" wp14:anchorId="035E8F82" wp14:editId="5DB41EB4">
                      <wp:simplePos x="0" y="0"/>
                      <wp:positionH relativeFrom="page">
                        <wp:posOffset>5523230</wp:posOffset>
                      </wp:positionH>
                      <wp:positionV relativeFrom="page">
                        <wp:posOffset>1666875</wp:posOffset>
                      </wp:positionV>
                      <wp:extent cx="1320800" cy="647700"/>
                      <wp:effectExtent l="0" t="0" r="12700" b="19050"/>
                      <wp:wrapNone/>
                      <wp:docPr id="1916" name="Gruppieren 1916"/>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1917" name="Rechteck 1917"/>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8" name="Rechteck 1918"/>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919" name="Rechteck 1919"/>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916" o:spid="_x0000_s1112" style="position:absolute;margin-left:434.9pt;margin-top:131.25pt;width:104pt;height:51pt;z-index:25287372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" o:allowincell="f">
                      <v:rect id="Rechteck 1917" o:spid="_x0000_s111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iS5cUA&#10;AADdAAAADwAAAGRycy9kb3ducmV2LnhtbESPQYvCMBCF78L+hzCCN031oG41iiwuu4t4sOvF29iM&#10;bbWZlCba+u+NIHib4b33zZv5sjWluFHtCssKhoMIBHFqdcGZgv3/d38KwnlkjaVlUnAnB8vFR2eO&#10;sbYN7+iW+EwECLsYFeTeV7GULs3JoBvYijhoJ1sb9GGtM6lrbALclHIURWNpsOBwIceKvnJKL8nV&#10;BMrJmk2zPzh/5Gh7Hpv15ufvolSv265mIDy1/m1+pX91qP85nMD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JLlxQAAAN0AAAAPAAAAAAAAAAAAAAAAAJgCAABkcnMv&#10;ZG93bnJldi54bWxQSwUGAAAAAAQABAD1AAAAigMAAAAA&#10;" filled="f" strokecolor="windowText" strokeweight=".25pt">
                        <v:textbox inset="1mm,.5mm,1mm">
                          <w:txbxContent>
                            <w:p w:rsidR="001677B4" w:rsidRDefault="001677B4" w:rsidP="00E12D9C">
                              <w:pPr>
                                <w:pStyle w:val="Tabellezentriert"/>
                              </w:pPr>
                              <w:r>
                                <w:t>LernPROJEKT</w:t>
                              </w:r>
                            </w:p>
                          </w:txbxContent>
                        </v:textbox>
                      </v:rect>
                      <v:rect id="Rechteck 1918" o:spid="_x0000_s111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Gl8UA&#10;AADdAAAADwAAAGRycy9kb3ducmV2LnhtbESPMW/CQAyFd6T+h5MrscEFBtSmHAihVhQhhgaWbiZn&#10;kkDOF+WuJP33eEBie5afP783X/auVjdqQ+XZwGScgCLOva24MHA8fI3eQIWIbLH2TAb+KcBy8TKY&#10;Y2p9xz90y2KhBMIhRQNljE2qdchLchjGviGW3dm3DqOMbaFti53AXa2nSTLTDiuWDyU2tC4pv2Z/&#10;Tihn73bd8TfEEyf7y8x97jbbqzHD1371ASpSH5/mx/W3lfjvE4krbUSC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waXxQAAAN0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1919" o:spid="_x0000_s111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DLksQA&#10;AADdAAAADwAAAGRycy9kb3ducmV2LnhtbERPyWrDMBC9F/oPYgq5lEZ2DiV2o4QQaMilkGah+DZY&#10;U8nUGhlLid2/jwqF3Obx1lmsRteKK/Wh8awgn2YgiGuvGzYKTsf3lzmIEJE1tp5JwS8FWC0fHxZY&#10;aj/wJ10P0YgUwqFEBTbGrpQy1JYchqnviBP37XuHMcHeSN3jkMJdK2dZ9iodNpwaLHa0sVT/HC5O&#10;ga/O27xZ26+Z3jzvu2oYPkxllJo8jes3EJHGeBf/u3c6zS/yAv6+S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Ay5LEAAAA3QAAAA8AAAAAAAAAAAAAAAAAmAIAAGRycy9k&#10;b3ducmV2LnhtbFBLBQYAAAAABAAEAPUAAACJAw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rsidR="00F818E0" w:rsidRPr="00F818E0">
              <w:rPr>
                <w:rFonts w:eastAsiaTheme="majorEastAsia"/>
              </w:rPr>
              <w:t>Kompetenz:</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Hauptbezug:</w:t>
            </w:r>
          </w:p>
          <w:p w:rsidR="00E12D9C" w:rsidRPr="00406F71" w:rsidRDefault="00E12D9C" w:rsidP="00E12D9C">
            <w:pPr>
              <w:pStyle w:val="TabelleLinks8PTAufzhlung"/>
              <w:ind w:left="227" w:hanging="170"/>
            </w:pPr>
            <w:r>
              <w:t>Diagnosebogen. „Impfung“</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Pr="00F0227E" w:rsidRDefault="00E12D9C" w:rsidP="00E12D9C">
      <w:pPr>
        <w:pStyle w:val="berschrift1neu"/>
        <w:rPr>
          <w:rFonts w:eastAsiaTheme="majorEastAsia"/>
        </w:rPr>
      </w:pPr>
      <w:r w:rsidRPr="00F0227E">
        <w:rPr>
          <w:rFonts w:eastAsiaTheme="minorHAnsi"/>
        </w:rPr>
        <w:t>Überprüfe</w:t>
      </w:r>
      <w:r w:rsidR="001F7A48">
        <w:rPr>
          <w:rFonts w:eastAsiaTheme="minorHAnsi"/>
        </w:rPr>
        <w:t xml:space="preserve">n Sie Ihren </w:t>
      </w:r>
      <w:r w:rsidRPr="00F0227E">
        <w:rPr>
          <w:rFonts w:eastAsiaTheme="majorEastAsia"/>
        </w:rPr>
        <w:t>Lernerfolg</w:t>
      </w:r>
      <w:r w:rsidRPr="00F0227E">
        <w:rPr>
          <w:rFonts w:eastAsiaTheme="minorHAnsi"/>
        </w:rPr>
        <w:t>!</w:t>
      </w:r>
    </w:p>
    <w:p w:rsidR="00E12D9C" w:rsidRPr="00C05B7B" w:rsidRDefault="00E12D9C" w:rsidP="00E12D9C">
      <w:pPr>
        <w:pStyle w:val="Aufzhlung"/>
        <w:ind w:left="567" w:hanging="454"/>
        <w:rPr>
          <w:rFonts w:ascii="Source Sans Pro" w:hAnsi="Source Sans Pro"/>
        </w:rPr>
      </w:pPr>
      <w:r w:rsidRPr="00C05B7B">
        <w:rPr>
          <w:rFonts w:ascii="Source Sans Pro" w:hAnsi="Source Sans Pro"/>
          <w:noProof/>
        </w:rPr>
        <mc:AlternateContent>
          <mc:Choice Requires="wps">
            <w:drawing>
              <wp:anchor distT="0" distB="0" distL="114300" distR="114300" simplePos="0" relativeHeight="252874752" behindDoc="0" locked="0" layoutInCell="1" allowOverlap="1" wp14:anchorId="02B40E07" wp14:editId="508ADA5D">
                <wp:simplePos x="0" y="0"/>
                <wp:positionH relativeFrom="column">
                  <wp:posOffset>5309319</wp:posOffset>
                </wp:positionH>
                <wp:positionV relativeFrom="paragraph">
                  <wp:posOffset>5080</wp:posOffset>
                </wp:positionV>
                <wp:extent cx="0" cy="939165"/>
                <wp:effectExtent l="76200" t="0" r="76200" b="51435"/>
                <wp:wrapNone/>
                <wp:docPr id="280" name="Gerade Verbindung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16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80" o:spid="_x0000_s1026" style="position:absolute;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05pt,.4pt" to="418.05pt,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">
                <v:stroke dashstyle="1 1" endarrow="block"/>
              </v:line>
            </w:pict>
          </mc:Fallback>
        </mc:AlternateContent>
      </w:r>
      <w:r w:rsidR="001D0EE8">
        <w:rPr>
          <w:rFonts w:ascii="Source Sans Pro" w:hAnsi="Source Sans Pro"/>
        </w:rPr>
        <w:t xml:space="preserve">Falten Sie </w:t>
      </w:r>
      <w:r w:rsidRPr="00C05B7B">
        <w:rPr>
          <w:rFonts w:ascii="Source Sans Pro" w:hAnsi="Source Sans Pro"/>
        </w:rPr>
        <w:t>zunächst das Blatt entlang des Pfeils nach hinten.</w:t>
      </w:r>
    </w:p>
    <w:p w:rsidR="00E12D9C" w:rsidRPr="00C05B7B" w:rsidRDefault="00E12D9C" w:rsidP="00E12D9C">
      <w:pPr>
        <w:pStyle w:val="Aufzhlung"/>
        <w:ind w:left="567" w:hanging="454"/>
        <w:rPr>
          <w:rFonts w:ascii="Source Sans Pro" w:hAnsi="Source Sans Pro"/>
        </w:rPr>
      </w:pPr>
      <w:r w:rsidRPr="00C05B7B">
        <w:rPr>
          <w:rFonts w:ascii="Source Sans Pro" w:hAnsi="Source Sans Pro"/>
        </w:rPr>
        <w:t>Mache</w:t>
      </w:r>
      <w:r w:rsidR="001D0EE8">
        <w:rPr>
          <w:rFonts w:ascii="Source Sans Pro" w:hAnsi="Source Sans Pro"/>
        </w:rPr>
        <w:t>n Sie</w:t>
      </w:r>
      <w:r w:rsidRPr="00C05B7B">
        <w:rPr>
          <w:rFonts w:ascii="Source Sans Pro" w:hAnsi="Source Sans Pro"/>
        </w:rPr>
        <w:t xml:space="preserve"> </w:t>
      </w:r>
      <w:r w:rsidR="001D0EE8">
        <w:rPr>
          <w:rFonts w:ascii="Source Sans Pro" w:hAnsi="Source Sans Pro"/>
        </w:rPr>
        <w:t xml:space="preserve">sich </w:t>
      </w:r>
      <w:r w:rsidRPr="00C05B7B">
        <w:rPr>
          <w:rFonts w:ascii="Source Sans Pro" w:hAnsi="Source Sans Pro"/>
        </w:rPr>
        <w:t xml:space="preserve">zunächst alleine Gedanken über </w:t>
      </w:r>
      <w:r w:rsidR="001D0EE8">
        <w:rPr>
          <w:rFonts w:ascii="Source Sans Pro" w:hAnsi="Source Sans Pro"/>
        </w:rPr>
        <w:t>Ihr</w:t>
      </w:r>
      <w:r w:rsidRPr="00C05B7B">
        <w:rPr>
          <w:rFonts w:ascii="Source Sans Pro" w:hAnsi="Source Sans Pro"/>
        </w:rPr>
        <w:t xml:space="preserve"> Wissen und kreuze</w:t>
      </w:r>
      <w:r w:rsidR="001D0EE8">
        <w:rPr>
          <w:rFonts w:ascii="Source Sans Pro" w:hAnsi="Source Sans Pro"/>
        </w:rPr>
        <w:t>n Sie</w:t>
      </w:r>
      <w:r w:rsidRPr="00C05B7B">
        <w:rPr>
          <w:rFonts w:ascii="Source Sans Pro" w:hAnsi="Source Sans Pro"/>
        </w:rPr>
        <w:t xml:space="preserve"> an. </w:t>
      </w:r>
    </w:p>
    <w:p w:rsidR="00E12D9C" w:rsidRPr="00C05B7B" w:rsidRDefault="00C05B7B" w:rsidP="00E12D9C">
      <w:pPr>
        <w:pStyle w:val="Aufzhlung"/>
        <w:ind w:left="567" w:hanging="454"/>
        <w:rPr>
          <w:rFonts w:ascii="Source Sans Pro" w:hAnsi="Source Sans Pro"/>
        </w:rPr>
      </w:pPr>
      <w:r>
        <w:rPr>
          <w:rFonts w:ascii="Source Sans Pro" w:hAnsi="Source Sans Pro"/>
        </w:rPr>
        <w:t>Tausche</w:t>
      </w:r>
      <w:r w:rsidR="001D0EE8">
        <w:rPr>
          <w:rFonts w:ascii="Source Sans Pro" w:hAnsi="Source Sans Pro"/>
        </w:rPr>
        <w:t xml:space="preserve">n Sie sich </w:t>
      </w:r>
      <w:r w:rsidR="00E12D9C" w:rsidRPr="00C05B7B">
        <w:rPr>
          <w:rFonts w:ascii="Source Sans Pro" w:hAnsi="Source Sans Pro"/>
        </w:rPr>
        <w:t xml:space="preserve">im Folgenden mit </w:t>
      </w:r>
      <w:r w:rsidR="001F7A48">
        <w:rPr>
          <w:rFonts w:ascii="Source Sans Pro" w:hAnsi="Source Sans Pro"/>
        </w:rPr>
        <w:t>Ihrem</w:t>
      </w:r>
      <w:r w:rsidR="00E12D9C" w:rsidRPr="00C05B7B">
        <w:rPr>
          <w:rFonts w:ascii="Source Sans Pro" w:hAnsi="Source Sans Pro"/>
        </w:rPr>
        <w:t xml:space="preserve"> Nachbarn</w:t>
      </w:r>
      <w:r w:rsidR="0083026B">
        <w:rPr>
          <w:rFonts w:ascii="Source Sans Pro" w:hAnsi="Source Sans Pro"/>
        </w:rPr>
        <w:t xml:space="preserve"> / Ihrer Nachbarin</w:t>
      </w:r>
      <w:r w:rsidR="00E12D9C" w:rsidRPr="00C05B7B">
        <w:rPr>
          <w:rFonts w:ascii="Source Sans Pro" w:hAnsi="Source Sans Pro"/>
        </w:rPr>
        <w:t xml:space="preserve"> aus bzw. falte</w:t>
      </w:r>
      <w:r w:rsidR="001D0EE8">
        <w:rPr>
          <w:rFonts w:ascii="Source Sans Pro" w:hAnsi="Source Sans Pro"/>
        </w:rPr>
        <w:t>n</w:t>
      </w:r>
      <w:r w:rsidR="00E12D9C" w:rsidRPr="00C05B7B">
        <w:rPr>
          <w:rFonts w:ascii="Source Sans Pro" w:hAnsi="Source Sans Pro"/>
        </w:rPr>
        <w:t xml:space="preserve"> </w:t>
      </w:r>
      <w:r w:rsidR="001D0EE8">
        <w:rPr>
          <w:rFonts w:ascii="Source Sans Pro" w:hAnsi="Source Sans Pro"/>
        </w:rPr>
        <w:t xml:space="preserve">Sie </w:t>
      </w:r>
      <w:r w:rsidR="00E12D9C" w:rsidRPr="00C05B7B">
        <w:rPr>
          <w:rFonts w:ascii="Source Sans Pro" w:hAnsi="Source Sans Pro"/>
        </w:rPr>
        <w:t>das Blatt auf, um die Informationsquellen</w:t>
      </w:r>
      <w:r>
        <w:rPr>
          <w:rFonts w:ascii="Source Sans Pro" w:hAnsi="Source Sans Pro"/>
        </w:rPr>
        <w:t xml:space="preserve"> zu sehen. Weitergehend </w:t>
      </w:r>
      <w:r w:rsidR="001D0EE8">
        <w:rPr>
          <w:rFonts w:ascii="Source Sans Pro" w:hAnsi="Source Sans Pro"/>
        </w:rPr>
        <w:t>können Sie</w:t>
      </w:r>
      <w:r w:rsidR="00E12D9C" w:rsidRPr="00C05B7B">
        <w:rPr>
          <w:rFonts w:ascii="Source Sans Pro" w:hAnsi="Source Sans Pro"/>
        </w:rPr>
        <w:t xml:space="preserve"> auch andere Mitschüler</w:t>
      </w:r>
      <w:r w:rsidR="0083026B">
        <w:rPr>
          <w:rFonts w:ascii="Source Sans Pro" w:hAnsi="Source Sans Pro"/>
        </w:rPr>
        <w:t xml:space="preserve"> / Mitschülerinnen</w:t>
      </w:r>
      <w:r w:rsidR="00E12D9C" w:rsidRPr="00C05B7B">
        <w:rPr>
          <w:rFonts w:ascii="Source Sans Pro" w:hAnsi="Source Sans Pro"/>
        </w:rPr>
        <w:t xml:space="preserve"> oder die Lehrkraft befr</w:t>
      </w:r>
      <w:r w:rsidR="00E12D9C" w:rsidRPr="00C05B7B">
        <w:rPr>
          <w:rFonts w:ascii="Source Sans Pro" w:hAnsi="Source Sans Pro"/>
        </w:rPr>
        <w:t>a</w:t>
      </w:r>
      <w:r w:rsidR="00E12D9C" w:rsidRPr="00C05B7B">
        <w:rPr>
          <w:rFonts w:ascii="Source Sans Pro" w:hAnsi="Source Sans Pro"/>
        </w:rPr>
        <w:t>gen</w:t>
      </w:r>
      <w:r w:rsidR="001D0EE8">
        <w:rPr>
          <w:rFonts w:ascii="Source Sans Pro" w:hAnsi="Source Sans Pro"/>
        </w:rPr>
        <w:t>.</w:t>
      </w:r>
    </w:p>
    <w:p w:rsidR="00E12D9C" w:rsidRPr="00F0227E" w:rsidRDefault="00E12D9C" w:rsidP="00E12D9C">
      <w:pPr>
        <w:rPr>
          <w:rFonts w:eastAsiaTheme="minorHAnsi"/>
          <w:color w:val="000000" w:themeColor="text1"/>
        </w:rPr>
      </w:pPr>
    </w:p>
    <w:tbl>
      <w:tblPr>
        <w:tblW w:w="9214"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6"/>
        <w:gridCol w:w="4040"/>
        <w:gridCol w:w="850"/>
        <w:gridCol w:w="851"/>
        <w:gridCol w:w="850"/>
        <w:gridCol w:w="993"/>
        <w:gridCol w:w="1134"/>
      </w:tblGrid>
      <w:tr w:rsidR="00E12D9C" w:rsidRPr="00F0227E" w:rsidTr="00E12D9C">
        <w:tc>
          <w:tcPr>
            <w:tcW w:w="4536" w:type="dxa"/>
            <w:gridSpan w:val="2"/>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r w:rsidRPr="00F0227E">
              <w:rPr>
                <w:rFonts w:eastAsiaTheme="minorHAnsi"/>
              </w:rPr>
              <w:t>sicher</w:t>
            </w:r>
          </w:p>
        </w:tc>
        <w:tc>
          <w:tcPr>
            <w:tcW w:w="851" w:type="dxa"/>
            <w:vAlign w:val="center"/>
          </w:tcPr>
          <w:p w:rsidR="00E12D9C" w:rsidRPr="00F0227E" w:rsidRDefault="00E12D9C" w:rsidP="00E12D9C">
            <w:pPr>
              <w:pStyle w:val="Textkrper"/>
              <w:rPr>
                <w:rFonts w:eastAsiaTheme="minorHAnsi"/>
              </w:rPr>
            </w:pPr>
            <w:proofErr w:type="spellStart"/>
            <w:r w:rsidRPr="00F0227E">
              <w:rPr>
                <w:rFonts w:eastAsiaTheme="minorHAnsi"/>
              </w:rPr>
              <w:t>zieml</w:t>
            </w:r>
            <w:proofErr w:type="spellEnd"/>
            <w:r w:rsidRPr="00F0227E">
              <w:rPr>
                <w:rFonts w:eastAsiaTheme="minorHAnsi"/>
              </w:rPr>
              <w:t>. sicher</w:t>
            </w:r>
          </w:p>
        </w:tc>
        <w:tc>
          <w:tcPr>
            <w:tcW w:w="850" w:type="dxa"/>
            <w:vAlign w:val="center"/>
          </w:tcPr>
          <w:p w:rsidR="00E12D9C" w:rsidRPr="00F0227E" w:rsidRDefault="00E12D9C" w:rsidP="00E12D9C">
            <w:pPr>
              <w:pStyle w:val="Textkrper"/>
              <w:rPr>
                <w:rFonts w:eastAsiaTheme="minorHAnsi"/>
              </w:rPr>
            </w:pPr>
            <w:r w:rsidRPr="00F0227E">
              <w:rPr>
                <w:rFonts w:eastAsiaTheme="minorHAnsi"/>
              </w:rPr>
              <w:t>uns</w:t>
            </w:r>
            <w:r w:rsidRPr="00F0227E">
              <w:rPr>
                <w:rFonts w:eastAsiaTheme="minorHAnsi"/>
              </w:rPr>
              <w:t>i</w:t>
            </w:r>
            <w:r w:rsidRPr="00F0227E">
              <w:rPr>
                <w:rFonts w:eastAsiaTheme="minorHAnsi"/>
              </w:rPr>
              <w:t>cher</w:t>
            </w:r>
          </w:p>
        </w:tc>
        <w:tc>
          <w:tcPr>
            <w:tcW w:w="993" w:type="dxa"/>
            <w:vAlign w:val="center"/>
          </w:tcPr>
          <w:p w:rsidR="00E12D9C" w:rsidRPr="00F0227E" w:rsidRDefault="00E12D9C" w:rsidP="00E12D9C">
            <w:pPr>
              <w:pStyle w:val="Textkrper"/>
              <w:rPr>
                <w:rFonts w:eastAsiaTheme="minorHAnsi"/>
              </w:rPr>
            </w:pPr>
            <w:r w:rsidRPr="00F0227E">
              <w:rPr>
                <w:rFonts w:eastAsiaTheme="minorHAnsi"/>
              </w:rPr>
              <w:t>sehr uns</w:t>
            </w:r>
            <w:r w:rsidRPr="00F0227E">
              <w:rPr>
                <w:rFonts w:eastAsiaTheme="minorHAnsi"/>
              </w:rPr>
              <w:t>i</w:t>
            </w:r>
            <w:r w:rsidRPr="00F0227E">
              <w:rPr>
                <w:rFonts w:eastAsiaTheme="minorHAnsi"/>
              </w:rPr>
              <w:t>cher</w:t>
            </w:r>
          </w:p>
        </w:tc>
        <w:tc>
          <w:tcPr>
            <w:tcW w:w="1134" w:type="dxa"/>
            <w:vAlign w:val="center"/>
          </w:tcPr>
          <w:p w:rsidR="00E12D9C" w:rsidRDefault="00E12D9C" w:rsidP="00E12D9C">
            <w:pPr>
              <w:pStyle w:val="Textkrper"/>
              <w:rPr>
                <w:rFonts w:eastAsiaTheme="minorHAnsi"/>
              </w:rPr>
            </w:pPr>
            <w:r w:rsidRPr="00F0227E">
              <w:rPr>
                <w:rFonts w:eastAsiaTheme="minorHAnsi"/>
              </w:rPr>
              <w:t xml:space="preserve">Schau </w:t>
            </w:r>
          </w:p>
          <w:p w:rsidR="00E12D9C" w:rsidRPr="00F0227E" w:rsidRDefault="00E12D9C" w:rsidP="00E12D9C">
            <w:pPr>
              <w:pStyle w:val="Textkrper"/>
              <w:rPr>
                <w:rFonts w:eastAsiaTheme="minorHAnsi"/>
              </w:rPr>
            </w:pPr>
            <w:r w:rsidRPr="00F0227E">
              <w:rPr>
                <w:rFonts w:eastAsiaTheme="minorHAnsi"/>
              </w:rPr>
              <w:t>nach</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1</w:t>
            </w:r>
          </w:p>
        </w:tc>
        <w:tc>
          <w:tcPr>
            <w:tcW w:w="4040" w:type="dxa"/>
          </w:tcPr>
          <w:p w:rsidR="00E12D9C" w:rsidRPr="00F0227E" w:rsidRDefault="00E12D9C" w:rsidP="00E12D9C">
            <w:pPr>
              <w:pStyle w:val="Textkrper"/>
              <w:rPr>
                <w:rFonts w:eastAsiaTheme="minorHAnsi"/>
              </w:rPr>
            </w:pPr>
            <w:r w:rsidRPr="00F0227E">
              <w:rPr>
                <w:rFonts w:eastAsiaTheme="minorHAnsi"/>
              </w:rPr>
              <w:t>Ich kann beschreiben, wie Edward Jenner die Immunität entdeckte.</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2</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was ein Antigen-Antikörper-Komplex ist.</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3</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warum zur Impfung abget</w:t>
            </w:r>
            <w:r w:rsidRPr="00F0227E">
              <w:rPr>
                <w:rFonts w:eastAsiaTheme="minorHAnsi"/>
              </w:rPr>
              <w:t>ö</w:t>
            </w:r>
            <w:r w:rsidRPr="00F0227E">
              <w:rPr>
                <w:rFonts w:eastAsiaTheme="minorHAnsi"/>
              </w:rPr>
              <w:t xml:space="preserve">tete bzw. abgeschwächte Erreger verwendet werden. </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4</w:t>
            </w:r>
          </w:p>
        </w:tc>
        <w:tc>
          <w:tcPr>
            <w:tcW w:w="4040" w:type="dxa"/>
          </w:tcPr>
          <w:p w:rsidR="00E12D9C" w:rsidRPr="00F0227E" w:rsidRDefault="00E12D9C" w:rsidP="00E12D9C">
            <w:pPr>
              <w:pStyle w:val="Textkrper"/>
              <w:rPr>
                <w:rFonts w:eastAsiaTheme="minorHAnsi"/>
              </w:rPr>
            </w:pPr>
            <w:r w:rsidRPr="00F0227E">
              <w:rPr>
                <w:rFonts w:eastAsiaTheme="minorHAnsi"/>
              </w:rPr>
              <w:t xml:space="preserve"> Ich kann die Unterschiede zwischen aktiver und passiver Immunisierung erklären.</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5</w:t>
            </w:r>
          </w:p>
        </w:tc>
        <w:tc>
          <w:tcPr>
            <w:tcW w:w="4040" w:type="dxa"/>
          </w:tcPr>
          <w:p w:rsidR="00E12D9C" w:rsidRPr="00F0227E" w:rsidRDefault="00E12D9C" w:rsidP="00E12D9C">
            <w:pPr>
              <w:pStyle w:val="Textkrper"/>
              <w:rPr>
                <w:rFonts w:eastAsiaTheme="minorHAnsi"/>
              </w:rPr>
            </w:pPr>
            <w:r w:rsidRPr="00F0227E">
              <w:rPr>
                <w:rFonts w:eastAsiaTheme="minorHAnsi"/>
              </w:rPr>
              <w:t>Ich kenne den Begriff Kombinationsimpfstoff.</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6</w:t>
            </w:r>
          </w:p>
        </w:tc>
        <w:tc>
          <w:tcPr>
            <w:tcW w:w="4040" w:type="dxa"/>
          </w:tcPr>
          <w:p w:rsidR="00E12D9C" w:rsidRPr="00F0227E" w:rsidRDefault="00E12D9C" w:rsidP="00E12D9C">
            <w:pPr>
              <w:pStyle w:val="Textkrper"/>
              <w:rPr>
                <w:rFonts w:eastAsiaTheme="minorHAnsi"/>
              </w:rPr>
            </w:pPr>
            <w:r w:rsidRPr="00F0227E">
              <w:rPr>
                <w:rFonts w:eastAsiaTheme="minorHAnsi"/>
              </w:rPr>
              <w:t xml:space="preserve">Ich kann erklären, warum es in westlichen Ländern zur Impfmüdigkeit gekommen ist. </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7</w:t>
            </w:r>
          </w:p>
        </w:tc>
        <w:tc>
          <w:tcPr>
            <w:tcW w:w="4040" w:type="dxa"/>
          </w:tcPr>
          <w:p w:rsidR="00E12D9C" w:rsidRPr="00F0227E" w:rsidRDefault="00E12D9C" w:rsidP="00E12D9C">
            <w:pPr>
              <w:pStyle w:val="Textkrper"/>
              <w:rPr>
                <w:rFonts w:eastAsiaTheme="minorHAnsi"/>
              </w:rPr>
            </w:pPr>
            <w:r w:rsidRPr="00F0227E">
              <w:rPr>
                <w:rFonts w:eastAsiaTheme="minorHAnsi"/>
              </w:rPr>
              <w:t>Ich kann erklären, für welche Personen ei</w:t>
            </w:r>
            <w:r w:rsidR="001F7A48">
              <w:rPr>
                <w:rFonts w:eastAsiaTheme="minorHAnsi"/>
              </w:rPr>
              <w:t>n erhöhtes Impfrisiko besteht.</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03.03.07</w:t>
            </w:r>
          </w:p>
        </w:tc>
      </w:tr>
      <w:tr w:rsidR="00E12D9C" w:rsidRPr="00F0227E" w:rsidTr="00E12D9C">
        <w:tc>
          <w:tcPr>
            <w:tcW w:w="496" w:type="dxa"/>
            <w:vAlign w:val="center"/>
          </w:tcPr>
          <w:p w:rsidR="00E12D9C" w:rsidRPr="00F0227E" w:rsidRDefault="00E12D9C" w:rsidP="00E12D9C">
            <w:pPr>
              <w:pStyle w:val="Textkrper"/>
              <w:rPr>
                <w:rFonts w:eastAsiaTheme="minorHAnsi"/>
              </w:rPr>
            </w:pPr>
            <w:r w:rsidRPr="00F0227E">
              <w:rPr>
                <w:rFonts w:eastAsiaTheme="minorHAnsi"/>
              </w:rPr>
              <w:t>8</w:t>
            </w:r>
          </w:p>
        </w:tc>
        <w:tc>
          <w:tcPr>
            <w:tcW w:w="4040" w:type="dxa"/>
          </w:tcPr>
          <w:p w:rsidR="00E12D9C" w:rsidRPr="00F0227E" w:rsidRDefault="00E12D9C" w:rsidP="00E12D9C">
            <w:pPr>
              <w:pStyle w:val="Textkrper"/>
              <w:rPr>
                <w:rFonts w:eastAsiaTheme="minorHAnsi"/>
              </w:rPr>
            </w:pPr>
            <w:r w:rsidRPr="00F0227E">
              <w:rPr>
                <w:rFonts w:eastAsiaTheme="minorHAnsi"/>
              </w:rPr>
              <w:t>Ich kenne die Vor- und Nachteile des Impfens.</w:t>
            </w:r>
          </w:p>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851" w:type="dxa"/>
            <w:vAlign w:val="center"/>
          </w:tcPr>
          <w:p w:rsidR="00E12D9C" w:rsidRPr="00F0227E" w:rsidRDefault="00E12D9C" w:rsidP="00E12D9C">
            <w:pPr>
              <w:pStyle w:val="Textkrper"/>
              <w:rPr>
                <w:rFonts w:eastAsiaTheme="minorHAnsi"/>
              </w:rPr>
            </w:pPr>
          </w:p>
        </w:tc>
        <w:tc>
          <w:tcPr>
            <w:tcW w:w="850" w:type="dxa"/>
            <w:vAlign w:val="center"/>
          </w:tcPr>
          <w:p w:rsidR="00E12D9C" w:rsidRPr="00F0227E" w:rsidRDefault="00E12D9C" w:rsidP="00E12D9C">
            <w:pPr>
              <w:pStyle w:val="Textkrper"/>
              <w:rPr>
                <w:rFonts w:eastAsiaTheme="minorHAnsi"/>
              </w:rPr>
            </w:pPr>
          </w:p>
        </w:tc>
        <w:tc>
          <w:tcPr>
            <w:tcW w:w="993" w:type="dxa"/>
            <w:vAlign w:val="center"/>
          </w:tcPr>
          <w:p w:rsidR="00E12D9C" w:rsidRPr="00F0227E" w:rsidRDefault="00E12D9C" w:rsidP="00E12D9C">
            <w:pPr>
              <w:pStyle w:val="Textkrper"/>
              <w:rPr>
                <w:rFonts w:eastAsiaTheme="minorHAnsi"/>
              </w:rPr>
            </w:pPr>
          </w:p>
        </w:tc>
        <w:tc>
          <w:tcPr>
            <w:tcW w:w="1134" w:type="dxa"/>
            <w:vAlign w:val="center"/>
          </w:tcPr>
          <w:p w:rsidR="00E12D9C" w:rsidRPr="00F0227E" w:rsidRDefault="00E12D9C" w:rsidP="00E12D9C">
            <w:pPr>
              <w:pStyle w:val="Textkrper"/>
              <w:rPr>
                <w:rFonts w:eastAsiaTheme="minorHAnsi"/>
              </w:rPr>
            </w:pPr>
            <w:r w:rsidRPr="00F0227E">
              <w:rPr>
                <w:rFonts w:eastAsiaTheme="minorHAnsi"/>
              </w:rPr>
              <w:t>03.03.06</w:t>
            </w:r>
          </w:p>
          <w:p w:rsidR="00E12D9C" w:rsidRPr="00F0227E" w:rsidRDefault="00E12D9C" w:rsidP="00E12D9C">
            <w:pPr>
              <w:pStyle w:val="Textkrper"/>
              <w:rPr>
                <w:rFonts w:eastAsiaTheme="minorHAnsi"/>
              </w:rPr>
            </w:pPr>
            <w:r w:rsidRPr="00F0227E">
              <w:rPr>
                <w:rFonts w:eastAsiaTheme="minorHAnsi"/>
              </w:rPr>
              <w:t>03.03.07</w:t>
            </w:r>
          </w:p>
        </w:tc>
      </w:tr>
    </w:tbl>
    <w:p w:rsidR="00E12D9C" w:rsidRPr="00F0227E" w:rsidRDefault="00E12D9C" w:rsidP="00E12D9C">
      <w:pPr>
        <w:pStyle w:val="Textkrper"/>
        <w:rPr>
          <w:rFonts w:eastAsiaTheme="minorHAnsi"/>
        </w:rPr>
      </w:pPr>
    </w:p>
    <w:p w:rsidR="00E12D9C" w:rsidRDefault="00E12D9C" w:rsidP="00E12D9C">
      <w:pPr>
        <w:pStyle w:val="Textkrper"/>
      </w:pPr>
    </w:p>
    <w:p w:rsidR="00E12D9C" w:rsidRDefault="00E12D9C">
      <w:pPr>
        <w:spacing w:line="240" w:lineRule="auto"/>
        <w:rPr>
          <w:rFonts w:ascii="Source Sans Pro Light" w:hAnsi="Source Sans Pro Light"/>
          <w:sz w:val="20"/>
          <w:szCs w:val="24"/>
          <w:lang w:eastAsia="de-DE"/>
        </w:rPr>
      </w:pPr>
      <w:r>
        <w:rPr>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912"/>
        <w:gridCol w:w="3832"/>
        <w:gridCol w:w="188"/>
        <w:gridCol w:w="2081"/>
      </w:tblGrid>
      <w:tr w:rsidR="00E12D9C" w:rsidRPr="00406F71" w:rsidTr="00E12D9C">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lastRenderedPageBreak/>
              <w:t>Kompetenzbereich/Leitidee</w:t>
            </w:r>
          </w:p>
          <w:p w:rsidR="00E12D9C" w:rsidRPr="00406F71" w:rsidRDefault="00F818E0" w:rsidP="00E12D9C">
            <w:pPr>
              <w:pStyle w:val="TabellenkopfLSLinksbndig"/>
              <w:rPr>
                <w:rFonts w:eastAsiaTheme="majorEastAsia"/>
              </w:rPr>
            </w:pPr>
            <w:r>
              <w:t>03 In der Fachsprache</w:t>
            </w:r>
            <w:r>
              <w:br/>
              <w:t xml:space="preserve">      </w:t>
            </w:r>
            <w:r w:rsidR="00E12D9C" w:rsidRPr="00406F71">
              <w:t>kom</w:t>
            </w:r>
            <w:r w:rsidR="00E12D9C">
              <w:t>munizie</w:t>
            </w:r>
            <w:r w:rsidR="00E12D9C" w:rsidRPr="00406F71">
              <w:t>ren</w:t>
            </w:r>
          </w:p>
        </w:tc>
        <w:tc>
          <w:tcPr>
            <w:tcW w:w="91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Pr>
                <w:rFonts w:eastAsiaTheme="majorEastAsia"/>
              </w:rPr>
              <w:t>Lern</w:t>
            </w:r>
            <w:r w:rsidRPr="00406F71">
              <w:rPr>
                <w:rFonts w:eastAsiaTheme="majorEastAsia"/>
              </w:rPr>
              <w:t>fortschritt</w:t>
            </w:r>
          </w:p>
          <w:p w:rsidR="00E12D9C" w:rsidRPr="00406F71" w:rsidRDefault="00E12D9C" w:rsidP="00E12D9C">
            <w:pPr>
              <w:pStyle w:val="TabellenkopfLSLinksbndig"/>
              <w:rPr>
                <w:rFonts w:eastAsiaTheme="majorEastAsia"/>
              </w:rPr>
            </w:pPr>
            <w:r w:rsidRPr="00406F71">
              <w:t>LF</w:t>
            </w:r>
            <w:r>
              <w:t>S</w:t>
            </w:r>
            <w:r w:rsidRPr="00406F71">
              <w:t xml:space="preserve"> 3</w:t>
            </w:r>
          </w:p>
        </w:tc>
        <w:tc>
          <w:tcPr>
            <w:tcW w:w="38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E12D9C" w:rsidRPr="00406F71" w:rsidRDefault="00E12D9C" w:rsidP="00E12D9C">
            <w:pPr>
              <w:pStyle w:val="TabelleLinks6PT"/>
              <w:rPr>
                <w:rFonts w:eastAsiaTheme="majorEastAsia"/>
              </w:rPr>
            </w:pPr>
            <w:r w:rsidRPr="00406F71">
              <w:rPr>
                <w:rFonts w:eastAsiaTheme="majorEastAsia"/>
              </w:rPr>
              <w:t>Materialien/Titel</w:t>
            </w:r>
          </w:p>
          <w:p w:rsidR="00E12D9C" w:rsidRPr="00406F71" w:rsidRDefault="00E12D9C" w:rsidP="00E12D9C">
            <w:pPr>
              <w:pStyle w:val="TabellenkopfLSLinksbndig"/>
              <w:rPr>
                <w:rFonts w:eastAsiaTheme="majorEastAsia"/>
              </w:rPr>
            </w:pPr>
            <w:r>
              <w:t xml:space="preserve">Masern. </w:t>
            </w:r>
            <w:r w:rsidRPr="00F0227E">
              <w:t>Feedback: „In der Fachsprache kommunizieren“</w:t>
            </w:r>
          </w:p>
        </w:tc>
        <w:tc>
          <w:tcPr>
            <w:tcW w:w="188" w:type="dxa"/>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val="restart"/>
            <w:tcBorders>
              <w:top w:val="single" w:sz="4" w:space="0" w:color="auto"/>
              <w:left w:val="single" w:sz="4" w:space="0" w:color="auto"/>
              <w:right w:val="single" w:sz="4" w:space="0" w:color="auto"/>
            </w:tcBorders>
            <w:shd w:val="clear" w:color="auto" w:fill="D9D9D9" w:themeFill="background1" w:themeFillShade="D9"/>
          </w:tcPr>
          <w:p w:rsidR="00E12D9C" w:rsidRDefault="00E12D9C" w:rsidP="00E12D9C">
            <w:pPr>
              <w:pStyle w:val="TabellenkopfLS"/>
            </w:pPr>
            <w:r>
              <w:t>Biologie</w:t>
            </w:r>
          </w:p>
          <w:p w:rsidR="00E12D9C" w:rsidRPr="00406F71" w:rsidRDefault="00E12D9C" w:rsidP="00E12D9C">
            <w:pPr>
              <w:pStyle w:val="TabellenkopfLS"/>
              <w:rPr>
                <w:rFonts w:eastAsiaTheme="minorHAnsi"/>
              </w:rPr>
            </w:pPr>
            <w:r w:rsidRPr="00406F71">
              <w:t>Bio03.0</w:t>
            </w:r>
            <w:r>
              <w:t>3</w:t>
            </w:r>
            <w:r w:rsidRPr="00406F71">
              <w:t>.0</w:t>
            </w:r>
            <w:r>
              <w:t>9</w:t>
            </w:r>
          </w:p>
        </w:tc>
      </w:tr>
      <w:tr w:rsidR="00E12D9C" w:rsidRPr="00406F71" w:rsidTr="00F818E0">
        <w:trPr>
          <w:trHeight w:hRule="exact" w:val="480"/>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91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3832"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pStyle w:val="TabellenkopfLSLinksbndig"/>
            </w:pPr>
          </w:p>
        </w:tc>
        <w:tc>
          <w:tcPr>
            <w:tcW w:w="188" w:type="dxa"/>
            <w:vMerge w:val="restart"/>
            <w:tcBorders>
              <w:top w:val="nil"/>
              <w:left w:val="single" w:sz="4" w:space="0" w:color="auto"/>
              <w:bottom w:val="nil"/>
              <w:right w:val="single" w:sz="4" w:space="0" w:color="auto"/>
            </w:tcBorders>
            <w:shd w:val="clear" w:color="auto" w:fill="FFFFFF" w:themeFill="background1"/>
          </w:tcPr>
          <w:p w:rsidR="00E12D9C" w:rsidRPr="00406F71" w:rsidRDefault="00E12D9C" w:rsidP="00E12D9C">
            <w:pPr>
              <w:rPr>
                <w:rFonts w:eastAsiaTheme="minorHAnsi"/>
                <w:color w:val="000000" w:themeColor="text1"/>
              </w:rPr>
            </w:pPr>
          </w:p>
        </w:tc>
        <w:tc>
          <w:tcPr>
            <w:tcW w:w="2081" w:type="dxa"/>
            <w:vMerge/>
            <w:tcBorders>
              <w:left w:val="single" w:sz="4" w:space="0" w:color="auto"/>
              <w:bottom w:val="single" w:sz="4" w:space="0" w:color="auto"/>
              <w:right w:val="single" w:sz="4" w:space="0" w:color="auto"/>
            </w:tcBorders>
            <w:shd w:val="clear" w:color="auto" w:fill="D9D9D9" w:themeFill="background1" w:themeFillShade="D9"/>
            <w:hideMark/>
          </w:tcPr>
          <w:p w:rsidR="00E12D9C" w:rsidRPr="00406F71" w:rsidRDefault="00E12D9C" w:rsidP="00E12D9C">
            <w:pPr>
              <w:jc w:val="center"/>
              <w:rPr>
                <w:rFonts w:ascii="Univers 55" w:eastAsia="Times New Roman" w:hAnsi="Univers 55" w:cs="Times New Roman"/>
                <w:b/>
                <w:color w:val="000000" w:themeColor="text1"/>
                <w:sz w:val="20"/>
                <w:szCs w:val="20"/>
              </w:rPr>
            </w:pPr>
          </w:p>
        </w:tc>
      </w:tr>
      <w:tr w:rsidR="00E12D9C" w:rsidRPr="00406F71" w:rsidTr="00E12D9C">
        <w:tc>
          <w:tcPr>
            <w:tcW w:w="7376" w:type="dxa"/>
            <w:gridSpan w:val="3"/>
            <w:vMerge w:val="restart"/>
            <w:tcBorders>
              <w:top w:val="single" w:sz="4" w:space="0" w:color="auto"/>
              <w:left w:val="single" w:sz="4" w:space="0" w:color="auto"/>
              <w:bottom w:val="single" w:sz="4" w:space="0" w:color="auto"/>
              <w:right w:val="single" w:sz="4" w:space="0" w:color="auto"/>
            </w:tcBorders>
            <w:hideMark/>
          </w:tcPr>
          <w:p w:rsidR="00E12D9C" w:rsidRPr="00E12D9C" w:rsidRDefault="00E12D9C" w:rsidP="00E12D9C">
            <w:pPr>
              <w:pStyle w:val="TabelleLinks6PT"/>
              <w:rPr>
                <w:rFonts w:eastAsiaTheme="majorEastAsia"/>
              </w:rPr>
            </w:pPr>
            <w:r w:rsidRPr="00406F71">
              <w:rPr>
                <w:noProof/>
              </w:rPr>
              <mc:AlternateContent>
                <mc:Choice Requires="wpg">
                  <w:drawing>
                    <wp:anchor distT="0" distB="0" distL="114300" distR="114300" simplePos="0" relativeHeight="252875776" behindDoc="0" locked="0" layoutInCell="0" allowOverlap="1" wp14:anchorId="156E8B49" wp14:editId="4CE223D2">
                      <wp:simplePos x="0" y="0"/>
                      <wp:positionH relativeFrom="page">
                        <wp:posOffset>5523230</wp:posOffset>
                      </wp:positionH>
                      <wp:positionV relativeFrom="page">
                        <wp:posOffset>1666875</wp:posOffset>
                      </wp:positionV>
                      <wp:extent cx="1320800" cy="647700"/>
                      <wp:effectExtent l="0" t="0" r="12700" b="19050"/>
                      <wp:wrapNone/>
                      <wp:docPr id="281" name="Gruppieren 281"/>
                      <wp:cNvGraphicFramePr/>
                      <a:graphic xmlns:a="http://schemas.openxmlformats.org/drawingml/2006/main">
                        <a:graphicData uri="http://schemas.microsoft.com/office/word/2010/wordprocessingGroup">
                          <wpg:wgp>
                            <wpg:cNvGrpSpPr/>
                            <wpg:grpSpPr>
                              <a:xfrm>
                                <a:off x="0" y="0"/>
                                <a:ext cx="1320800" cy="647700"/>
                                <a:chOff x="0" y="0"/>
                                <a:chExt cx="1313519" cy="650075"/>
                              </a:xfrm>
                            </wpg:grpSpPr>
                            <wps:wsp>
                              <wps:cNvPr id="282" name="Rechteck 282"/>
                              <wps:cNvSpPr/>
                              <wps:spPr>
                                <a:xfrm>
                                  <a:off x="0" y="0"/>
                                  <a:ext cx="1313519"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83" name="Rechteck 283"/>
                              <wps:cNvSpPr/>
                              <wps:spPr>
                                <a:xfrm>
                                  <a:off x="0" y="217087"/>
                                  <a:ext cx="1313180" cy="215900"/>
                                </a:xfrm>
                                <a:prstGeom prst="rect">
                                  <a:avLst/>
                                </a:prstGeom>
                                <a:noFill/>
                                <a:ln w="3175" cap="flat" cmpd="sng" algn="ctr">
                                  <a:solidFill>
                                    <a:sysClr val="windowText" lastClr="000000"/>
                                  </a:solidFill>
                                  <a:prstDash val="solid"/>
                                </a:ln>
                                <a:effectLst/>
                              </wps:spPr>
                              <wps:txbx>
                                <w:txbxContent>
                                  <w:p w:rsidR="001677B4" w:rsidRDefault="001677B4" w:rsidP="00E12D9C">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284" name="Rechteck 284"/>
                              <wps:cNvSpPr/>
                              <wps:spPr>
                                <a:xfrm>
                                  <a:off x="0" y="434175"/>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677B4" w:rsidRDefault="001677B4" w:rsidP="00E12D9C">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1" o:spid="_x0000_s1116" style="position:absolute;margin-left:434.9pt;margin-top:131.25pt;width:104pt;height:51pt;z-index:25287577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" o:allowincell="f">
                      <v:rect id="Rechteck 282" o:spid="_x0000_s111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Yi8IA&#10;AADcAAAADwAAAGRycy9kb3ducmV2LnhtbESPzarCMBSE94LvEI7gTlO7EKlGEVH0Infhz8bdsTm2&#10;1eakNLm2vv2NILgcZuYbZrZoTSmeVLvCsoLRMAJBnFpdcKbgfNoMJiCcR9ZYWiYFL3KwmHc7M0y0&#10;bfhAz6PPRICwS1BB7n2VSOnSnAy6oa2Ig3eztUEfZJ1JXWMT4KaUcRSNpcGCw0KOFa1ySh/HPxMo&#10;N2v2zfni/JWj3/vYrPfbn4dS/V67nILw1Ppv+NPeaQXxJIb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9iLwgAAANwAAAAPAAAAAAAAAAAAAAAAAJgCAABkcnMvZG93&#10;bnJldi54bWxQSwUGAAAAAAQABAD1AAAAhwMAAAAA&#10;" filled="f" strokecolor="windowText" strokeweight=".25pt">
                        <v:textbox inset="1mm,.5mm,1mm">
                          <w:txbxContent>
                            <w:p w:rsidR="001677B4" w:rsidRDefault="001677B4" w:rsidP="00E12D9C">
                              <w:pPr>
                                <w:pStyle w:val="Tabellezentriert"/>
                              </w:pPr>
                              <w:r>
                                <w:t>LernPROJEKT</w:t>
                              </w:r>
                            </w:p>
                          </w:txbxContent>
                        </v:textbox>
                      </v:rect>
                      <v:rect id="Rechteck 283" o:spid="_x0000_s111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9EMUA&#10;AADcAAAADwAAAGRycy9kb3ducmV2LnhtbESPT2vCQBTE7wW/w/IEb3VTCyGkWUWKYiX0UOult9fs&#10;yx/Nvg3ZNUm/fbdQ8DjMzG+YbDOZVgzUu8aygqdlBIK4sLrhSsH5c/+YgHAeWWNrmRT8kIPNevaQ&#10;YartyB80nHwlAoRdigpq77tUSlfUZNAtbUccvNL2Bn2QfSV1j2OAm1auoiiWBhsOCzV29FpTcT3d&#10;TKCU1uTj+cv5b47eL7HZ5YfjVanFfNq+gPA0+Xv4v/2mFaySZ/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630QxQAAANwAAAAPAAAAAAAAAAAAAAAAAJgCAABkcnMv&#10;ZG93bnJldi54bWxQSwUGAAAAAAQABAD1AAAAigMAAAAA&#10;" filled="f" strokecolor="windowText" strokeweight=".25pt">
                        <v:textbox inset="1mm,.5mm,1mm">
                          <w:txbxContent>
                            <w:p w:rsidR="001677B4" w:rsidRDefault="001677B4" w:rsidP="00E12D9C">
                              <w:pPr>
                                <w:pStyle w:val="Tabellezentriert"/>
                              </w:pPr>
                              <w:r>
                                <w:t>LernTHEMA</w:t>
                              </w:r>
                            </w:p>
                          </w:txbxContent>
                        </v:textbox>
                      </v:rect>
                      <v:rect id="Rechteck 284" o:spid="_x0000_s111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7aMYA&#10;AADcAAAADwAAAGRycy9kb3ducmV2LnhtbESPT2sCMRTE7wW/Q3iCl6JZl1JkNYoIFi+F1j/I3h6b&#10;Z7K4eVk2qbv99k2h0OMwM79hVpvBNeJBXag9K5jPMhDEldc1GwXn0366ABEissbGMyn4pgCb9ehp&#10;hYX2PX/S4xiNSBAOBSqwMbaFlKGy5DDMfEucvJvvHMYkOyN1h32Cu0bmWfYqHdacFiy2tLNU3Y9f&#10;ToEvL2/zemuvud49f7Rl37+b0ig1GQ/bJYhIQ/wP/7UPWkG+eIH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T7aMYAAADcAAAADwAAAAAAAAAAAAAAAACYAgAAZHJz&#10;L2Rvd25yZXYueG1sUEsFBgAAAAAEAAQA9QAAAIsDAAAAAA==&#10;" fillcolor="#d9d9d9" strokecolor="windowText" strokeweight=".25pt">
                        <v:textbox inset="1mm,.5mm,1mm">
                          <w:txbxContent>
                            <w:p w:rsidR="001677B4" w:rsidRDefault="001677B4" w:rsidP="00E12D9C">
                              <w:pPr>
                                <w:pStyle w:val="Tabellezentriert"/>
                                <w:rPr>
                                  <w:rStyle w:val="Fett"/>
                                  <w:color w:val="auto"/>
                                </w:rPr>
                              </w:pPr>
                              <w:r>
                                <w:rPr>
                                  <w:rStyle w:val="Fett"/>
                                  <w:color w:val="auto"/>
                                </w:rPr>
                                <w:t>LernSCHRITT</w:t>
                              </w:r>
                            </w:p>
                          </w:txbxContent>
                        </v:textbox>
                      </v:rect>
                      <w10:wrap anchorx="page" anchory="page"/>
                    </v:group>
                  </w:pict>
                </mc:Fallback>
              </mc:AlternateContent>
            </w:r>
            <w:r>
              <w:t xml:space="preserve">Kompetenz: </w:t>
            </w:r>
          </w:p>
          <w:p w:rsidR="00E12D9C" w:rsidRPr="00406F71" w:rsidRDefault="00E12D9C" w:rsidP="00E12D9C">
            <w:pPr>
              <w:pStyle w:val="TabelleLinks8PTAufzhlung"/>
              <w:ind w:left="227" w:hanging="170"/>
            </w:pPr>
            <w:r w:rsidRPr="00A20062">
              <w:t xml:space="preserve">Ich kann biologische </w:t>
            </w:r>
            <w:r>
              <w:t>Sachverhalte</w:t>
            </w:r>
            <w:r w:rsidRPr="00A20062">
              <w:t xml:space="preserve"> </w:t>
            </w:r>
            <w:r>
              <w:t>mit Fachbegriffen beschreiben.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Borders>
              <w:top w:val="single" w:sz="4" w:space="0" w:color="auto"/>
              <w:right w:val="nil"/>
            </w:tcBorders>
          </w:tcPr>
          <w:p w:rsidR="00E12D9C" w:rsidRPr="00406F71" w:rsidRDefault="00E12D9C" w:rsidP="00E12D9C">
            <w:pPr>
              <w:rPr>
                <w:rFonts w:eastAsiaTheme="minorHAnsi"/>
                <w:color w:val="000000" w:themeColor="text1"/>
              </w:rPr>
            </w:pPr>
          </w:p>
        </w:tc>
      </w:tr>
      <w:tr w:rsidR="00E12D9C" w:rsidRPr="00406F71" w:rsidTr="00E12D9C">
        <w:trPr>
          <w:trHeight w:val="87"/>
        </w:trPr>
        <w:tc>
          <w:tcPr>
            <w:tcW w:w="7376" w:type="dxa"/>
            <w:gridSpan w:val="3"/>
            <w:vMerge/>
            <w:tcBorders>
              <w:left w:val="single" w:sz="4" w:space="0" w:color="auto"/>
              <w:bottom w:val="single" w:sz="4" w:space="0" w:color="auto"/>
              <w:right w:val="single" w:sz="4" w:space="0" w:color="auto"/>
            </w:tcBorders>
            <w:vAlign w:val="center"/>
            <w:hideMark/>
          </w:tcPr>
          <w:p w:rsidR="00E12D9C" w:rsidRPr="00406F71" w:rsidRDefault="00E12D9C" w:rsidP="00E12D9C">
            <w:pPr>
              <w:rPr>
                <w:rFonts w:eastAsiaTheme="minorHAnsi"/>
                <w:color w:val="000000" w:themeColor="text1"/>
              </w:rPr>
            </w:pPr>
          </w:p>
        </w:tc>
        <w:tc>
          <w:tcPr>
            <w:tcW w:w="188" w:type="dxa"/>
            <w:vMerge/>
            <w:tcBorders>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tcPr>
          <w:p w:rsidR="00E12D9C" w:rsidRPr="00406F71" w:rsidRDefault="00E12D9C" w:rsidP="00E12D9C">
            <w:pPr>
              <w:spacing w:line="220" w:lineRule="exact"/>
              <w:rPr>
                <w:rFonts w:ascii="Univers 55" w:eastAsia="Times New Roman" w:hAnsi="Univers 55" w:cs="Times New Roman"/>
                <w:color w:val="000000" w:themeColor="text1"/>
                <w:sz w:val="18"/>
                <w:szCs w:val="20"/>
              </w:rPr>
            </w:pPr>
          </w:p>
        </w:tc>
      </w:tr>
      <w:tr w:rsidR="00E12D9C" w:rsidRPr="00406F71" w:rsidTr="00E12D9C">
        <w:trPr>
          <w:trHeight w:val="502"/>
        </w:trPr>
        <w:tc>
          <w:tcPr>
            <w:tcW w:w="7376" w:type="dxa"/>
            <w:gridSpan w:val="3"/>
            <w:tcBorders>
              <w:top w:val="single" w:sz="4" w:space="0" w:color="auto"/>
              <w:left w:val="single" w:sz="4" w:space="0" w:color="auto"/>
              <w:bottom w:val="single" w:sz="4" w:space="0" w:color="auto"/>
              <w:right w:val="single" w:sz="4" w:space="0" w:color="auto"/>
            </w:tcBorders>
            <w:hideMark/>
          </w:tcPr>
          <w:p w:rsidR="00E12D9C" w:rsidRPr="00406F71" w:rsidRDefault="00E12D9C" w:rsidP="00E12D9C">
            <w:pPr>
              <w:pStyle w:val="TabelleLinks6PT"/>
              <w:rPr>
                <w:rFonts w:eastAsiaTheme="majorEastAsia"/>
              </w:rPr>
            </w:pPr>
            <w:r w:rsidRPr="00406F71">
              <w:rPr>
                <w:rFonts w:eastAsiaTheme="majorEastAsia"/>
              </w:rPr>
              <w:t>Hauptbezug:</w:t>
            </w:r>
          </w:p>
          <w:p w:rsidR="00E12D9C" w:rsidRPr="00406F71" w:rsidRDefault="00E12D9C" w:rsidP="00E12D9C">
            <w:pPr>
              <w:pStyle w:val="TabelleLinks8PTAufzhlung"/>
              <w:ind w:left="227" w:hanging="170"/>
            </w:pPr>
            <w:r>
              <w:t>Feedback: „In der Fachsprache kommunizieren“</w:t>
            </w:r>
          </w:p>
        </w:tc>
        <w:tc>
          <w:tcPr>
            <w:tcW w:w="188" w:type="dxa"/>
            <w:vMerge/>
            <w:tcBorders>
              <w:top w:val="nil"/>
              <w:left w:val="single" w:sz="4" w:space="0" w:color="auto"/>
              <w:bottom w:val="nil"/>
            </w:tcBorders>
            <w:vAlign w:val="center"/>
            <w:hideMark/>
          </w:tcPr>
          <w:p w:rsidR="00E12D9C" w:rsidRPr="00406F71" w:rsidRDefault="00E12D9C" w:rsidP="00E12D9C">
            <w:pPr>
              <w:rPr>
                <w:rFonts w:eastAsiaTheme="minorHAnsi"/>
                <w:color w:val="000000" w:themeColor="text1"/>
              </w:rPr>
            </w:pPr>
          </w:p>
        </w:tc>
        <w:tc>
          <w:tcPr>
            <w:tcW w:w="2081" w:type="dxa"/>
            <w:shd w:val="clear" w:color="auto" w:fill="FFFFFF" w:themeFill="background1"/>
          </w:tcPr>
          <w:p w:rsidR="00E12D9C" w:rsidRPr="00406F71" w:rsidRDefault="00E12D9C" w:rsidP="00E12D9C">
            <w:pPr>
              <w:spacing w:line="220" w:lineRule="exact"/>
              <w:jc w:val="center"/>
              <w:rPr>
                <w:rFonts w:ascii="Univers 55" w:eastAsia="Times New Roman" w:hAnsi="Univers 55" w:cs="Times New Roman"/>
                <w:color w:val="000000" w:themeColor="text1"/>
                <w:sz w:val="18"/>
                <w:szCs w:val="20"/>
              </w:rPr>
            </w:pPr>
          </w:p>
        </w:tc>
      </w:tr>
    </w:tbl>
    <w:p w:rsidR="00E12D9C" w:rsidRDefault="00E12D9C" w:rsidP="00E12D9C">
      <w:pPr>
        <w:pStyle w:val="Textkrpe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2977"/>
        <w:gridCol w:w="3544"/>
      </w:tblGrid>
      <w:tr w:rsidR="00E12D9C" w:rsidRPr="00F0227E" w:rsidTr="00F818E0">
        <w:trPr>
          <w:trHeight w:val="422"/>
        </w:trPr>
        <w:tc>
          <w:tcPr>
            <w:tcW w:w="9640" w:type="dxa"/>
            <w:gridSpan w:val="3"/>
            <w:tcBorders>
              <w:bottom w:val="single" w:sz="4" w:space="0" w:color="auto"/>
            </w:tcBorders>
            <w:shd w:val="clear" w:color="auto" w:fill="D9FFF1"/>
            <w:vAlign w:val="center"/>
          </w:tcPr>
          <w:p w:rsidR="00E12D9C" w:rsidRPr="00F0227E" w:rsidRDefault="00E12D9C" w:rsidP="00E12D9C">
            <w:pPr>
              <w:pStyle w:val="Textkrper"/>
            </w:pPr>
            <w:r w:rsidRPr="00F0227E">
              <w:t>Dieser Bogen kann zur Selbst- oder Fremdeinschätzung bei den kooperativen/kollektiven Lernphasen -  situat</w:t>
            </w:r>
            <w:r w:rsidRPr="00F0227E">
              <w:t>i</w:t>
            </w:r>
            <w:r w:rsidRPr="00F0227E">
              <w:t xml:space="preserve">onsgerecht und auf die Komplexität der erarbeiteten Sachverhalte angepasst -  verwendet werden. </w:t>
            </w:r>
          </w:p>
        </w:tc>
      </w:tr>
      <w:tr w:rsidR="00E12D9C" w:rsidRPr="00F0227E" w:rsidTr="00F818E0">
        <w:trPr>
          <w:trHeight w:val="422"/>
        </w:trPr>
        <w:tc>
          <w:tcPr>
            <w:tcW w:w="3119" w:type="dxa"/>
            <w:tcBorders>
              <w:bottom w:val="single" w:sz="4" w:space="0" w:color="auto"/>
            </w:tcBorders>
            <w:shd w:val="clear" w:color="auto" w:fill="D9FFF1"/>
            <w:vAlign w:val="center"/>
          </w:tcPr>
          <w:p w:rsidR="00E12D9C" w:rsidRPr="00F0227E" w:rsidRDefault="00E12D9C" w:rsidP="00E12D9C">
            <w:pPr>
              <w:pStyle w:val="Textkrper"/>
            </w:pPr>
            <w:r w:rsidRPr="00F0227E">
              <w:t>…das klappt schon gut oder</w:t>
            </w:r>
          </w:p>
        </w:tc>
        <w:tc>
          <w:tcPr>
            <w:tcW w:w="2977" w:type="dxa"/>
            <w:tcBorders>
              <w:bottom w:val="single" w:sz="4" w:space="0" w:color="auto"/>
            </w:tcBorders>
            <w:shd w:val="clear" w:color="auto" w:fill="D9FFF1"/>
            <w:vAlign w:val="center"/>
          </w:tcPr>
          <w:p w:rsidR="00E12D9C" w:rsidRPr="00F0227E" w:rsidRDefault="00E12D9C" w:rsidP="00E12D9C">
            <w:pPr>
              <w:pStyle w:val="Textkrper"/>
            </w:pPr>
          </w:p>
        </w:tc>
        <w:tc>
          <w:tcPr>
            <w:tcW w:w="3544" w:type="dxa"/>
            <w:tcBorders>
              <w:bottom w:val="single" w:sz="4" w:space="0" w:color="auto"/>
            </w:tcBorders>
            <w:shd w:val="clear" w:color="auto" w:fill="D9FFF1"/>
            <w:vAlign w:val="center"/>
          </w:tcPr>
          <w:p w:rsidR="00E12D9C" w:rsidRPr="00F0227E" w:rsidRDefault="00E12D9C" w:rsidP="00E12D9C">
            <w:pPr>
              <w:pStyle w:val="Textkrper"/>
            </w:pPr>
            <w:r w:rsidRPr="00F0227E">
              <w:t>…noch nicht so gut</w:t>
            </w:r>
          </w:p>
        </w:tc>
      </w:tr>
      <w:tr w:rsidR="00E12D9C" w:rsidRPr="00F0227E" w:rsidTr="00F818E0">
        <w:trPr>
          <w:trHeight w:val="541"/>
        </w:trPr>
        <w:tc>
          <w:tcPr>
            <w:tcW w:w="3119" w:type="dxa"/>
            <w:tcBorders>
              <w:top w:val="single" w:sz="4" w:space="0" w:color="auto"/>
              <w:bottom w:val="single" w:sz="4" w:space="0" w:color="auto"/>
            </w:tcBorders>
          </w:tcPr>
          <w:p w:rsidR="00E12D9C" w:rsidRPr="00F0227E" w:rsidRDefault="00E12D9C" w:rsidP="00E12D9C">
            <w:pPr>
              <w:pStyle w:val="Textkrper"/>
            </w:pPr>
            <w:r w:rsidRPr="00F0227E">
              <w:t>Ich kann den Lernschritt klar und korrekt in den Gesamtzusamme</w:t>
            </w:r>
            <w:r w:rsidRPr="00F0227E">
              <w:t>n</w:t>
            </w:r>
            <w:r w:rsidRPr="00F0227E">
              <w:t>hang Masern (AO) einordnen.</w:t>
            </w:r>
          </w:p>
        </w:tc>
        <w:tc>
          <w:tcPr>
            <w:tcW w:w="2977" w:type="dxa"/>
            <w:tcBorders>
              <w:top w:val="single" w:sz="4" w:space="0" w:color="auto"/>
              <w:bottom w:val="single" w:sz="4" w:space="0" w:color="auto"/>
            </w:tcBorders>
            <w:vAlign w:val="center"/>
          </w:tcPr>
          <w:p w:rsidR="00E12D9C" w:rsidRPr="00F0227E" w:rsidRDefault="00E12D9C" w:rsidP="00E12D9C">
            <w:pPr>
              <w:pStyle w:val="Textkrper"/>
            </w:pPr>
            <w:r w:rsidRPr="00F0227E">
              <w:t>I......... I.......... I.......... I........ I..........I</w:t>
            </w:r>
          </w:p>
        </w:tc>
        <w:tc>
          <w:tcPr>
            <w:tcW w:w="3544" w:type="dxa"/>
            <w:tcBorders>
              <w:top w:val="single" w:sz="4" w:space="0" w:color="auto"/>
              <w:bottom w:val="single" w:sz="4" w:space="0" w:color="auto"/>
            </w:tcBorders>
          </w:tcPr>
          <w:p w:rsidR="00E12D9C" w:rsidRPr="00F0227E" w:rsidRDefault="00E12D9C" w:rsidP="00E12D9C">
            <w:pPr>
              <w:pStyle w:val="Textkrper"/>
            </w:pPr>
            <w:r w:rsidRPr="00F0227E">
              <w:t>Ich kann Zusammenhänge zwischen Lernschritt und dem Thema „Masern“ kaum sprachlich herstellen.</w:t>
            </w:r>
          </w:p>
        </w:tc>
      </w:tr>
      <w:tr w:rsidR="00E12D9C" w:rsidRPr="00F0227E" w:rsidTr="00F818E0">
        <w:trPr>
          <w:trHeight w:val="563"/>
        </w:trPr>
        <w:tc>
          <w:tcPr>
            <w:tcW w:w="3119" w:type="dxa"/>
            <w:tcBorders>
              <w:top w:val="single" w:sz="4" w:space="0" w:color="auto"/>
              <w:bottom w:val="single" w:sz="4" w:space="0" w:color="auto"/>
            </w:tcBorders>
          </w:tcPr>
          <w:p w:rsidR="00E12D9C" w:rsidRPr="00F0227E" w:rsidRDefault="00E12D9C" w:rsidP="00E12D9C">
            <w:pPr>
              <w:pStyle w:val="Textkrper"/>
            </w:pPr>
            <w:r w:rsidRPr="00F0227E">
              <w:t>Ich kann mich präzise zu den Fachbegriffen äußern und sie erklären.</w:t>
            </w:r>
          </w:p>
        </w:tc>
        <w:tc>
          <w:tcPr>
            <w:tcW w:w="2977" w:type="dxa"/>
            <w:tcBorders>
              <w:top w:val="single" w:sz="4" w:space="0" w:color="auto"/>
              <w:bottom w:val="single" w:sz="4" w:space="0" w:color="auto"/>
            </w:tcBorders>
            <w:vAlign w:val="center"/>
          </w:tcPr>
          <w:p w:rsidR="00E12D9C" w:rsidRPr="00F0227E" w:rsidRDefault="00E12D9C" w:rsidP="00E12D9C">
            <w:pPr>
              <w:pStyle w:val="Textkrper"/>
            </w:pPr>
            <w:r w:rsidRPr="00F0227E">
              <w:t>I......... I.......... I.......... I........ I..........I</w:t>
            </w:r>
          </w:p>
        </w:tc>
        <w:tc>
          <w:tcPr>
            <w:tcW w:w="3544" w:type="dxa"/>
            <w:tcBorders>
              <w:top w:val="single" w:sz="4" w:space="0" w:color="auto"/>
              <w:bottom w:val="single" w:sz="4" w:space="0" w:color="auto"/>
            </w:tcBorders>
          </w:tcPr>
          <w:p w:rsidR="00E12D9C" w:rsidRPr="00F0227E" w:rsidRDefault="00E12D9C" w:rsidP="00E12D9C">
            <w:pPr>
              <w:pStyle w:val="Textkrper"/>
            </w:pPr>
            <w:r w:rsidRPr="00F0227E">
              <w:t>Ich kann Fachbegriffe nennen und mich umständlich / wenig verständlich dazu äußern.</w:t>
            </w:r>
          </w:p>
        </w:tc>
      </w:tr>
      <w:tr w:rsidR="00E12D9C" w:rsidRPr="00F0227E" w:rsidTr="00F818E0">
        <w:trPr>
          <w:trHeight w:val="492"/>
        </w:trPr>
        <w:tc>
          <w:tcPr>
            <w:tcW w:w="3119" w:type="dxa"/>
          </w:tcPr>
          <w:p w:rsidR="00E12D9C" w:rsidRPr="00F0227E" w:rsidRDefault="00E12D9C" w:rsidP="00E12D9C">
            <w:pPr>
              <w:pStyle w:val="Textkrper"/>
            </w:pPr>
            <w:r w:rsidRPr="00F0227E">
              <w:t>Ich kann komplizierte Zusamme</w:t>
            </w:r>
            <w:r w:rsidRPr="00F0227E">
              <w:t>n</w:t>
            </w:r>
            <w:r w:rsidRPr="00F0227E">
              <w:t>hänge in einer logischen Reihe</w:t>
            </w:r>
            <w:r w:rsidRPr="00F0227E">
              <w:t>n</w:t>
            </w:r>
            <w:r w:rsidRPr="00F0227E">
              <w:t xml:space="preserve">folge wiedergeben, so dass jeder Schritt nachvollziehbar ist. </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kann einzelne Begriffe nennen. Zusammenhänge kann ich sprunghaft, schwer nachvollziehbar wiedergeben.</w:t>
            </w:r>
          </w:p>
        </w:tc>
      </w:tr>
      <w:tr w:rsidR="00E12D9C" w:rsidRPr="00F0227E" w:rsidTr="00F818E0">
        <w:trPr>
          <w:trHeight w:val="706"/>
        </w:trPr>
        <w:tc>
          <w:tcPr>
            <w:tcW w:w="3119" w:type="dxa"/>
          </w:tcPr>
          <w:p w:rsidR="00E12D9C" w:rsidRPr="00F0227E" w:rsidRDefault="00E12D9C" w:rsidP="00E12D9C">
            <w:pPr>
              <w:pStyle w:val="Textkrper"/>
            </w:pPr>
            <w:r w:rsidRPr="00F0227E">
              <w:t>Ich rede in ganzen Sätzen.</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rede in unvollständigen Sätzen.</w:t>
            </w:r>
          </w:p>
        </w:tc>
      </w:tr>
      <w:tr w:rsidR="00E12D9C" w:rsidRPr="00F0227E" w:rsidTr="00F818E0">
        <w:trPr>
          <w:trHeight w:val="706"/>
        </w:trPr>
        <w:tc>
          <w:tcPr>
            <w:tcW w:w="3119" w:type="dxa"/>
          </w:tcPr>
          <w:p w:rsidR="00E12D9C" w:rsidRPr="00F0227E" w:rsidRDefault="00E12D9C" w:rsidP="00E12D9C">
            <w:pPr>
              <w:pStyle w:val="Textkrper"/>
            </w:pPr>
            <w:r w:rsidRPr="00F0227E">
              <w:t>Ich kann meinem Gesprächs-partner die ganze Zeit aufmer</w:t>
            </w:r>
            <w:r w:rsidRPr="00F0227E">
              <w:t>k</w:t>
            </w:r>
            <w:r w:rsidRPr="00F0227E">
              <w:t>sam zuhören.</w:t>
            </w:r>
          </w:p>
        </w:tc>
        <w:tc>
          <w:tcPr>
            <w:tcW w:w="2977" w:type="dxa"/>
            <w:vAlign w:val="center"/>
          </w:tcPr>
          <w:p w:rsidR="00E12D9C" w:rsidRPr="00F0227E" w:rsidRDefault="00E12D9C" w:rsidP="00E12D9C">
            <w:pPr>
              <w:pStyle w:val="Textkrper"/>
            </w:pPr>
            <w:r w:rsidRPr="00F0227E">
              <w:t>I......... I.......... I.......... I........ I..........I</w:t>
            </w:r>
          </w:p>
        </w:tc>
        <w:tc>
          <w:tcPr>
            <w:tcW w:w="3544" w:type="dxa"/>
          </w:tcPr>
          <w:p w:rsidR="00E12D9C" w:rsidRPr="00F0227E" w:rsidRDefault="00E12D9C" w:rsidP="00E12D9C">
            <w:pPr>
              <w:pStyle w:val="Textkrper"/>
            </w:pPr>
            <w:r w:rsidRPr="00F0227E">
              <w:t>Ich kann zeitweise zuhören. Ich schwe</w:t>
            </w:r>
            <w:r w:rsidRPr="00F0227E">
              <w:t>i</w:t>
            </w:r>
            <w:r w:rsidRPr="00F0227E">
              <w:t>fe zwischendurch mit meinen Geda</w:t>
            </w:r>
            <w:r w:rsidRPr="00F0227E">
              <w:t>n</w:t>
            </w:r>
            <w:r w:rsidRPr="00F0227E">
              <w:t>ken ab.</w:t>
            </w:r>
          </w:p>
        </w:tc>
      </w:tr>
      <w:tr w:rsidR="00E12D9C" w:rsidRPr="00F0227E" w:rsidTr="00F818E0">
        <w:trPr>
          <w:trHeight w:val="544"/>
        </w:trPr>
        <w:tc>
          <w:tcPr>
            <w:tcW w:w="3119" w:type="dxa"/>
            <w:tcBorders>
              <w:bottom w:val="single" w:sz="4" w:space="0" w:color="auto"/>
            </w:tcBorders>
          </w:tcPr>
          <w:p w:rsidR="00E12D9C" w:rsidRPr="00F0227E" w:rsidRDefault="00E12D9C" w:rsidP="00E12D9C">
            <w:pPr>
              <w:pStyle w:val="Textkrper"/>
            </w:pPr>
            <w:r w:rsidRPr="00F0227E">
              <w:t>Ich kann die Überlegungen meines Gesprächspartners wiedergeben.</w:t>
            </w:r>
          </w:p>
        </w:tc>
        <w:tc>
          <w:tcPr>
            <w:tcW w:w="2977" w:type="dxa"/>
            <w:tcBorders>
              <w:bottom w:val="single" w:sz="4" w:space="0" w:color="auto"/>
            </w:tcBorders>
            <w:vAlign w:val="center"/>
          </w:tcPr>
          <w:p w:rsidR="00E12D9C" w:rsidRPr="00F0227E" w:rsidRDefault="00E12D9C" w:rsidP="00E12D9C">
            <w:pPr>
              <w:pStyle w:val="Textkrper"/>
            </w:pPr>
            <w:r w:rsidRPr="00F0227E">
              <w:t>I......... I.......... I.......... I........ I..........I</w:t>
            </w:r>
          </w:p>
        </w:tc>
        <w:tc>
          <w:tcPr>
            <w:tcW w:w="3544" w:type="dxa"/>
            <w:tcBorders>
              <w:bottom w:val="single" w:sz="4" w:space="0" w:color="auto"/>
            </w:tcBorders>
          </w:tcPr>
          <w:p w:rsidR="00E12D9C" w:rsidRPr="00F0227E" w:rsidRDefault="00E12D9C" w:rsidP="00E12D9C">
            <w:pPr>
              <w:pStyle w:val="Textkrper"/>
            </w:pPr>
            <w:r w:rsidRPr="00F0227E">
              <w:t>Ich falle meinem Gesprächspartner manchmal ins Wort.</w:t>
            </w:r>
          </w:p>
        </w:tc>
      </w:tr>
      <w:tr w:rsidR="00E12D9C" w:rsidRPr="00F0227E" w:rsidTr="00F818E0">
        <w:trPr>
          <w:trHeight w:val="552"/>
        </w:trPr>
        <w:tc>
          <w:tcPr>
            <w:tcW w:w="3119" w:type="dxa"/>
            <w:tcBorders>
              <w:bottom w:val="single" w:sz="4" w:space="0" w:color="auto"/>
            </w:tcBorders>
          </w:tcPr>
          <w:p w:rsidR="00E12D9C" w:rsidRPr="00F0227E" w:rsidRDefault="00E12D9C" w:rsidP="00E12D9C">
            <w:pPr>
              <w:pStyle w:val="Textkrper"/>
            </w:pPr>
            <w:r w:rsidRPr="00F0227E">
              <w:t>Ich kann sachlich eine Rückme</w:t>
            </w:r>
            <w:r w:rsidRPr="00F0227E">
              <w:t>l</w:t>
            </w:r>
            <w:r w:rsidRPr="00F0227E">
              <w:t>dung geben und eventuell weitere Aspekte ergänzen.</w:t>
            </w:r>
          </w:p>
        </w:tc>
        <w:tc>
          <w:tcPr>
            <w:tcW w:w="2977" w:type="dxa"/>
            <w:tcBorders>
              <w:bottom w:val="single" w:sz="4" w:space="0" w:color="auto"/>
            </w:tcBorders>
            <w:vAlign w:val="center"/>
          </w:tcPr>
          <w:p w:rsidR="00E12D9C" w:rsidRPr="00F0227E" w:rsidRDefault="00E12D9C" w:rsidP="00E12D9C">
            <w:pPr>
              <w:pStyle w:val="Textkrper"/>
            </w:pPr>
            <w:r w:rsidRPr="00F0227E">
              <w:t>I......... I.......... I.......... I........ I..........I</w:t>
            </w:r>
          </w:p>
        </w:tc>
        <w:tc>
          <w:tcPr>
            <w:tcW w:w="3544" w:type="dxa"/>
            <w:tcBorders>
              <w:bottom w:val="single" w:sz="4" w:space="0" w:color="auto"/>
            </w:tcBorders>
          </w:tcPr>
          <w:p w:rsidR="00E12D9C" w:rsidRPr="00F0227E" w:rsidRDefault="00E12D9C" w:rsidP="00E12D9C">
            <w:pPr>
              <w:pStyle w:val="Textkrper"/>
            </w:pPr>
            <w:r w:rsidRPr="00F0227E">
              <w:t>Ich kann kaum eine klare Rückmeldung geben.</w:t>
            </w:r>
          </w:p>
        </w:tc>
      </w:tr>
      <w:tr w:rsidR="00E12D9C" w:rsidRPr="00F0227E" w:rsidTr="00F818E0">
        <w:trPr>
          <w:trHeight w:val="2258"/>
        </w:trPr>
        <w:tc>
          <w:tcPr>
            <w:tcW w:w="9640" w:type="dxa"/>
            <w:gridSpan w:val="3"/>
          </w:tcPr>
          <w:p w:rsidR="00E12D9C" w:rsidRPr="00F0227E" w:rsidRDefault="00E12D9C" w:rsidP="00E12D9C">
            <w:pPr>
              <w:pStyle w:val="Textkrper"/>
            </w:pPr>
            <w:r w:rsidRPr="00F0227E">
              <w:t xml:space="preserve">Sonstige Anregungen, Aufmunterungen, </w:t>
            </w:r>
            <w:proofErr w:type="spellStart"/>
            <w:r w:rsidRPr="00F0227E">
              <w:t>Mutmacher</w:t>
            </w:r>
            <w:proofErr w:type="spellEnd"/>
            <w:r w:rsidRPr="00F0227E">
              <w:t xml:space="preserve">: </w:t>
            </w:r>
          </w:p>
          <w:p w:rsidR="00E12D9C" w:rsidRPr="00F0227E" w:rsidRDefault="00E12D9C" w:rsidP="00E12D9C">
            <w:pPr>
              <w:pStyle w:val="Textkrper"/>
            </w:pPr>
          </w:p>
          <w:p w:rsidR="00E12D9C" w:rsidRPr="00F0227E" w:rsidRDefault="00E12D9C" w:rsidP="00E12D9C">
            <w:pPr>
              <w:pStyle w:val="Textkrper"/>
            </w:pPr>
          </w:p>
          <w:p w:rsidR="00E12D9C" w:rsidRPr="00F0227E" w:rsidRDefault="00E12D9C" w:rsidP="00E12D9C">
            <w:pPr>
              <w:pStyle w:val="Textkrper"/>
            </w:pPr>
          </w:p>
        </w:tc>
      </w:tr>
    </w:tbl>
    <w:p w:rsidR="00E12D9C" w:rsidRDefault="00E12D9C" w:rsidP="00E12D9C">
      <w:pPr>
        <w:pStyle w:val="Textkrper"/>
      </w:pPr>
    </w:p>
    <w:p w:rsidR="00E12D9C" w:rsidRDefault="00E12D9C" w:rsidP="00E12D9C">
      <w:pPr>
        <w:pStyle w:val="Textkrper"/>
      </w:pPr>
    </w:p>
    <w:p w:rsidR="00E12D9C" w:rsidRPr="00395D5F" w:rsidRDefault="00E12D9C" w:rsidP="00E12D9C">
      <w:pPr>
        <w:pStyle w:val="Textkrper"/>
      </w:pPr>
    </w:p>
    <w:p w:rsidR="00341A60" w:rsidRDefault="00341A60">
      <w:pPr>
        <w:spacing w:line="240" w:lineRule="auto"/>
      </w:pPr>
      <w:r>
        <w:br w:type="page"/>
      </w:r>
    </w:p>
    <w:p w:rsidR="00D66A5C" w:rsidRPr="00B53691" w:rsidRDefault="00341A60" w:rsidP="00E12D9C">
      <w:pPr>
        <w:rPr>
          <w:rFonts w:ascii="Source Sans Pro" w:hAnsi="Source Sans Pro"/>
          <w:u w:val="single"/>
        </w:rPr>
      </w:pPr>
      <w:r w:rsidRPr="00B53691">
        <w:rPr>
          <w:rFonts w:ascii="Source Sans Pro" w:hAnsi="Source Sans Pro"/>
          <w:u w:val="single"/>
        </w:rPr>
        <w:lastRenderedPageBreak/>
        <w:t>Literaturliste Biologie</w:t>
      </w:r>
    </w:p>
    <w:p w:rsidR="00341A60" w:rsidRPr="00B53691" w:rsidRDefault="00341A60" w:rsidP="00341A60">
      <w:pPr>
        <w:rPr>
          <w:rFonts w:ascii="Source Sans Pro" w:hAnsi="Source Sans Pro"/>
        </w:rPr>
      </w:pPr>
    </w:p>
    <w:p w:rsidR="00341A60" w:rsidRPr="00B53691" w:rsidRDefault="00341A60" w:rsidP="00341A60">
      <w:pPr>
        <w:rPr>
          <w:rFonts w:ascii="Source Sans Pro" w:hAnsi="Source Sans Pro"/>
        </w:rPr>
      </w:pPr>
      <w:proofErr w:type="spellStart"/>
      <w:r w:rsidRPr="00B53691">
        <w:rPr>
          <w:rFonts w:ascii="Source Sans Pro" w:hAnsi="Source Sans Pro"/>
        </w:rPr>
        <w:t>Baltes</w:t>
      </w:r>
      <w:proofErr w:type="spellEnd"/>
      <w:r w:rsidRPr="00B53691">
        <w:rPr>
          <w:rFonts w:ascii="Source Sans Pro" w:hAnsi="Source Sans Pro"/>
        </w:rPr>
        <w:t xml:space="preserve">, Sabine; Dr. </w:t>
      </w:r>
      <w:proofErr w:type="spellStart"/>
      <w:r w:rsidRPr="00B53691">
        <w:rPr>
          <w:rFonts w:ascii="Source Sans Pro" w:hAnsi="Source Sans Pro"/>
        </w:rPr>
        <w:t>Wanschura</w:t>
      </w:r>
      <w:proofErr w:type="spellEnd"/>
      <w:r w:rsidRPr="00B53691">
        <w:rPr>
          <w:rFonts w:ascii="Source Sans Pro" w:hAnsi="Source Sans Pro"/>
        </w:rPr>
        <w:t>, Veronika: Arbeitsblätter Gesundheit – Krankheit, Ein Balanceakt. Handwerk und Technik Hamburg.</w:t>
      </w:r>
    </w:p>
    <w:p w:rsidR="00341A60" w:rsidRPr="00B53691" w:rsidRDefault="00341A60" w:rsidP="00341A60">
      <w:pPr>
        <w:rPr>
          <w:rFonts w:ascii="Source Sans Pro" w:hAnsi="Source Sans Pro"/>
        </w:rPr>
      </w:pPr>
    </w:p>
    <w:p w:rsidR="00341A60" w:rsidRPr="00B53691" w:rsidRDefault="00D130AD" w:rsidP="00341A60">
      <w:pPr>
        <w:rPr>
          <w:rFonts w:ascii="Source Sans Pro" w:hAnsi="Source Sans Pro"/>
        </w:rPr>
      </w:pPr>
      <w:proofErr w:type="spellStart"/>
      <w:r w:rsidRPr="00B53691">
        <w:rPr>
          <w:rFonts w:ascii="Source Sans Pro" w:hAnsi="Source Sans Pro"/>
        </w:rPr>
        <w:t>M.Bergmann</w:t>
      </w:r>
      <w:proofErr w:type="spellEnd"/>
      <w:r w:rsidRPr="00B53691">
        <w:rPr>
          <w:rFonts w:ascii="Source Sans Pro" w:hAnsi="Source Sans Pro"/>
        </w:rPr>
        <w:t xml:space="preserve"> u.a.: </w:t>
      </w:r>
      <w:proofErr w:type="spellStart"/>
      <w:r w:rsidR="00341A60" w:rsidRPr="00B53691">
        <w:rPr>
          <w:rFonts w:ascii="Source Sans Pro" w:hAnsi="Source Sans Pro"/>
        </w:rPr>
        <w:t>Prisma.Biologie</w:t>
      </w:r>
      <w:proofErr w:type="spellEnd"/>
      <w:r w:rsidRPr="00B53691">
        <w:rPr>
          <w:rFonts w:ascii="Source Sans Pro" w:hAnsi="Source Sans Pro"/>
        </w:rPr>
        <w:t>. Stuttgart (</w:t>
      </w:r>
      <w:r w:rsidR="00341A60" w:rsidRPr="00B53691">
        <w:rPr>
          <w:rFonts w:ascii="Source Sans Pro" w:hAnsi="Source Sans Pro"/>
        </w:rPr>
        <w:t>Klett Ver</w:t>
      </w:r>
      <w:r w:rsidRPr="00B53691">
        <w:rPr>
          <w:rFonts w:ascii="Source Sans Pro" w:hAnsi="Source Sans Pro"/>
        </w:rPr>
        <w:t>lag).</w:t>
      </w:r>
    </w:p>
    <w:p w:rsidR="00341A60" w:rsidRPr="00B53691" w:rsidRDefault="00341A60" w:rsidP="00341A60">
      <w:pPr>
        <w:rPr>
          <w:rFonts w:ascii="Source Sans Pro" w:hAnsi="Source Sans Pro"/>
        </w:rPr>
      </w:pPr>
    </w:p>
    <w:p w:rsidR="00341A60" w:rsidRDefault="00341A60" w:rsidP="00341A60"/>
    <w:sectPr w:rsidR="00341A60" w:rsidSect="00F818E0">
      <w:headerReference w:type="even" r:id="rId94"/>
      <w:headerReference w:type="default" r:id="rId95"/>
      <w:footerReference w:type="even" r:id="rId96"/>
      <w:footerReference w:type="default" r:id="rId97"/>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015A" w:rsidRDefault="0019015A" w:rsidP="001E03DE">
      <w:r>
        <w:separator/>
      </w:r>
    </w:p>
  </w:endnote>
  <w:endnote w:type="continuationSeparator" w:id="0">
    <w:p w:rsidR="0019015A" w:rsidRDefault="0019015A"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A06CC815-0729-45F0-973D-21E8204BD01B}"/>
  </w:font>
  <w:font w:name="Times New Roman">
    <w:panose1 w:val="02020603050405020304"/>
    <w:charset w:val="00"/>
    <w:family w:val="roman"/>
    <w:pitch w:val="variable"/>
    <w:sig w:usb0="E0002AFF" w:usb1="C0007841" w:usb2="00000009" w:usb3="00000000" w:csb0="000001FF" w:csb1="00000000"/>
    <w:embedRegular r:id="rId2" w:fontKey="{F0693907-ED22-4B70-91FA-CE07A71F6617}"/>
    <w:embedBold r:id="rId3" w:fontKey="{7805DBDA-C32C-4CBE-B1CB-72F87D9293F9}"/>
    <w:embedItalic r:id="rId4" w:fontKey="{BF84E8D4-CE7B-450C-8B35-D48007F2C1C8}"/>
    <w:embedBoldItalic r:id="rId5" w:fontKey="{475C9D16-4F0B-4E6A-9F9A-E480CA21626D}"/>
  </w:font>
  <w:font w:name="Courier New">
    <w:panose1 w:val="02070309020205020404"/>
    <w:charset w:val="00"/>
    <w:family w:val="modern"/>
    <w:pitch w:val="fixed"/>
    <w:sig w:usb0="E0002AFF" w:usb1="C0007843" w:usb2="00000009" w:usb3="00000000" w:csb0="000001FF" w:csb1="00000000"/>
    <w:embedRegular r:id="rId6" w:fontKey="{40CC0880-2E06-4D34-845E-701B739C1696}"/>
  </w:font>
  <w:font w:name="Wingdings">
    <w:panose1 w:val="05000000000000000000"/>
    <w:charset w:val="02"/>
    <w:family w:val="auto"/>
    <w:pitch w:val="variable"/>
    <w:sig w:usb0="00000000" w:usb1="10000000" w:usb2="00000000" w:usb3="00000000" w:csb0="80000000" w:csb1="00000000"/>
    <w:embedRegular r:id="rId7" w:fontKey="{C27FAEA2-3C81-4F0D-9C85-9F3D260D4D62}"/>
  </w:font>
  <w:font w:name="Source Sans Pro">
    <w:panose1 w:val="020B0503030403020204"/>
    <w:charset w:val="00"/>
    <w:family w:val="swiss"/>
    <w:pitch w:val="variable"/>
    <w:sig w:usb0="20000007" w:usb1="00000001" w:usb2="00000000" w:usb3="00000000" w:csb0="00000193" w:csb1="00000000"/>
    <w:embedRegular r:id="rId8" w:fontKey="{83F4BF16-9771-4A51-AEFB-3AA0BCEE4A9A}"/>
    <w:embedBold r:id="rId9" w:fontKey="{1291A2B5-C373-4BB2-9B0B-A3AE9EBF6DBC}"/>
    <w:embedItalic r:id="rId10" w:fontKey="{53D6523E-857C-40B8-ACDC-C9EFEE896743}"/>
  </w:font>
  <w:font w:name="Arial">
    <w:panose1 w:val="020B0604020202020204"/>
    <w:charset w:val="00"/>
    <w:family w:val="swiss"/>
    <w:pitch w:val="variable"/>
    <w:sig w:usb0="E0002AFF" w:usb1="C0007843" w:usb2="00000009" w:usb3="00000000" w:csb0="000001FF" w:csb1="00000000"/>
    <w:embedRegular r:id="rId11" w:fontKey="{0B62A23D-5AC5-4ABF-B570-80D8FD69FC22}"/>
    <w:embedBold r:id="rId12" w:fontKey="{8BCE7355-FA8B-4F5D-956B-C9D0FFAD5FE5}"/>
    <w:embedItalic r:id="rId13" w:fontKey="{61BAF328-F1C1-432D-AAE8-2A0AA58E4F6F}"/>
  </w:font>
  <w:font w:name="Calibri">
    <w:panose1 w:val="020F0502020204030204"/>
    <w:charset w:val="00"/>
    <w:family w:val="swiss"/>
    <w:pitch w:val="variable"/>
    <w:sig w:usb0="E00002FF" w:usb1="4000ACFF" w:usb2="00000001" w:usb3="00000000" w:csb0="0000019F" w:csb1="00000000"/>
    <w:embedRegular r:id="rId14" w:fontKey="{5616E8DC-76BC-483C-9B3F-0293F0BE4AC1}"/>
    <w:embedBold r:id="rId15" w:fontKey="{0B6366AE-601E-49A1-A4F9-CD5F95445F96}"/>
    <w:embedItalic r:id="rId16" w:fontKey="{D4710E34-FF82-47BE-B631-48F1877118BA}"/>
  </w:font>
  <w:font w:name="Source Sans Pro Semibold">
    <w:altName w:val="Arial"/>
    <w:panose1 w:val="020B0603030403020204"/>
    <w:charset w:val="00"/>
    <w:family w:val="swiss"/>
    <w:pitch w:val="variable"/>
    <w:sig w:usb0="20000007" w:usb1="00000001" w:usb2="00000000" w:usb3="00000000" w:csb0="00000193" w:csb1="00000000"/>
    <w:embedRegular r:id="rId17" w:fontKey="{BA268D94-2379-4B4D-9D2B-96503DE46C9A}"/>
    <w:embedBold r:id="rId18" w:fontKey="{3CC8D31A-6887-40A3-929F-7FD4E53E5647}"/>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07A331F2-1F28-467B-BF19-7D15CA41C918}"/>
  </w:font>
  <w:font w:name="Source Sans Pro Light">
    <w:altName w:val="Arial"/>
    <w:panose1 w:val="020B0403030403020204"/>
    <w:charset w:val="00"/>
    <w:family w:val="swiss"/>
    <w:pitch w:val="variable"/>
    <w:sig w:usb0="20000007" w:usb1="00000001" w:usb2="00000000" w:usb3="00000000" w:csb0="00000193" w:csb1="00000000"/>
    <w:embedRegular r:id="rId20" w:fontKey="{62615966-F6AE-43C0-B23B-41DB424346BA}"/>
    <w:embedItalic r:id="rId21" w:fontKey="{DCC21A7C-42BF-4478-8BC6-EB58D2D601D1}"/>
  </w:font>
  <w:font w:name="Cambria">
    <w:panose1 w:val="02040503050406030204"/>
    <w:charset w:val="00"/>
    <w:family w:val="roman"/>
    <w:pitch w:val="variable"/>
    <w:sig w:usb0="E00002FF" w:usb1="400004FF" w:usb2="00000000" w:usb3="00000000" w:csb0="0000019F" w:csb1="00000000"/>
    <w:embedRegular r:id="rId22" w:fontKey="{92A3BD31-8A59-4EFA-9994-826F68432DDE}"/>
  </w:font>
  <w:font w:name="Source Sans Pro ExtraLight">
    <w:altName w:val="Source Sans Pro ExtraLight"/>
    <w:panose1 w:val="020B0303030403020204"/>
    <w:charset w:val="00"/>
    <w:family w:val="swiss"/>
    <w:pitch w:val="variable"/>
    <w:sig w:usb0="20000007" w:usb1="00000001" w:usb2="00000000" w:usb3="00000000" w:csb0="00000193" w:csb1="00000000"/>
    <w:embedRegular r:id="rId23" w:fontKey="{33E1F262-9882-4050-B200-CCB23C4C26C5}"/>
  </w:font>
  <w:font w:name="Univers 45 Light">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24" w:fontKey="{65790863-D8A0-4ED5-B826-9CED55B65C65}"/>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5" w:fontKey="{83C33DF4-2CBC-4249-B864-705745217BF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B0180B" w:rsidRDefault="001677B4" w:rsidP="00B0180B">
    <w:pPr>
      <w:pStyle w:val="Fuzeile"/>
    </w:pPr>
    <w:r w:rsidRPr="004E7DBA">
      <w:rPr>
        <w:noProof/>
        <w:sz w:val="24"/>
      </w:rPr>
      <mc:AlternateContent>
        <mc:Choice Requires="wps">
          <w:drawing>
            <wp:anchor distT="0" distB="0" distL="114300" distR="114300" simplePos="0" relativeHeight="251652096" behindDoc="0" locked="0" layoutInCell="1" allowOverlap="1" wp14:anchorId="0201B0F6" wp14:editId="15EE72E9">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677B4" w:rsidRPr="00E20335" w:rsidRDefault="001677B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135" type="#_x0000_t202" style="position:absolute;margin-left:49.35pt;margin-top:792.95pt;width:56.4pt;height:27.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1677B4" w:rsidRPr="00E20335" w:rsidRDefault="001677B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95C5A"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6D573E" w:rsidRDefault="001677B4" w:rsidP="00E12D9C">
    <w:pPr>
      <w:pStyle w:val="Fuzeil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Fuzeile"/>
    </w:pPr>
    <w:r w:rsidRPr="0083270B">
      <w:rPr>
        <w:rFonts w:eastAsiaTheme="minorHAnsi" w:cs="Arial"/>
        <w:noProof/>
        <w:sz w:val="24"/>
        <w:szCs w:val="24"/>
      </w:rPr>
      <mc:AlternateContent>
        <mc:Choice Requires="wps">
          <w:drawing>
            <wp:anchor distT="0" distB="0" distL="114300" distR="114300" simplePos="0" relativeHeight="251667456" behindDoc="0" locked="0" layoutInCell="1" allowOverlap="1" wp14:anchorId="08388E8B" wp14:editId="7CC1289C">
              <wp:simplePos x="0" y="0"/>
              <wp:positionH relativeFrom="page">
                <wp:posOffset>621030</wp:posOffset>
              </wp:positionH>
              <wp:positionV relativeFrom="page">
                <wp:posOffset>10220589</wp:posOffset>
              </wp:positionV>
              <wp:extent cx="2001328" cy="344494"/>
              <wp:effectExtent l="0" t="0" r="0" b="0"/>
              <wp:wrapNone/>
              <wp:docPr id="3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677B4" w:rsidRPr="00595C5A" w:rsidRDefault="001677B4" w:rsidP="00E12D9C">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68" type="#_x0000_t202" style="position:absolute;margin-left:48.9pt;margin-top:804.75pt;width:157.6pt;height:27.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5NElSJgIAACUEAAAOAAAAAAAAAAAAAAAAAC4CAABkcnMvZTJv&#10;RG9jLnhtbFBLAQItABQABgAIAAAAIQDlm1Q+4AAAAAwBAAAPAAAAAAAAAAAAAAAAAIAEAABkcnMv&#10;ZG93bnJldi54bWxQSwUGAAAAAAQABADzAAAAjQUAAAAA&#10;" stroked="f">
              <v:textbox>
                <w:txbxContent>
                  <w:p w:rsidR="001677B4" w:rsidRPr="00595C5A" w:rsidRDefault="001677B4" w:rsidP="00E12D9C">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F818E0" w:rsidRDefault="001677B4" w:rsidP="00F818E0">
    <w:pPr>
      <w:pStyle w:val="NL-FuzeileUngerade"/>
      <w:jc w:val="both"/>
      <w:rPr>
        <w:sz w:val="12"/>
        <w:szCs w:val="12"/>
      </w:rPr>
    </w:pPr>
    <w:r w:rsidRPr="00595C5A">
      <w:rPr>
        <w:sz w:val="12"/>
        <w:szCs w:val="12"/>
      </w:rPr>
      <w:t>© Landesin</w:t>
    </w:r>
    <w:r>
      <w:rPr>
        <w:sz w:val="12"/>
        <w:szCs w:val="12"/>
      </w:rPr>
      <w:t>stitut für 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8A0A02" w:rsidRDefault="001677B4"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95C5A" w:rsidRDefault="001677B4"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060E4" w:rsidRDefault="001677B4" w:rsidP="006060E4">
    <w:pPr>
      <w:pStyle w:val="Fuzeile"/>
    </w:pPr>
    <w:r w:rsidRPr="004E7DBA">
      <w:rPr>
        <w:noProof/>
        <w:sz w:val="24"/>
      </w:rPr>
      <mc:AlternateContent>
        <mc:Choice Requires="wps">
          <w:drawing>
            <wp:anchor distT="0" distB="0" distL="114300" distR="114300" simplePos="0" relativeHeight="251660288" behindDoc="0" locked="0" layoutInCell="1" allowOverlap="1" wp14:anchorId="21B2A2CA" wp14:editId="5D1BD627">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1677B4" w:rsidRPr="00E20335" w:rsidRDefault="001677B4"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147" type="#_x0000_t202" style="position:absolute;margin-left:5.65pt;margin-top:63.8pt;width:56.4pt;height:27.8pt;rotation:90;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1677B4" w:rsidRPr="00E20335" w:rsidRDefault="001677B4"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609C0" w:rsidRDefault="001677B4"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C91BEE" w:rsidRDefault="001677B4"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D573E" w:rsidRDefault="001677B4" w:rsidP="00E12D9C">
    <w:pPr>
      <w:pStyle w:val="Fuzeile"/>
    </w:pPr>
    <w:r w:rsidRPr="004E7DBA">
      <w:rPr>
        <w:noProof/>
        <w:sz w:val="24"/>
      </w:rPr>
      <mc:AlternateContent>
        <mc:Choice Requires="wps">
          <w:drawing>
            <wp:anchor distT="0" distB="0" distL="114300" distR="114300" simplePos="0" relativeHeight="251666432" behindDoc="0" locked="0" layoutInCell="1" allowOverlap="1" wp14:anchorId="3E047117" wp14:editId="4B7343EA">
              <wp:simplePos x="0" y="0"/>
              <wp:positionH relativeFrom="page">
                <wp:posOffset>600074</wp:posOffset>
              </wp:positionH>
              <wp:positionV relativeFrom="page">
                <wp:posOffset>10077450</wp:posOffset>
              </wp:positionV>
              <wp:extent cx="1857375" cy="352800"/>
              <wp:effectExtent l="0" t="0" r="9525" b="9525"/>
              <wp:wrapNone/>
              <wp:docPr id="507"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52800"/>
                      </a:xfrm>
                      <a:prstGeom prst="rect">
                        <a:avLst/>
                      </a:prstGeom>
                      <a:solidFill>
                        <a:srgbClr val="FFFFFF"/>
                      </a:solidFill>
                      <a:ln w="9525">
                        <a:noFill/>
                        <a:miter lim="800000"/>
                        <a:headEnd/>
                        <a:tailEnd/>
                      </a:ln>
                    </wps:spPr>
                    <wps:txbx>
                      <w:txbxContent>
                        <w:p w:rsidR="001677B4"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595C5A" w:rsidRDefault="001677B4" w:rsidP="00E12D9C">
                          <w:pPr>
                            <w:pStyle w:val="NL-FuzeileUngerade"/>
                            <w:jc w:val="both"/>
                            <w:rPr>
                              <w:sz w:val="12"/>
                              <w:szCs w:val="12"/>
                            </w:rPr>
                          </w:pPr>
                        </w:p>
                        <w:p w:rsidR="001677B4" w:rsidRPr="00E20335" w:rsidRDefault="001677B4" w:rsidP="00E12D9C">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7" o:spid="_x0000_s1159" type="#_x0000_t202" style="position:absolute;margin-left:47.25pt;margin-top:793.5pt;width:146.25pt;height:27.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" stroked="f">
              <v:textbox>
                <w:txbxContent>
                  <w:p w:rsidR="001677B4" w:rsidRDefault="001677B4" w:rsidP="00E12D9C">
                    <w:pPr>
                      <w:pStyle w:val="NL-FuzeileUngerade"/>
                      <w:jc w:val="both"/>
                      <w:rPr>
                        <w:sz w:val="12"/>
                        <w:szCs w:val="12"/>
                      </w:rPr>
                    </w:pPr>
                    <w:r w:rsidRPr="00595C5A">
                      <w:rPr>
                        <w:sz w:val="12"/>
                        <w:szCs w:val="12"/>
                      </w:rPr>
                      <w:t>© Landesin</w:t>
                    </w:r>
                    <w:r>
                      <w:rPr>
                        <w:sz w:val="12"/>
                        <w:szCs w:val="12"/>
                      </w:rPr>
                      <w:t>stitut für Schulentwicklung 2014</w:t>
                    </w:r>
                  </w:p>
                  <w:p w:rsidR="001677B4" w:rsidRPr="00595C5A" w:rsidRDefault="001677B4" w:rsidP="00E12D9C">
                    <w:pPr>
                      <w:pStyle w:val="NL-FuzeileUngerade"/>
                      <w:jc w:val="both"/>
                      <w:rPr>
                        <w:sz w:val="12"/>
                        <w:szCs w:val="12"/>
                      </w:rPr>
                    </w:pPr>
                  </w:p>
                  <w:p w:rsidR="001677B4" w:rsidRPr="00E20335" w:rsidRDefault="001677B4" w:rsidP="00E12D9C">
                    <w:pPr>
                      <w:pStyle w:val="NL-FuzeileGerad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015A" w:rsidRDefault="0019015A" w:rsidP="005B08AE">
      <w:pPr>
        <w:pStyle w:val="Standard-EinstellungenLS"/>
      </w:pPr>
      <w:r>
        <w:separator/>
      </w:r>
    </w:p>
  </w:footnote>
  <w:footnote w:type="continuationSeparator" w:id="0">
    <w:p w:rsidR="0019015A" w:rsidRDefault="00B53691" w:rsidP="001E03DE">
      <w:r>
        <w:rPr>
          <w:lang w:eastAsia="de-DE"/>
        </w:rPr>
        <w:pict>
          <v:rect id="_x0000_i1025" style="width:145.15pt;height:.4pt" o:hrpct="0" o:hrstd="t" o:hrnoshade="t" o:hr="t" fillcolor="#a5a5a5" stroked="f"/>
        </w:pict>
      </w:r>
      <w:r w:rsidR="0019015A">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1C37" w:rsidRDefault="001677B4" w:rsidP="006A1C37">
    <w:pPr>
      <w:pStyle w:val="Kopfzeile"/>
    </w:pPr>
    <w:r>
      <w:rPr>
        <w:noProof/>
      </w:rPr>
      <mc:AlternateContent>
        <mc:Choice Requires="wps">
          <w:drawing>
            <wp:anchor distT="0" distB="0" distL="114300" distR="114300" simplePos="0" relativeHeight="251649024" behindDoc="0" locked="0" layoutInCell="1" allowOverlap="1" wp14:anchorId="060747CA" wp14:editId="6059D684">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1677B4" w:rsidRPr="00E20335" w:rsidRDefault="001677B4"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120" type="#_x0000_t202" style="position:absolute;margin-left:210.9pt;margin-top:46.8pt;width:336.2pt;height:27.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1677B4" w:rsidRPr="00E20335" w:rsidRDefault="001677B4"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50048" behindDoc="0" locked="0" layoutInCell="1" allowOverlap="1" wp14:anchorId="71876064" wp14:editId="7189BF61">
          <wp:simplePos x="0" y="0"/>
          <wp:positionH relativeFrom="page">
            <wp:posOffset>720090</wp:posOffset>
          </wp:positionH>
          <wp:positionV relativeFrom="page">
            <wp:posOffset>594360</wp:posOffset>
          </wp:positionV>
          <wp:extent cx="309600" cy="266400"/>
          <wp:effectExtent l="0" t="0" r="0" b="635"/>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1072" behindDoc="0" locked="0" layoutInCell="1" allowOverlap="1" wp14:anchorId="4C7FF163" wp14:editId="635C3443">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510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Default="001677B4">
    <w:pPr>
      <w:pStyle w:val="Kopfzeile"/>
    </w:pPr>
    <w:r>
      <w:rPr>
        <w:noProof/>
      </w:rPr>
      <mc:AlternateContent>
        <mc:Choice Requires="wpg">
          <w:drawing>
            <wp:anchor distT="0" distB="0" distL="114300" distR="114300" simplePos="0" relativeHeight="251648000" behindDoc="0" locked="0" layoutInCell="1" allowOverlap="1" wp14:anchorId="0FF38DE8" wp14:editId="0D97BACD">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148" style="position:absolute;margin-left:48.85pt;margin-top:23.95pt;width:489.75pt;height:34.3pt;z-index:2516480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14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1677B4" w:rsidRPr="00E20335" w:rsidRDefault="001677B4"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1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15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2404" w:rsidRDefault="001677B4" w:rsidP="00E12D9C">
    <w:pPr>
      <w:pStyle w:val="Kopfzeile"/>
    </w:pPr>
    <w:r>
      <w:rPr>
        <w:noProof/>
      </w:rPr>
      <mc:AlternateContent>
        <mc:Choice Requires="wpg">
          <w:drawing>
            <wp:anchor distT="0" distB="0" distL="114300" distR="114300" simplePos="0" relativeHeight="251663360" behindDoc="0" locked="0" layoutInCell="1" allowOverlap="1" wp14:anchorId="10E67AAC" wp14:editId="74FCDDCA">
              <wp:simplePos x="0" y="0"/>
              <wp:positionH relativeFrom="page">
                <wp:posOffset>622998</wp:posOffset>
              </wp:positionH>
              <wp:positionV relativeFrom="page">
                <wp:posOffset>371789</wp:posOffset>
              </wp:positionV>
              <wp:extent cx="6224060" cy="352800"/>
              <wp:effectExtent l="0" t="0" r="24765" b="9525"/>
              <wp:wrapNone/>
              <wp:docPr id="402" name="Gruppieren 402"/>
              <wp:cNvGraphicFramePr/>
              <a:graphic xmlns:a="http://schemas.openxmlformats.org/drawingml/2006/main">
                <a:graphicData uri="http://schemas.microsoft.com/office/word/2010/wordprocessingGroup">
                  <wpg:wgp>
                    <wpg:cNvGrpSpPr/>
                    <wpg:grpSpPr>
                      <a:xfrm>
                        <a:off x="0" y="0"/>
                        <a:ext cx="6224060" cy="352800"/>
                        <a:chOff x="181208" y="0"/>
                        <a:chExt cx="6225590" cy="352425"/>
                      </a:xfrm>
                    </wpg:grpSpPr>
                    <wps:wsp>
                      <wps:cNvPr id="40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1677B4" w:rsidRPr="00E20335" w:rsidRDefault="00B53691" w:rsidP="00E12D9C">
                            <w:pPr>
                              <w:pStyle w:val="NL-Kopfzeilen-Titel"/>
                            </w:pPr>
                            <w:sdt>
                              <w:sdtPr>
                                <w:rPr>
                                  <w:rStyle w:val="NL-Kopfzeilen-TitelZchn"/>
                                </w:rPr>
                                <w:alias w:val="Kopfzeile für NL"/>
                                <w:tag w:val=""/>
                                <w:id w:val="2121645059"/>
                                <w:showingPlcHdr/>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lang w:eastAsia="de-DE"/>
                                </w:rPr>
                              </w:sdtEndPr>
                              <w:sdtContent>
                                <w:r w:rsidR="001677B4">
                                  <w:rPr>
                                    <w:rStyle w:val="NL-Kopfzeilen-TitelZchn"/>
                                  </w:rPr>
                                  <w:t xml:space="preserve">     </w:t>
                                </w:r>
                              </w:sdtContent>
                            </w:sdt>
                          </w:p>
                        </w:txbxContent>
                      </wps:txbx>
                      <wps:bodyPr rot="0" vert="horz" wrap="square" lIns="91440" tIns="45720" rIns="91440" bIns="45720" anchor="t" anchorCtr="0">
                        <a:noAutofit/>
                      </wps:bodyPr>
                    </wps:wsp>
                    <wps:wsp>
                      <wps:cNvPr id="404"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2" o:spid="_x0000_s1152" style="position:absolute;margin-left:49.05pt;margin-top:29.25pt;width:490.1pt;height:27.8pt;z-index:25166336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">
              <v:shapetype id="_x0000_t202" coordsize="21600,21600" o:spt="202" path="m,l,21600r21600,l21600,xe">
                <v:stroke joinstyle="miter"/>
                <v:path gradientshapeok="t" o:connecttype="rect"/>
              </v:shapetype>
              <v:shape id="_x0000_s1153"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By4sQA&#10;AADcAAAADwAAAGRycy9kb3ducmV2LnhtbESP3WrCQBSE7wXfYTmCN9JstFHb1FXagsVbfx7gmD35&#10;wezZkN2a5O27QsHLYWa+YTa73tTiTq2rLCuYRzEI4szqigsFl/P+5Q2E88gaa8ukYCAHu+14tMFU&#10;246PdD/5QgQIuxQVlN43qZQuK8mgi2xDHLzctgZ9kG0hdYtdgJtaLuJ4JQ1WHBZKbOi7pOx2+jUK&#10;8kM3W7531x9/WR+T1RdW66sdlJpO+s8PEJ56/wz/tw9aQRK/wuN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gcuLEAAAA3AAAAA8AAAAAAAAAAAAAAAAAmAIAAGRycy9k&#10;b3ducmV2LnhtbFBLBQYAAAAABAAEAPUAAACJAwAAAAA=&#10;" stroked="f">
                <v:textbox>
                  <w:txbxContent>
                    <w:p w:rsidR="001677B4" w:rsidRPr="00E20335" w:rsidRDefault="0019015A" w:rsidP="00E12D9C">
                      <w:pPr>
                        <w:pStyle w:val="NL-Kopfzeilen-Titel"/>
                      </w:pPr>
                      <w:sdt>
                        <w:sdtPr>
                          <w:rPr>
                            <w:rStyle w:val="NL-Kopfzeilen-TitelZchn"/>
                          </w:rPr>
                          <w:alias w:val="Kopfzeile für NL"/>
                          <w:tag w:val=""/>
                          <w:id w:val="2121645059"/>
                          <w:showingPlcHdr/>
                          <w:dataBinding w:prefixMappings="xmlns:ns0='http://purl.org/dc/elements/1.1/' xmlns:ns1='http://schemas.openxmlformats.org/package/2006/metadata/core-properties' " w:xpath="/ns1:coreProperties[1]/ns0:description[1]" w:storeItemID="{6C3C8BC8-F283-45AE-878A-BAB7291924A1}"/>
                          <w:text w:multiLine="1"/>
                        </w:sdtPr>
                        <w:sdtEndPr>
                          <w:rPr>
                            <w:rStyle w:val="LS-KopfzeileUngeradeHochformatRechtsZchn"/>
                            <w:color w:val="A6A6A6"/>
                            <w:lang w:eastAsia="de-DE"/>
                          </w:rPr>
                        </w:sdtEndPr>
                        <w:sdtContent>
                          <w:r w:rsidR="001677B4">
                            <w:rPr>
                              <w:rStyle w:val="NL-Kopfzeilen-TitelZchn"/>
                            </w:rPr>
                            <w:t xml:space="preserve">     </w:t>
                          </w:r>
                        </w:sdtContent>
                      </w:sdt>
                    </w:p>
                  </w:txbxContent>
                </v:textbox>
              </v:shape>
              <v:line id="Gerade Verbindung 404" o:spid="_x0000_s1154"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lND8UAAADcAAAADwAAAGRycy9kb3ducmV2LnhtbESPzWrDMBCE74W+g9hCb7WcEkpwrIQk&#10;tKGnQhInuS7W1ja1VkZS/fP2VSGQ4zA73+zk69G0oifnG8sKZkkKgri0uuFKQXH6eFmA8AFZY2uZ&#10;FEzkYb16fMgx03bgA/XHUIkIYZ+hgjqELpPSlzUZ9IntiKP3bZ3BEKWrpHY4RLhp5WuavkmDDceG&#10;Gjva1VT+HH9NfONruy92PRucDu5aLMrZ5X1/Vur5adwsQQQaw/34lv7UCubpHP7HRAL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lND8UAAADc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2404" w:rsidRDefault="001677B4" w:rsidP="00E12D9C">
    <w:pPr>
      <w:pStyle w:val="Kopfzeile"/>
    </w:pPr>
    <w:r>
      <w:rPr>
        <w:noProof/>
      </w:rPr>
      <mc:AlternateContent>
        <mc:Choice Requires="wpg">
          <w:drawing>
            <wp:anchor distT="0" distB="0" distL="114300" distR="114300" simplePos="0" relativeHeight="251661312" behindDoc="0" locked="0" layoutInCell="1" allowOverlap="1" wp14:anchorId="3773A37B" wp14:editId="6A537807">
              <wp:simplePos x="0" y="0"/>
              <wp:positionH relativeFrom="page">
                <wp:posOffset>620162</wp:posOffset>
              </wp:positionH>
              <wp:positionV relativeFrom="page">
                <wp:posOffset>298764</wp:posOffset>
              </wp:positionV>
              <wp:extent cx="6219893" cy="435600"/>
              <wp:effectExtent l="0" t="0" r="9525" b="3175"/>
              <wp:wrapNone/>
              <wp:docPr id="564" name="Gruppieren 564"/>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6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66" name="Grafik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7" name="Gerade Verbindung 56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64" o:spid="_x0000_s1155" style="position:absolute;margin-left:48.85pt;margin-top:23.5pt;width:489.75pt;height:34.3pt;z-index:2516613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zBymM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">
              <v:shapetype id="_x0000_t202" coordsize="21600,21600" o:spt="202" path="m,l,21600r21600,l21600,xe">
                <v:stroke joinstyle="miter"/>
                <v:path gradientshapeok="t" o:connecttype="rect"/>
              </v:shapetype>
              <v:shape id="_x0000_s115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lMMMA&#10;AADcAAAADwAAAGRycy9kb3ducmV2LnhtbESP0YrCMBRE3wX/IVxhX0RTF1t3q1HcBcXXqh9wba5t&#10;sbkpTdbWv98Igo/DzJxhVpve1OJOrassK5hNIxDEudUVFwrOp93kC4TzyBpry6TgQQ426+Fgham2&#10;HWd0P/pCBAi7FBWU3jeplC4vyaCb2oY4eFfbGvRBtoXULXYBbmr5GUWJNFhxWCixod+S8tvxzyi4&#10;Hrpx/N1d9v68yOb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ulMMMAAADcAAAADwAAAAAAAAAAAAAAAACYAgAAZHJzL2Rv&#10;d25yZXYueG1sUEsFBgAAAAAEAAQA9QAAAIgDA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66" o:spid="_x0000_s11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yefEAAAA3AAAAA8AAABkcnMvZG93bnJldi54bWxEj0FrAjEUhO8F/0N4greaKLjIahQVBaG0&#10;xW0v3h6b52Zx87Jsoq7/vikUehxm5htmue5dI+7UhdqzhslYgSAuvam50vD9dXidgwgR2WDjmTQ8&#10;KcB6NXhZYm78g090L2IlEoRDjhpsjG0uZSgtOQxj3xIn7+I7hzHJrpKmw0eCu0ZOlcqkw5rTgsWW&#10;dpbKa3FzGuri/WP+3B9Kuz2pz2IfFb6dr1qPhv1mASJSH//Df+2j0TDLMv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yefEAAAA3AAAAA8AAAAAAAAAAAAAAAAA&#10;nwIAAGRycy9kb3ducmV2LnhtbFBLBQYAAAAABAAEAPcAAACQAwAAAAA=&#10;">
                <v:imagedata r:id="rId2" o:title=""/>
                <v:path arrowok="t"/>
              </v:shape>
              <v:line id="Gerade Verbindung 567" o:spid="_x0000_s11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U5RcQAAADcAAAADwAAAGRycy9kb3ducmV2LnhtbESPQWvCQBCF7wX/wzJCb3WjUA2pq6io&#10;9CRoo70O2WkSmp0Nu2uM/74rCD0+3rzvzZsve9OIjpyvLSsYjxIQxIXVNZcK8q/dWwrCB2SNjWVS&#10;cCcPy8XgZY6Ztjc+UncKpYgQ9hkqqEJoMyl9UZFBP7ItcfR+rDMYonSl1A5vEW4aOUmSqTRYc2yo&#10;sKVNRcXv6WriG4f1Pt90bPB+dN95Wowv2/1Zqddhv/oAEagP/8fP9KdW8D6d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1TlF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Kopfzeile"/>
    </w:pPr>
    <w:r>
      <w:rPr>
        <w:noProof/>
      </w:rPr>
      <mc:AlternateContent>
        <mc:Choice Requires="wpg">
          <w:drawing>
            <wp:anchor distT="0" distB="0" distL="114300" distR="114300" simplePos="0" relativeHeight="251664384" behindDoc="0" locked="0" layoutInCell="1" allowOverlap="1" wp14:anchorId="498DDD82" wp14:editId="62778E07">
              <wp:simplePos x="0" y="0"/>
              <wp:positionH relativeFrom="page">
                <wp:posOffset>620162</wp:posOffset>
              </wp:positionH>
              <wp:positionV relativeFrom="page">
                <wp:posOffset>298764</wp:posOffset>
              </wp:positionV>
              <wp:extent cx="6219893" cy="435600"/>
              <wp:effectExtent l="0" t="0" r="9525" b="3175"/>
              <wp:wrapNone/>
              <wp:docPr id="313" name="Gruppieren 313"/>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31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5" name="Grafik 31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6" name="Gerade Verbindung 31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13" o:spid="_x0000_s1160" style="position:absolute;margin-left:48.85pt;margin-top:23.5pt;width:489.75pt;height:34.3pt;z-index:2516643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C0B237igQAAJo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1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xLsMA&#10;AADcAAAADwAAAGRycy9kb3ducmV2LnhtbESP3YrCMBSE7wXfIRxhb0RTV9efahQVFG/9eYBjc2yL&#10;zUlpoq1vbwRhL4eZ+YZZrBpTiCdVLresYNCPQBAnVuecKricd70pCOeRNRaWScGLHKyW7dYCY21r&#10;PtLz5FMRIOxiVJB5X8ZSuiQjg65vS+Lg3Wxl0AdZpVJXWAe4KeRvFI2lwZzDQoYlbTNK7qeHUXA7&#10;1N2/WX3d+8vkOBpvMJ9c7Uupn06znoPw1Pj/8Ld90AqGgx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qxLsMAAADcAAAADwAAAAAAAAAAAAAAAACYAgAAZHJzL2Rv&#10;d25yZXYueG1sUEsFBgAAAAAEAAQA9QAAAIgDA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15" o:spid="_x0000_s11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h5hXFAAAA3AAAAA8AAABkcnMvZG93bnJldi54bWxEj0FrAjEUhO+C/yG8Qm+a2FKR1bjUolAo&#10;VVx76e2xeW6W3bwsm1TXf98UCh6HmfmGWeWDa8WF+lB71jCbKhDEpTc1Vxq+TrvJAkSIyAZbz6Th&#10;RgHy9Xi0wsz4Kx/pUsRKJAiHDDXYGLtMylBachimviNO3tn3DmOSfSVNj9cEd618UmouHdacFix2&#10;9GapbIofp6EuPveL23ZX2s1RHYptVPjx3Wj9+DC8LkFEGuI9/N9+NxqeZy/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4eYVxQAAANwAAAAPAAAAAAAAAAAAAAAA&#10;AJ8CAABkcnMvZG93bnJldi54bWxQSwUGAAAAAAQABAD3AAAAkQMAAAAA&#10;">
                <v:imagedata r:id="rId2" o:title=""/>
                <v:path arrowok="t"/>
              </v:shape>
              <v:line id="Gerade Verbindung 316" o:spid="_x0000_s11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tW8MAAADcAAAADwAAAGRycy9kb3ducmV2LnhtbESPQWvCQBCF70L/wzIFb7qJgkjqKq2o&#10;eCqo0V6H7JgEs7Nhd43x37uFQo+PN+978xar3jSiI+drywrScQKCuLC65lJBftqO5iB8QNbYWCYF&#10;T/KwWr4NFphp++ADdcdQighhn6GCKoQ2k9IXFRn0Y9sSR+9qncEQpSuldviIcNPISZLMpMGaY0OF&#10;La0rKm7Hu4lvfH/t8nXHBp8H95PPi/Sy2Z2VGr73nx8gAvXh//gvvdcKpukM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ULVv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1689C" w:rsidRDefault="001677B4" w:rsidP="00E12D9C">
    <w:pPr>
      <w:pStyle w:val="Kopfzeile"/>
    </w:pPr>
    <w:r>
      <w:rPr>
        <w:noProof/>
      </w:rPr>
      <mc:AlternateContent>
        <mc:Choice Requires="wpg">
          <w:drawing>
            <wp:anchor distT="0" distB="0" distL="114300" distR="114300" simplePos="0" relativeHeight="251662336" behindDoc="0" locked="0" layoutInCell="1" allowOverlap="1" wp14:anchorId="1F909F87" wp14:editId="0A44B0A0">
              <wp:simplePos x="0" y="0"/>
              <wp:positionH relativeFrom="page">
                <wp:posOffset>620162</wp:posOffset>
              </wp:positionH>
              <wp:positionV relativeFrom="page">
                <wp:posOffset>298764</wp:posOffset>
              </wp:positionV>
              <wp:extent cx="6219893" cy="435600"/>
              <wp:effectExtent l="0" t="0" r="9525" b="3175"/>
              <wp:wrapNone/>
              <wp:docPr id="309" name="Gruppieren 309"/>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31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E12D9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11" name="Grafik 31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2" name="Gerade Verbindung 31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9" o:spid="_x0000_s1164" style="position:absolute;margin-left:48.85pt;margin-top:23.5pt;width:489.75pt;height:34.3pt;z-index:2516623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">
              <v:shapetype id="_x0000_t202" coordsize="21600,21600" o:spt="202" path="m,l,21600r21600,l21600,xe">
                <v:stroke joinstyle="miter"/>
                <v:path gradientshapeok="t" o:connecttype="rect"/>
              </v:shapetype>
              <v:shape id="_x0000_s116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w:txbxContent>
                    <w:p w:rsidR="001677B4" w:rsidRPr="00E20335" w:rsidRDefault="001677B4" w:rsidP="00E12D9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11" o:spid="_x0000_s116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4BbFAAAA3AAAAA8AAABkcnMvZG93bnJldi54bWxEj0FrwkAUhO8F/8PyCt7qbiwUSV2DFYWC&#10;1GLaS2+P7DMbkn0bsqvGf98tCD0OM/MNsyxG14kLDaHxrCGbKRDElTcN1xq+v3ZPCxAhIhvsPJOG&#10;GwUoVpOHJebGX/lIlzLWIkE45KjBxtjnUobKksMw8z1x8k5+cBiTHGppBrwmuOvkXKkX6bDhtGCx&#10;p42lqi3PTkNTfhwWt+2usm9H9Vluo8L9T6v19HFcv4KINMb/8L39bjQ8Zx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2uAWxQAAANwAAAAPAAAAAAAAAAAAAAAA&#10;AJ8CAABkcnMvZG93bnJldi54bWxQSwUGAAAAAAQABAD3AAAAkQMAAAAA&#10;">
                <v:imagedata r:id="rId2" o:title=""/>
                <v:path arrowok="t"/>
              </v:shape>
              <v:line id="Gerade Verbindung 312" o:spid="_x0000_s116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rWMMAAADcAAAADwAAAGRycy9kb3ducmV2LnhtbESPQWvCQBCF70L/wzIFb7qJQpHoKq20&#10;4klQ03odsmMSzM6G3TXGf+8WBI+PN+978xar3jSiI+drywrScQKCuLC65lJBfvwZzUD4gKyxsUwK&#10;7uRhtXwbLDDT9sZ76g6hFBHCPkMFVQhtJqUvKjLox7Yljt7ZOoMhSldK7fAW4aaRkyT5kAZrjg0V&#10;trSuqLgcria+sfva5OuODd737pTPivTve/Or1PC9/5yDCNSH1/EzvdUKpukE/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vK1jDAAAA3AAAAA8AAAAAAAAAAAAA&#10;AAAAoQIAAGRycy9kb3ducmV2LnhtbFBLBQYAAAAABAAEAPkAAACRAw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6A1C37" w:rsidRDefault="001677B4" w:rsidP="006A1C37">
    <w:pPr>
      <w:pStyle w:val="Kopfzeile"/>
    </w:pPr>
    <w:r w:rsidRPr="008B7133">
      <w:rPr>
        <w:noProof/>
      </w:rPr>
      <w:drawing>
        <wp:anchor distT="0" distB="0" distL="114300" distR="114300" simplePos="0" relativeHeight="251655168" behindDoc="1" locked="0" layoutInCell="1" allowOverlap="1" wp14:anchorId="634DCB40" wp14:editId="3A7B3915">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120" behindDoc="1" locked="0" layoutInCell="1" allowOverlap="1" wp14:anchorId="2449A483" wp14:editId="3838ECD0">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3360;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192" behindDoc="0" locked="0" layoutInCell="1" allowOverlap="1" wp14:anchorId="7AE1BC61" wp14:editId="4104C6C1">
          <wp:simplePos x="0" y="0"/>
          <wp:positionH relativeFrom="page">
            <wp:posOffset>4248150</wp:posOffset>
          </wp:positionH>
          <wp:positionV relativeFrom="page">
            <wp:posOffset>3076575</wp:posOffset>
          </wp:positionV>
          <wp:extent cx="2851200" cy="1306800"/>
          <wp:effectExtent l="0" t="0" r="6350" b="8255"/>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144" behindDoc="1" locked="0" layoutInCell="1" allowOverlap="1" wp14:anchorId="6F49BB25" wp14:editId="7A9D5CE5">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1677B4" w:rsidRPr="008B7133" w:rsidRDefault="001677B4"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1677B4" w:rsidRDefault="001677B4" w:rsidP="008B7133">
                              <w:pPr>
                                <w:rPr>
                                  <w:rFonts w:ascii="Arial Narrow" w:hAnsi="Arial Narrow"/>
                                  <w:color w:val="808080"/>
                                  <w:sz w:val="12"/>
                                  <w:szCs w:val="12"/>
                                </w:rPr>
                              </w:pPr>
                              <w:r>
                                <w:rPr>
                                  <w:rFonts w:ascii="Arial Narrow" w:hAnsi="Arial Narrow"/>
                                  <w:color w:val="808080"/>
                                  <w:sz w:val="12"/>
                                  <w:szCs w:val="12"/>
                                </w:rPr>
                                <w:t>Schulentwicklung</w:t>
                              </w:r>
                            </w:p>
                            <w:p w:rsidR="001677B4" w:rsidRDefault="001677B4" w:rsidP="008B7133">
                              <w:pPr>
                                <w:rPr>
                                  <w:rFonts w:ascii="Arial Narrow" w:hAnsi="Arial Narrow"/>
                                  <w:color w:val="808080"/>
                                  <w:sz w:val="12"/>
                                  <w:szCs w:val="12"/>
                                </w:rPr>
                              </w:pPr>
                              <w:r>
                                <w:rPr>
                                  <w:rFonts w:ascii="Arial Narrow" w:hAnsi="Arial Narrow"/>
                                  <w:color w:val="808080"/>
                                  <w:sz w:val="12"/>
                                  <w:szCs w:val="12"/>
                                </w:rPr>
                                <w:t>und empirische</w:t>
                              </w:r>
                            </w:p>
                            <w:p w:rsidR="001677B4" w:rsidRDefault="001677B4" w:rsidP="008B7133">
                              <w:pPr>
                                <w:rPr>
                                  <w:rFonts w:ascii="Arial Narrow" w:hAnsi="Arial Narrow"/>
                                  <w:color w:val="808080"/>
                                  <w:sz w:val="12"/>
                                  <w:szCs w:val="12"/>
                                </w:rPr>
                              </w:pPr>
                              <w:r>
                                <w:rPr>
                                  <w:rFonts w:ascii="Arial Narrow" w:hAnsi="Arial Narrow"/>
                                  <w:color w:val="808080"/>
                                  <w:sz w:val="12"/>
                                  <w:szCs w:val="12"/>
                                </w:rPr>
                                <w:t>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1677B4" w:rsidRDefault="001677B4" w:rsidP="008B7133">
                              <w:pPr>
                                <w:pStyle w:val="LS-DeckblattQuatrate"/>
                              </w:pPr>
                              <w:r>
                                <w:t>Qualitätsentwicklung</w:t>
                              </w:r>
                            </w:p>
                            <w:p w:rsidR="001677B4" w:rsidRPr="008B7133" w:rsidRDefault="001677B4"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1677B4" w:rsidRPr="0098402B" w:rsidRDefault="001677B4"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21" style="position:absolute;margin-left:490.45pt;margin-top:447.45pt;width:68.05pt;height:337.05pt;z-index:-251662336;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12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Grafik 480" o:spid="_x0000_s112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12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1677B4" w:rsidRPr="008B7133" w:rsidRDefault="001677B4" w:rsidP="008B7133">
                        <w:pPr>
                          <w:pStyle w:val="LS-DeckblattQuatrate"/>
                        </w:pPr>
                        <w:r w:rsidRPr="008B7133">
                          <w:t>Landesinstitut</w:t>
                        </w:r>
                        <w:r>
                          <w:t xml:space="preserve"> </w:t>
                        </w:r>
                        <w:r w:rsidRPr="008B7133">
                          <w:t>für Schulentwicklung</w:t>
                        </w:r>
                      </w:p>
                    </w:txbxContent>
                  </v:textbox>
                </v:shape>
              </v:group>
              <v:group id="Gruppieren 482" o:spid="_x0000_s112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12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12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1677B4" w:rsidRDefault="001677B4" w:rsidP="008B7133">
                        <w:pPr>
                          <w:rPr>
                            <w:rFonts w:ascii="Arial Narrow" w:hAnsi="Arial Narrow"/>
                            <w:color w:val="808080"/>
                            <w:sz w:val="12"/>
                            <w:szCs w:val="12"/>
                          </w:rPr>
                        </w:pPr>
                        <w:r>
                          <w:rPr>
                            <w:rFonts w:ascii="Arial Narrow" w:hAnsi="Arial Narrow"/>
                            <w:color w:val="808080"/>
                            <w:sz w:val="12"/>
                            <w:szCs w:val="12"/>
                          </w:rPr>
                          <w:t>Schulentwicklung</w:t>
                        </w:r>
                      </w:p>
                      <w:p w:rsidR="001677B4" w:rsidRDefault="001677B4" w:rsidP="008B7133">
                        <w:pPr>
                          <w:rPr>
                            <w:rFonts w:ascii="Arial Narrow" w:hAnsi="Arial Narrow"/>
                            <w:color w:val="808080"/>
                            <w:sz w:val="12"/>
                            <w:szCs w:val="12"/>
                          </w:rPr>
                        </w:pPr>
                        <w:r>
                          <w:rPr>
                            <w:rFonts w:ascii="Arial Narrow" w:hAnsi="Arial Narrow"/>
                            <w:color w:val="808080"/>
                            <w:sz w:val="12"/>
                            <w:szCs w:val="12"/>
                          </w:rPr>
                          <w:t>und empirische</w:t>
                        </w:r>
                      </w:p>
                      <w:p w:rsidR="001677B4" w:rsidRDefault="001677B4" w:rsidP="008B7133">
                        <w:pPr>
                          <w:rPr>
                            <w:rFonts w:ascii="Arial Narrow" w:hAnsi="Arial Narrow"/>
                            <w:color w:val="808080"/>
                            <w:sz w:val="12"/>
                            <w:szCs w:val="12"/>
                          </w:rPr>
                        </w:pPr>
                        <w:r>
                          <w:rPr>
                            <w:rFonts w:ascii="Arial Narrow" w:hAnsi="Arial Narrow"/>
                            <w:color w:val="808080"/>
                            <w:sz w:val="12"/>
                            <w:szCs w:val="12"/>
                          </w:rPr>
                          <w:t>Bildungsforschung</w:t>
                        </w:r>
                      </w:p>
                    </w:txbxContent>
                  </v:textbox>
                </v:shape>
              </v:group>
              <v:group id="Gruppieren 505" o:spid="_x0000_s112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12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13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677B4" w:rsidRDefault="001677B4" w:rsidP="008B7133">
                        <w:pPr>
                          <w:pStyle w:val="LS-DeckblattQuatrate"/>
                        </w:pPr>
                        <w:r>
                          <w:t>Qualitätsentwicklung</w:t>
                        </w:r>
                      </w:p>
                      <w:p w:rsidR="001677B4" w:rsidRPr="008B7133" w:rsidRDefault="001677B4" w:rsidP="008B7133">
                        <w:pPr>
                          <w:pStyle w:val="LS-DeckblattQuatrate"/>
                        </w:pPr>
                        <w:r>
                          <w:t>und Evaluation</w:t>
                        </w:r>
                      </w:p>
                    </w:txbxContent>
                  </v:textbox>
                </v:shape>
              </v:group>
              <v:group id="Gruppieren 623" o:spid="_x0000_s113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13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13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1677B4" w:rsidRPr="0098402B" w:rsidRDefault="001677B4" w:rsidP="008B7133">
                        <w:pPr>
                          <w:pStyle w:val="LS-DeckblattQuatrate"/>
                        </w:pPr>
                        <w:r>
                          <w:t>Bildungspläne</w:t>
                        </w:r>
                      </w:p>
                    </w:txbxContent>
                  </v:textbox>
                </v:shape>
              </v:group>
              <v:shape id="Grafik 626" o:spid="_x0000_s113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Default="001677B4">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5F6D68" w:rsidRDefault="001677B4"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1741F9" w:rsidRDefault="001677B4" w:rsidP="001741F9">
    <w:pPr>
      <w:pStyle w:val="Kopfzeile"/>
    </w:pPr>
    <w:r>
      <w:rPr>
        <w:noProof/>
      </w:rPr>
      <mc:AlternateContent>
        <mc:Choice Requires="wpg">
          <w:drawing>
            <wp:anchor distT="0" distB="0" distL="114300" distR="114300" simplePos="0" relativeHeight="251657216" behindDoc="0" locked="0" layoutInCell="1" allowOverlap="1" wp14:anchorId="02CBAEDA" wp14:editId="5AFF8469">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677B4" w:rsidRPr="00E20335" w:rsidRDefault="001677B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36" style="position:absolute;margin-left:48.85pt;margin-top:23.5pt;width:489.75pt;height:34.3pt;z-index:2516572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13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1677B4" w:rsidRPr="00E20335" w:rsidRDefault="001677B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3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13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D528B" w:rsidRDefault="001677B4" w:rsidP="004D528B">
    <w:r>
      <w:rPr>
        <w:noProof/>
        <w:lang w:eastAsia="de-DE"/>
      </w:rPr>
      <mc:AlternateContent>
        <mc:Choice Requires="wpg">
          <w:drawing>
            <wp:anchor distT="0" distB="0" distL="114300" distR="114300" simplePos="0" relativeHeight="251659264" behindDoc="0" locked="0" layoutInCell="1" allowOverlap="1" wp14:anchorId="505E885D" wp14:editId="55A248ED">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677B4" w:rsidRPr="00E20335" w:rsidRDefault="001677B4"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140" style="position:absolute;margin-left:786.15pt;margin-top:31.8pt;width:27.8pt;height:493.1pt;z-index:25165926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141"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677B4" w:rsidRPr="00E20335" w:rsidRDefault="001677B4" w:rsidP="006060E4">
                          <w:pPr>
                            <w:pStyle w:val="NL-Kopfzeilen-Titel"/>
                          </w:pPr>
                          <w:r>
                            <w:t>Landesinstitut für Schulentwicklung</w:t>
                          </w:r>
                        </w:p>
                      </w:sdtContent>
                    </w:sdt>
                  </w:txbxContent>
                </v:textbox>
              </v:shape>
              <v:line id="Gerade Verbindung 667" o:spid="_x0000_s1142"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77B4" w:rsidRPr="004D528B" w:rsidRDefault="001677B4" w:rsidP="004D528B">
    <w:r>
      <w:rPr>
        <w:noProof/>
        <w:lang w:eastAsia="de-DE"/>
      </w:rPr>
      <mc:AlternateContent>
        <mc:Choice Requires="wpg">
          <w:drawing>
            <wp:anchor distT="0" distB="0" distL="114300" distR="114300" simplePos="0" relativeHeight="251658240" behindDoc="0" locked="0" layoutInCell="1" allowOverlap="1" wp14:anchorId="4DD49093" wp14:editId="6EBB477E">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677B4" w:rsidRPr="00E20335" w:rsidRDefault="001677B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143" style="position:absolute;margin-left:784.5pt;margin-top:49.55pt;width:34.3pt;height:488.25pt;z-index:25165824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14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1677B4" w:rsidRPr="00E20335" w:rsidRDefault="001677B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14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14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5">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6C647E33"/>
    <w:multiLevelType w:val="hybridMultilevel"/>
    <w:tmpl w:val="69C65D42"/>
    <w:lvl w:ilvl="0" w:tplc="04070001">
      <w:start w:val="1"/>
      <w:numFmt w:val="bullet"/>
      <w:lvlText w:val=""/>
      <w:lvlJc w:val="left"/>
      <w:pPr>
        <w:ind w:left="765" w:hanging="360"/>
      </w:pPr>
      <w:rPr>
        <w:rFonts w:ascii="Symbol" w:hAnsi="Symbol" w:hint="default"/>
      </w:rPr>
    </w:lvl>
    <w:lvl w:ilvl="1" w:tplc="04070003" w:tentative="1">
      <w:start w:val="1"/>
      <w:numFmt w:val="bullet"/>
      <w:lvlText w:val="o"/>
      <w:lvlJc w:val="left"/>
      <w:pPr>
        <w:ind w:left="1485" w:hanging="360"/>
      </w:pPr>
      <w:rPr>
        <w:rFonts w:ascii="Courier New" w:hAnsi="Courier New" w:cs="Courier New" w:hint="default"/>
      </w:rPr>
    </w:lvl>
    <w:lvl w:ilvl="2" w:tplc="04070005" w:tentative="1">
      <w:start w:val="1"/>
      <w:numFmt w:val="bullet"/>
      <w:lvlText w:val=""/>
      <w:lvlJc w:val="left"/>
      <w:pPr>
        <w:ind w:left="2205" w:hanging="360"/>
      </w:pPr>
      <w:rPr>
        <w:rFonts w:ascii="Wingdings" w:hAnsi="Wingdings" w:hint="default"/>
      </w:rPr>
    </w:lvl>
    <w:lvl w:ilvl="3" w:tplc="04070001" w:tentative="1">
      <w:start w:val="1"/>
      <w:numFmt w:val="bullet"/>
      <w:lvlText w:val=""/>
      <w:lvlJc w:val="left"/>
      <w:pPr>
        <w:ind w:left="2925" w:hanging="360"/>
      </w:pPr>
      <w:rPr>
        <w:rFonts w:ascii="Symbol" w:hAnsi="Symbol" w:hint="default"/>
      </w:rPr>
    </w:lvl>
    <w:lvl w:ilvl="4" w:tplc="04070003" w:tentative="1">
      <w:start w:val="1"/>
      <w:numFmt w:val="bullet"/>
      <w:lvlText w:val="o"/>
      <w:lvlJc w:val="left"/>
      <w:pPr>
        <w:ind w:left="3645" w:hanging="360"/>
      </w:pPr>
      <w:rPr>
        <w:rFonts w:ascii="Courier New" w:hAnsi="Courier New" w:cs="Courier New" w:hint="default"/>
      </w:rPr>
    </w:lvl>
    <w:lvl w:ilvl="5" w:tplc="04070005" w:tentative="1">
      <w:start w:val="1"/>
      <w:numFmt w:val="bullet"/>
      <w:lvlText w:val=""/>
      <w:lvlJc w:val="left"/>
      <w:pPr>
        <w:ind w:left="4365" w:hanging="360"/>
      </w:pPr>
      <w:rPr>
        <w:rFonts w:ascii="Wingdings" w:hAnsi="Wingdings" w:hint="default"/>
      </w:rPr>
    </w:lvl>
    <w:lvl w:ilvl="6" w:tplc="04070001" w:tentative="1">
      <w:start w:val="1"/>
      <w:numFmt w:val="bullet"/>
      <w:lvlText w:val=""/>
      <w:lvlJc w:val="left"/>
      <w:pPr>
        <w:ind w:left="5085" w:hanging="360"/>
      </w:pPr>
      <w:rPr>
        <w:rFonts w:ascii="Symbol" w:hAnsi="Symbol" w:hint="default"/>
      </w:rPr>
    </w:lvl>
    <w:lvl w:ilvl="7" w:tplc="04070003" w:tentative="1">
      <w:start w:val="1"/>
      <w:numFmt w:val="bullet"/>
      <w:lvlText w:val="o"/>
      <w:lvlJc w:val="left"/>
      <w:pPr>
        <w:ind w:left="5805" w:hanging="360"/>
      </w:pPr>
      <w:rPr>
        <w:rFonts w:ascii="Courier New" w:hAnsi="Courier New" w:cs="Courier New" w:hint="default"/>
      </w:rPr>
    </w:lvl>
    <w:lvl w:ilvl="8" w:tplc="04070005" w:tentative="1">
      <w:start w:val="1"/>
      <w:numFmt w:val="bullet"/>
      <w:lvlText w:val=""/>
      <w:lvlJc w:val="left"/>
      <w:pPr>
        <w:ind w:left="6525" w:hanging="360"/>
      </w:pPr>
      <w:rPr>
        <w:rFonts w:ascii="Wingdings" w:hAnsi="Wingdings" w:hint="default"/>
      </w:rPr>
    </w:lvl>
  </w:abstractNum>
  <w:abstractNum w:abstractNumId="9">
    <w:nsid w:val="7BC4678E"/>
    <w:multiLevelType w:val="hybridMultilevel"/>
    <w:tmpl w:val="20023DE0"/>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7"/>
  </w:num>
  <w:num w:numId="4">
    <w:abstractNumId w:val="6"/>
  </w:num>
  <w:num w:numId="5">
    <w:abstractNumId w:val="4"/>
  </w:num>
  <w:num w:numId="6">
    <w:abstractNumId w:val="3"/>
    <w:lvlOverride w:ilvl="2">
      <w:lvl w:ilvl="2">
        <w:start w:val="1"/>
        <w:numFmt w:val="decimal"/>
        <w:pStyle w:val="berschrift3"/>
        <w:lvlText w:val="%1.%2.%3"/>
        <w:lvlJc w:val="left"/>
        <w:pPr>
          <w:ind w:left="1080" w:hanging="360"/>
        </w:pPr>
        <w:rPr>
          <w:rFonts w:hint="default"/>
        </w:rPr>
      </w:lvl>
    </w:lvlOverride>
  </w:num>
  <w:num w:numId="7">
    <w:abstractNumId w:val="3"/>
  </w:num>
  <w:num w:numId="8">
    <w:abstractNumId w:val="2"/>
  </w:num>
  <w:num w:numId="9">
    <w:abstractNumId w:val="10"/>
  </w:num>
  <w:num w:numId="10">
    <w:abstractNumId w:val="5"/>
  </w:num>
  <w:num w:numId="11">
    <w:abstractNumId w:val="7"/>
    <w:lvlOverride w:ilvl="0">
      <w:startOverride w:val="1"/>
    </w:lvlOverride>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9"/>
  </w:num>
  <w:num w:numId="17">
    <w:abstractNumId w:val="7"/>
    <w:lvlOverride w:ilvl="0">
      <w:startOverride w:val="1"/>
    </w:lvlOverride>
  </w:num>
  <w:num w:numId="18">
    <w:abstractNumId w:val="7"/>
  </w:num>
  <w:num w:numId="19">
    <w:abstractNumId w:val="7"/>
    <w:lvlOverride w:ilvl="0">
      <w:startOverride w:val="1"/>
    </w:lvlOverride>
  </w:num>
  <w:num w:numId="20">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4098"/>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015A"/>
    <w:rsid w:val="00000F42"/>
    <w:rsid w:val="00004820"/>
    <w:rsid w:val="000050EF"/>
    <w:rsid w:val="0001248C"/>
    <w:rsid w:val="000126F8"/>
    <w:rsid w:val="00014145"/>
    <w:rsid w:val="000144D9"/>
    <w:rsid w:val="000147AC"/>
    <w:rsid w:val="00024564"/>
    <w:rsid w:val="000252F6"/>
    <w:rsid w:val="00027A1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7420"/>
    <w:rsid w:val="000C2BDE"/>
    <w:rsid w:val="000C3C00"/>
    <w:rsid w:val="000D4743"/>
    <w:rsid w:val="000D75DC"/>
    <w:rsid w:val="000E2B93"/>
    <w:rsid w:val="000E3400"/>
    <w:rsid w:val="000E6F8E"/>
    <w:rsid w:val="000F003E"/>
    <w:rsid w:val="000F1115"/>
    <w:rsid w:val="000F2678"/>
    <w:rsid w:val="00101B18"/>
    <w:rsid w:val="001023E5"/>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5CDE"/>
    <w:rsid w:val="0015797D"/>
    <w:rsid w:val="0016362E"/>
    <w:rsid w:val="001670C8"/>
    <w:rsid w:val="001677B4"/>
    <w:rsid w:val="0017137E"/>
    <w:rsid w:val="00171502"/>
    <w:rsid w:val="00172D6C"/>
    <w:rsid w:val="001741F9"/>
    <w:rsid w:val="00181EF1"/>
    <w:rsid w:val="00183C00"/>
    <w:rsid w:val="00184507"/>
    <w:rsid w:val="00185026"/>
    <w:rsid w:val="001857F2"/>
    <w:rsid w:val="0019015A"/>
    <w:rsid w:val="001934C6"/>
    <w:rsid w:val="0019787E"/>
    <w:rsid w:val="001A171C"/>
    <w:rsid w:val="001A2103"/>
    <w:rsid w:val="001A3D4B"/>
    <w:rsid w:val="001A3DAA"/>
    <w:rsid w:val="001A79B1"/>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C7B"/>
    <w:rsid w:val="001D0EE8"/>
    <w:rsid w:val="001D175D"/>
    <w:rsid w:val="001D4CE1"/>
    <w:rsid w:val="001D4F38"/>
    <w:rsid w:val="001D6C40"/>
    <w:rsid w:val="001D7230"/>
    <w:rsid w:val="001E03DE"/>
    <w:rsid w:val="001E2885"/>
    <w:rsid w:val="001E33E4"/>
    <w:rsid w:val="001E4452"/>
    <w:rsid w:val="001E4B0C"/>
    <w:rsid w:val="001E6911"/>
    <w:rsid w:val="001F06DB"/>
    <w:rsid w:val="001F1918"/>
    <w:rsid w:val="001F2D0F"/>
    <w:rsid w:val="001F55DD"/>
    <w:rsid w:val="001F75D3"/>
    <w:rsid w:val="001F7A48"/>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2003E"/>
    <w:rsid w:val="00321F6B"/>
    <w:rsid w:val="00321F79"/>
    <w:rsid w:val="00324E4D"/>
    <w:rsid w:val="00326E7F"/>
    <w:rsid w:val="00337F5B"/>
    <w:rsid w:val="00341A60"/>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7C8C"/>
    <w:rsid w:val="00416002"/>
    <w:rsid w:val="004164F4"/>
    <w:rsid w:val="004172A9"/>
    <w:rsid w:val="004233BB"/>
    <w:rsid w:val="004250C2"/>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68D7"/>
    <w:rsid w:val="004C6EA0"/>
    <w:rsid w:val="004D2C57"/>
    <w:rsid w:val="004D4637"/>
    <w:rsid w:val="004D4DA1"/>
    <w:rsid w:val="004D4E19"/>
    <w:rsid w:val="004D528B"/>
    <w:rsid w:val="004D6B1D"/>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5F1"/>
    <w:rsid w:val="00524C8C"/>
    <w:rsid w:val="00525201"/>
    <w:rsid w:val="00527257"/>
    <w:rsid w:val="00527DDE"/>
    <w:rsid w:val="00530403"/>
    <w:rsid w:val="00534CE8"/>
    <w:rsid w:val="00534EED"/>
    <w:rsid w:val="00536522"/>
    <w:rsid w:val="00540262"/>
    <w:rsid w:val="00541BEE"/>
    <w:rsid w:val="005445F8"/>
    <w:rsid w:val="0054499E"/>
    <w:rsid w:val="00546A24"/>
    <w:rsid w:val="005579FD"/>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D0B18"/>
    <w:rsid w:val="005D0D1A"/>
    <w:rsid w:val="005D442C"/>
    <w:rsid w:val="005D4E0A"/>
    <w:rsid w:val="005D7EFE"/>
    <w:rsid w:val="005E025D"/>
    <w:rsid w:val="005E1454"/>
    <w:rsid w:val="005E35C3"/>
    <w:rsid w:val="005E6817"/>
    <w:rsid w:val="005F0211"/>
    <w:rsid w:val="005F16D2"/>
    <w:rsid w:val="005F1E6C"/>
    <w:rsid w:val="005F3073"/>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3A6D"/>
    <w:rsid w:val="00653E1D"/>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196F"/>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12D5"/>
    <w:rsid w:val="0078373A"/>
    <w:rsid w:val="00783EB1"/>
    <w:rsid w:val="00784730"/>
    <w:rsid w:val="007877CB"/>
    <w:rsid w:val="00791F2C"/>
    <w:rsid w:val="00793A3D"/>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3666"/>
    <w:rsid w:val="007F631E"/>
    <w:rsid w:val="00802A41"/>
    <w:rsid w:val="008102EC"/>
    <w:rsid w:val="00827115"/>
    <w:rsid w:val="00830138"/>
    <w:rsid w:val="0083026B"/>
    <w:rsid w:val="00832AD4"/>
    <w:rsid w:val="00832C30"/>
    <w:rsid w:val="008353A0"/>
    <w:rsid w:val="00837181"/>
    <w:rsid w:val="00841BB3"/>
    <w:rsid w:val="00845208"/>
    <w:rsid w:val="008478DF"/>
    <w:rsid w:val="00850209"/>
    <w:rsid w:val="00861D49"/>
    <w:rsid w:val="0086355B"/>
    <w:rsid w:val="0086358D"/>
    <w:rsid w:val="0086636D"/>
    <w:rsid w:val="00866E97"/>
    <w:rsid w:val="008674A4"/>
    <w:rsid w:val="00867BBA"/>
    <w:rsid w:val="0087768F"/>
    <w:rsid w:val="00883DE7"/>
    <w:rsid w:val="00895BE7"/>
    <w:rsid w:val="008A0A02"/>
    <w:rsid w:val="008A4529"/>
    <w:rsid w:val="008A4FF0"/>
    <w:rsid w:val="008A7911"/>
    <w:rsid w:val="008B0D21"/>
    <w:rsid w:val="008B1608"/>
    <w:rsid w:val="008B26BD"/>
    <w:rsid w:val="008B27FA"/>
    <w:rsid w:val="008B2A53"/>
    <w:rsid w:val="008B301C"/>
    <w:rsid w:val="008B58CD"/>
    <w:rsid w:val="008B7133"/>
    <w:rsid w:val="008C1E7D"/>
    <w:rsid w:val="008C2835"/>
    <w:rsid w:val="008C3C34"/>
    <w:rsid w:val="008C5C3D"/>
    <w:rsid w:val="008C5FCD"/>
    <w:rsid w:val="008D0911"/>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399C"/>
    <w:rsid w:val="009343A1"/>
    <w:rsid w:val="00936624"/>
    <w:rsid w:val="009405F1"/>
    <w:rsid w:val="00940DD2"/>
    <w:rsid w:val="009447C7"/>
    <w:rsid w:val="009473CE"/>
    <w:rsid w:val="00950B3E"/>
    <w:rsid w:val="00952890"/>
    <w:rsid w:val="009533B3"/>
    <w:rsid w:val="0095374A"/>
    <w:rsid w:val="0095516D"/>
    <w:rsid w:val="00965509"/>
    <w:rsid w:val="00966353"/>
    <w:rsid w:val="009676DC"/>
    <w:rsid w:val="00967918"/>
    <w:rsid w:val="00971048"/>
    <w:rsid w:val="0098098C"/>
    <w:rsid w:val="00980F91"/>
    <w:rsid w:val="0098139C"/>
    <w:rsid w:val="00981A01"/>
    <w:rsid w:val="00982F18"/>
    <w:rsid w:val="00983A48"/>
    <w:rsid w:val="009845C4"/>
    <w:rsid w:val="00986ACF"/>
    <w:rsid w:val="00991968"/>
    <w:rsid w:val="009935DA"/>
    <w:rsid w:val="00993887"/>
    <w:rsid w:val="0099660C"/>
    <w:rsid w:val="009967AE"/>
    <w:rsid w:val="009A0427"/>
    <w:rsid w:val="009A0E09"/>
    <w:rsid w:val="009A2027"/>
    <w:rsid w:val="009A5E07"/>
    <w:rsid w:val="009A791C"/>
    <w:rsid w:val="009B127D"/>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193"/>
    <w:rsid w:val="009F588E"/>
    <w:rsid w:val="009F7E18"/>
    <w:rsid w:val="00A02C90"/>
    <w:rsid w:val="00A0736A"/>
    <w:rsid w:val="00A103D4"/>
    <w:rsid w:val="00A139C0"/>
    <w:rsid w:val="00A1460A"/>
    <w:rsid w:val="00A15D8C"/>
    <w:rsid w:val="00A15EA3"/>
    <w:rsid w:val="00A2183B"/>
    <w:rsid w:val="00A22DFE"/>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6747F"/>
    <w:rsid w:val="00A7016F"/>
    <w:rsid w:val="00A74070"/>
    <w:rsid w:val="00A749DB"/>
    <w:rsid w:val="00A74BFA"/>
    <w:rsid w:val="00A76E42"/>
    <w:rsid w:val="00A76ECE"/>
    <w:rsid w:val="00A771AC"/>
    <w:rsid w:val="00A90944"/>
    <w:rsid w:val="00A90DB3"/>
    <w:rsid w:val="00A942B2"/>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25B9"/>
    <w:rsid w:val="00B0418A"/>
    <w:rsid w:val="00B041E4"/>
    <w:rsid w:val="00B043ED"/>
    <w:rsid w:val="00B046BB"/>
    <w:rsid w:val="00B125BE"/>
    <w:rsid w:val="00B13B62"/>
    <w:rsid w:val="00B14994"/>
    <w:rsid w:val="00B2225E"/>
    <w:rsid w:val="00B22880"/>
    <w:rsid w:val="00B249DA"/>
    <w:rsid w:val="00B2610E"/>
    <w:rsid w:val="00B3204A"/>
    <w:rsid w:val="00B337FF"/>
    <w:rsid w:val="00B340F9"/>
    <w:rsid w:val="00B35914"/>
    <w:rsid w:val="00B37F49"/>
    <w:rsid w:val="00B4270F"/>
    <w:rsid w:val="00B4594F"/>
    <w:rsid w:val="00B47468"/>
    <w:rsid w:val="00B47498"/>
    <w:rsid w:val="00B53691"/>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19F1"/>
    <w:rsid w:val="00BE2153"/>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B7B"/>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38E"/>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0AD"/>
    <w:rsid w:val="00D13844"/>
    <w:rsid w:val="00D14B72"/>
    <w:rsid w:val="00D17543"/>
    <w:rsid w:val="00D25D59"/>
    <w:rsid w:val="00D26CD7"/>
    <w:rsid w:val="00D30DB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1ABB"/>
    <w:rsid w:val="00DC262C"/>
    <w:rsid w:val="00DC4479"/>
    <w:rsid w:val="00DC52D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D9C"/>
    <w:rsid w:val="00E12EF1"/>
    <w:rsid w:val="00E17952"/>
    <w:rsid w:val="00E271BF"/>
    <w:rsid w:val="00E420B2"/>
    <w:rsid w:val="00E439C3"/>
    <w:rsid w:val="00E471DA"/>
    <w:rsid w:val="00E57C96"/>
    <w:rsid w:val="00E6070F"/>
    <w:rsid w:val="00E610B4"/>
    <w:rsid w:val="00E6142F"/>
    <w:rsid w:val="00E633A2"/>
    <w:rsid w:val="00E63D6A"/>
    <w:rsid w:val="00E64D28"/>
    <w:rsid w:val="00E661FE"/>
    <w:rsid w:val="00E66B04"/>
    <w:rsid w:val="00E71593"/>
    <w:rsid w:val="00E71839"/>
    <w:rsid w:val="00E736BB"/>
    <w:rsid w:val="00E7421C"/>
    <w:rsid w:val="00E74F7F"/>
    <w:rsid w:val="00E76329"/>
    <w:rsid w:val="00E77433"/>
    <w:rsid w:val="00E814C6"/>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252"/>
    <w:rsid w:val="00F60AC6"/>
    <w:rsid w:val="00F6103A"/>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8E0"/>
    <w:rsid w:val="00F81D37"/>
    <w:rsid w:val="00F824D3"/>
    <w:rsid w:val="00F848B0"/>
    <w:rsid w:val="00F90A35"/>
    <w:rsid w:val="00F90CF8"/>
    <w:rsid w:val="00F9307B"/>
    <w:rsid w:val="00F9346F"/>
    <w:rsid w:val="00F93DD9"/>
    <w:rsid w:val="00F94D4A"/>
    <w:rsid w:val="00F956C9"/>
    <w:rsid w:val="00F97C8B"/>
    <w:rsid w:val="00FA4E30"/>
    <w:rsid w:val="00FA7BA0"/>
    <w:rsid w:val="00FB1681"/>
    <w:rsid w:val="00FB24FF"/>
    <w:rsid w:val="00FB4179"/>
    <w:rsid w:val="00FC0656"/>
    <w:rsid w:val="00FC362B"/>
    <w:rsid w:val="00FC621E"/>
    <w:rsid w:val="00FC726F"/>
    <w:rsid w:val="00FD76CB"/>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DC1ABB"/>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ind w:left="720" w:hanging="360"/>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653A6D"/>
    <w:pPr>
      <w:numPr>
        <w:numId w:val="0"/>
      </w:numPr>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7">
    <w:name w:val="Tabellenraster2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0">
    <w:name w:val="Tabellenraster30"/>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3">
    <w:name w:val="Light List Accent 3"/>
    <w:basedOn w:val="NormaleTabelle"/>
    <w:uiPriority w:val="61"/>
    <w:rsid w:val="00E12D9C"/>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ellenraster32">
    <w:name w:val="Tabellenraster32"/>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4">
    <w:name w:val="Tabellenraster3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5">
    <w:name w:val="Tabellenraster3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6">
    <w:name w:val="Tabellenraster3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7">
    <w:name w:val="Tabellenraster3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1677B4"/>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1677B4"/>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1677B4"/>
    <w:pPr>
      <w:spacing w:line="240" w:lineRule="auto"/>
      <w:jc w:val="center"/>
    </w:pPr>
    <w:rPr>
      <w:rFonts w:ascii="Source Sans Pro" w:hAnsi="Source Sans Pro"/>
      <w:color w:val="auto"/>
      <w:sz w:val="20"/>
      <w:szCs w:val="20"/>
      <w:lang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DC1ABB"/>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ind w:left="720" w:hanging="360"/>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653A6D"/>
    <w:pPr>
      <w:numPr>
        <w:numId w:val="0"/>
      </w:numPr>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7">
    <w:name w:val="Tabellenraster2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0">
    <w:name w:val="Tabellenraster30"/>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1">
    <w:name w:val="Tabellenraster31"/>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Liste-Akzent3">
    <w:name w:val="Light List Accent 3"/>
    <w:basedOn w:val="NormaleTabelle"/>
    <w:uiPriority w:val="61"/>
    <w:rsid w:val="00E12D9C"/>
    <w:rPr>
      <w:rFonts w:asciiTheme="minorHAnsi" w:eastAsiaTheme="minorEastAsia" w:hAnsiTheme="minorHAnsi" w:cstheme="minorBidi"/>
      <w:color w:val="000000" w:themeColor="text1"/>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Tabellenraster32">
    <w:name w:val="Tabellenraster32"/>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4">
    <w:name w:val="Tabellenraster34"/>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5">
    <w:name w:val="Tabellenraster35"/>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6">
    <w:name w:val="Tabellenraster36"/>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7">
    <w:name w:val="Tabellenraster37"/>
    <w:basedOn w:val="NormaleTabelle"/>
    <w:next w:val="Tabellenraster"/>
    <w:uiPriority w:val="59"/>
    <w:rsid w:val="00E12D9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1677B4"/>
    <w:pPr>
      <w:spacing w:before="160" w:after="160" w:line="240" w:lineRule="auto"/>
      <w:ind w:left="284" w:hanging="284"/>
    </w:pPr>
    <w:rPr>
      <w:rFonts w:ascii="Source Sans Pro" w:eastAsiaTheme="minorHAnsi" w:hAnsi="Source Sans Pro"/>
      <w:b/>
      <w:color w:val="auto"/>
      <w:sz w:val="20"/>
      <w:szCs w:val="20"/>
    </w:rPr>
  </w:style>
  <w:style w:type="paragraph" w:customStyle="1" w:styleId="TabelleKopfmitte">
    <w:name w:val="Tabelle_Kopf_mitte"/>
    <w:basedOn w:val="Standard"/>
    <w:rsid w:val="001677B4"/>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1677B4"/>
    <w:pPr>
      <w:spacing w:line="240" w:lineRule="auto"/>
      <w:jc w:val="center"/>
    </w:pPr>
    <w:rPr>
      <w:rFonts w:ascii="Source Sans Pro" w:hAnsi="Source Sans Pro"/>
      <w:color w:val="auto"/>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eader" Target="header8.xml"/><Relationship Id="rId63" Type="http://schemas.openxmlformats.org/officeDocument/2006/relationships/footer" Target="footer9.xml"/><Relationship Id="rId68" Type="http://schemas.openxmlformats.org/officeDocument/2006/relationships/image" Target="media/image48.emf"/><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97" Type="http://schemas.openxmlformats.org/officeDocument/2006/relationships/footer" Target="footer12.xml"/><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23.png"/><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oter" Target="footer4.xml"/><Relationship Id="rId58" Type="http://schemas.openxmlformats.org/officeDocument/2006/relationships/footer" Target="footer7.xml"/><Relationship Id="rId66" Type="http://schemas.openxmlformats.org/officeDocument/2006/relationships/image" Target="media/image46.emf"/><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settings" Target="settings.xml"/><Relationship Id="rId61" Type="http://schemas.openxmlformats.org/officeDocument/2006/relationships/header" Target="header11.xml"/><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header" Target="header14.xml"/><Relationship Id="rId19" Type="http://schemas.openxmlformats.org/officeDocument/2006/relationships/image" Target="media/image13.png"/><Relationship Id="rId14" Type="http://schemas.openxmlformats.org/officeDocument/2006/relationships/header" Target="header5.xml"/><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eader" Target="header9.xml"/><Relationship Id="rId64" Type="http://schemas.openxmlformats.org/officeDocument/2006/relationships/footer" Target="footer10.xml"/><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0.xml"/><Relationship Id="rId67" Type="http://schemas.openxmlformats.org/officeDocument/2006/relationships/image" Target="media/image47.emf"/><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oter" Target="footer5.xml"/><Relationship Id="rId62" Type="http://schemas.openxmlformats.org/officeDocument/2006/relationships/header" Target="header12.xml"/><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oter" Target="footer6.xml"/><Relationship Id="rId10" Type="http://schemas.openxmlformats.org/officeDocument/2006/relationships/header" Target="header2.xml"/><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eader" Target="header7.xml"/><Relationship Id="rId60" Type="http://schemas.openxmlformats.org/officeDocument/2006/relationships/footer" Target="footer8.xml"/><Relationship Id="rId65" Type="http://schemas.openxmlformats.org/officeDocument/2006/relationships/image" Target="media/image45.png"/><Relationship Id="rId73" Type="http://schemas.openxmlformats.org/officeDocument/2006/relationships/image" Target="media/image53.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eader" Target="header13.xml"/><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12.png"/><Relationship Id="rId39" Type="http://schemas.openxmlformats.org/officeDocument/2006/relationships/image" Target="media/image3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J:\3-33\Allgemein\_BFPE\Lernmaterialien%202014%20final\Lernmaterial%20Biologie.dot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05B6EA-1561-4EF2-815E-03C1B3147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Lernmaterial Biologie.dotm</Template>
  <TotalTime>0</TotalTime>
  <Pages>55</Pages>
  <Words>9385</Words>
  <Characters>59129</Characters>
  <Application>Microsoft Office Word</Application>
  <DocSecurity>0</DocSecurity>
  <Lines>492</Lines>
  <Paragraphs>136</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68378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2</cp:revision>
  <cp:lastPrinted>2014-07-31T15:15:00Z</cp:lastPrinted>
  <dcterms:created xsi:type="dcterms:W3CDTF">2015-11-27T10:25:00Z</dcterms:created>
  <dcterms:modified xsi:type="dcterms:W3CDTF">2016-02-10T09:43:00Z</dcterms:modified>
</cp:coreProperties>
</file>